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68" w:rsidRPr="00E00211" w:rsidRDefault="00695C68" w:rsidP="00B940B4">
      <w:pPr>
        <w:rPr>
          <w:rFonts w:ascii="Courier New" w:hAnsi="Courier New" w:cs="Courier New"/>
          <w:b/>
          <w:sz w:val="16"/>
          <w:szCs w:val="16"/>
          <w:lang w:val="en-US"/>
        </w:rPr>
      </w:pPr>
      <w:r w:rsidRPr="00E00211">
        <w:rPr>
          <w:rFonts w:ascii="Courier New" w:hAnsi="Courier New" w:cs="Courier New"/>
          <w:b/>
          <w:sz w:val="16"/>
          <w:szCs w:val="16"/>
          <w:lang w:val="en-US"/>
        </w:rPr>
        <w:t>Directly go to these events with Ctrl + Click :</w:t>
      </w:r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r w:rsidRPr="00E00211">
        <w:rPr>
          <w:rFonts w:ascii="Courier New" w:hAnsi="Courier New" w:cs="Courier New"/>
          <w:b/>
          <w:sz w:val="16"/>
          <w:szCs w:val="16"/>
          <w:lang w:val="en-US"/>
        </w:rPr>
        <w:fldChar w:fldCharType="begin"/>
      </w:r>
      <w:r w:rsidRPr="00E00211">
        <w:rPr>
          <w:rFonts w:ascii="Courier New" w:hAnsi="Courier New" w:cs="Courier New"/>
          <w:b/>
          <w:sz w:val="16"/>
          <w:szCs w:val="16"/>
          <w:lang w:val="en-US"/>
        </w:rPr>
        <w:instrText xml:space="preserve"> TOC \o "1-3" \h \z \u </w:instrText>
      </w:r>
      <w:r w:rsidRPr="00E00211">
        <w:rPr>
          <w:rFonts w:ascii="Courier New" w:hAnsi="Courier New" w:cs="Courier New"/>
          <w:b/>
          <w:sz w:val="16"/>
          <w:szCs w:val="16"/>
          <w:lang w:val="en-US"/>
        </w:rPr>
        <w:fldChar w:fldCharType="separate"/>
      </w:r>
      <w:hyperlink w:anchor="_Toc76746854" w:history="1">
        <w:r w:rsidRPr="00270C85">
          <w:rPr>
            <w:rStyle w:val="Hyperlink"/>
            <w:noProof/>
            <w:highlight w:val="yellow"/>
            <w:lang w:val="en-US"/>
          </w:rPr>
          <w:t>-9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55" w:history="1">
        <w:r w:rsidRPr="00270C85">
          <w:rPr>
            <w:rStyle w:val="Hyperlink"/>
            <w:noProof/>
            <w:highlight w:val="yellow"/>
            <w:lang w:val="en-US"/>
          </w:rPr>
          <w:t>-8 Charging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56" w:history="1">
        <w:r w:rsidRPr="00270C85">
          <w:rPr>
            <w:rStyle w:val="Hyperlink"/>
            <w:noProof/>
            <w:highlight w:val="yellow"/>
            <w:lang w:val="en-US"/>
          </w:rPr>
          <w:t>-7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57" w:history="1">
        <w:r w:rsidRPr="00270C85">
          <w:rPr>
            <w:rStyle w:val="Hyperlink"/>
            <w:noProof/>
            <w:highlight w:val="yellow"/>
            <w:lang w:val="en-US"/>
          </w:rPr>
          <w:t>-6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58" w:history="1">
        <w:r w:rsidRPr="00270C85">
          <w:rPr>
            <w:rStyle w:val="Hyperlink"/>
            <w:noProof/>
            <w:highlight w:val="yellow"/>
            <w:lang w:val="en-US"/>
          </w:rPr>
          <w:t>-5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59" w:history="1">
        <w:r w:rsidRPr="00270C85">
          <w:rPr>
            <w:rStyle w:val="Hyperlink"/>
            <w:noProof/>
            <w:highlight w:val="yellow"/>
            <w:lang w:val="en-US"/>
          </w:rPr>
          <w:t>-4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0" w:history="1">
        <w:r w:rsidRPr="00270C85">
          <w:rPr>
            <w:rStyle w:val="Hyperlink"/>
            <w:noProof/>
            <w:highlight w:val="yellow"/>
            <w:lang w:val="en-US"/>
          </w:rPr>
          <w:t>-3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1" w:history="1">
        <w:r w:rsidRPr="00270C85">
          <w:rPr>
            <w:rStyle w:val="Hyperlink"/>
            <w:noProof/>
            <w:highlight w:val="yellow"/>
            <w:lang w:val="en-US"/>
          </w:rPr>
          <w:t>-2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2" w:history="1">
        <w:r w:rsidRPr="00270C85">
          <w:rPr>
            <w:rStyle w:val="Hyperlink"/>
            <w:noProof/>
            <w:highlight w:val="yellow"/>
            <w:lang w:val="en-US"/>
          </w:rPr>
          <w:t>-1 Reading the SOC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3" w:history="1">
        <w:r w:rsidRPr="00270C85">
          <w:rPr>
            <w:rStyle w:val="Hyperlink"/>
            <w:noProof/>
            <w:highlight w:val="yellow"/>
            <w:lang w:val="en-US"/>
          </w:rPr>
          <w:t>Charging (night before the breakdown)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4" w:history="1">
        <w:r w:rsidRPr="00270C85">
          <w:rPr>
            <w:rStyle w:val="Hyperlink"/>
            <w:noProof/>
            <w:highlight w:val="yellow"/>
            <w:lang w:val="en-US"/>
          </w:rPr>
          <w:t>Reading the SOC: 73%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5" w:history="1">
        <w:r w:rsidRPr="00270C85">
          <w:rPr>
            <w:rStyle w:val="Hyperlink"/>
            <w:noProof/>
            <w:highlight w:val="yellow"/>
            <w:lang w:val="en-US"/>
          </w:rPr>
          <w:t>1st 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6" w:history="1">
        <w:r w:rsidRPr="00270C85">
          <w:rPr>
            <w:rStyle w:val="Hyperlink"/>
            <w:noProof/>
            <w:highlight w:val="red"/>
            <w:lang w:val="en-GB"/>
          </w:rPr>
          <w:t xml:space="preserve">2d </w:t>
        </w:r>
        <w:r w:rsidRPr="00270C85">
          <w:rPr>
            <w:rStyle w:val="Hyperlink"/>
            <w:noProof/>
            <w:highlight w:val="red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7" w:history="1">
        <w:r w:rsidRPr="00270C85">
          <w:rPr>
            <w:rStyle w:val="Hyperlink"/>
            <w:noProof/>
            <w:highlight w:val="yellow"/>
            <w:lang w:val="en-GB"/>
          </w:rPr>
          <w:t xml:space="preserve">3d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8" w:history="1">
        <w:r w:rsidRPr="00270C85">
          <w:rPr>
            <w:rStyle w:val="Hyperlink"/>
            <w:noProof/>
            <w:highlight w:val="yellow"/>
            <w:lang w:val="en-GB"/>
          </w:rPr>
          <w:t xml:space="preserve">4th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69" w:history="1">
        <w:r w:rsidRPr="00270C85">
          <w:rPr>
            <w:rStyle w:val="Hyperlink"/>
            <w:noProof/>
            <w:highlight w:val="red"/>
            <w:lang w:val="en-US"/>
          </w:rPr>
          <w:t>5</w:t>
        </w:r>
        <w:r w:rsidRPr="00270C85">
          <w:rPr>
            <w:rStyle w:val="Hyperlink"/>
            <w:noProof/>
            <w:highlight w:val="red"/>
            <w:lang w:val="en-GB"/>
          </w:rPr>
          <w:t xml:space="preserve">th </w:t>
        </w:r>
        <w:r w:rsidRPr="00270C85">
          <w:rPr>
            <w:rStyle w:val="Hyperlink"/>
            <w:noProof/>
            <w:highlight w:val="red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0" w:history="1">
        <w:r w:rsidRPr="00270C85">
          <w:rPr>
            <w:rStyle w:val="Hyperlink"/>
            <w:noProof/>
            <w:highlight w:val="red"/>
            <w:lang w:val="en-GB"/>
          </w:rPr>
          <w:t xml:space="preserve">6th </w:t>
        </w:r>
        <w:r w:rsidRPr="00270C85">
          <w:rPr>
            <w:rStyle w:val="Hyperlink"/>
            <w:noProof/>
            <w:highlight w:val="red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1" w:history="1">
        <w:r w:rsidRPr="00270C85">
          <w:rPr>
            <w:rStyle w:val="Hyperlink"/>
            <w:noProof/>
            <w:highlight w:val="yellow"/>
            <w:lang w:val="en-GB"/>
          </w:rPr>
          <w:t xml:space="preserve">7th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2" w:history="1">
        <w:r w:rsidRPr="00270C85">
          <w:rPr>
            <w:rStyle w:val="Hyperlink"/>
            <w:noProof/>
            <w:highlight w:val="yellow"/>
            <w:lang w:val="en-GB"/>
          </w:rPr>
          <w:t xml:space="preserve">8th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3" w:history="1">
        <w:r w:rsidRPr="00270C85">
          <w:rPr>
            <w:rStyle w:val="Hyperlink"/>
            <w:noProof/>
            <w:highlight w:val="yellow"/>
            <w:lang w:val="en-GB"/>
          </w:rPr>
          <w:t xml:space="preserve">9th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4" w:history="1">
        <w:r w:rsidRPr="00270C85">
          <w:rPr>
            <w:rStyle w:val="Hyperlink"/>
            <w:noProof/>
            <w:highlight w:val="yellow"/>
            <w:lang w:val="en-GB"/>
          </w:rPr>
          <w:t xml:space="preserve">10th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5" w:history="1">
        <w:r w:rsidRPr="00270C85">
          <w:rPr>
            <w:rStyle w:val="Hyperlink"/>
            <w:noProof/>
            <w:highlight w:val="yellow"/>
            <w:lang w:val="en-US"/>
          </w:rPr>
          <w:t>Charging test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6" w:history="1">
        <w:r w:rsidRPr="00270C85">
          <w:rPr>
            <w:rStyle w:val="Hyperlink"/>
            <w:noProof/>
            <w:highlight w:val="yellow"/>
            <w:lang w:val="en-GB"/>
          </w:rPr>
          <w:t xml:space="preserve">11th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7" w:history="1">
        <w:r w:rsidRPr="00270C85">
          <w:rPr>
            <w:rStyle w:val="Hyperlink"/>
            <w:noProof/>
            <w:highlight w:val="yellow"/>
            <w:lang w:val="en-US"/>
          </w:rPr>
          <w:t>12</w:t>
        </w:r>
        <w:r w:rsidRPr="00270C85">
          <w:rPr>
            <w:rStyle w:val="Hyperlink"/>
            <w:noProof/>
            <w:highlight w:val="yellow"/>
            <w:lang w:val="en-GB"/>
          </w:rPr>
          <w:t xml:space="preserve">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8" w:history="1">
        <w:r w:rsidRPr="00270C85">
          <w:rPr>
            <w:rStyle w:val="Hyperlink"/>
            <w:noProof/>
            <w:highlight w:val="yellow"/>
            <w:lang w:val="en-GB"/>
          </w:rPr>
          <w:t xml:space="preserve">13th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79" w:history="1">
        <w:r w:rsidRPr="00270C85">
          <w:rPr>
            <w:rStyle w:val="Hyperlink"/>
            <w:noProof/>
            <w:highlight w:val="yellow"/>
            <w:lang w:val="en-US"/>
          </w:rPr>
          <w:t>1</w:t>
        </w:r>
        <w:r w:rsidRPr="00270C85">
          <w:rPr>
            <w:rStyle w:val="Hyperlink"/>
            <w:noProof/>
            <w:highlight w:val="yellow"/>
            <w:lang w:val="en-GB"/>
          </w:rPr>
          <w:t xml:space="preserve">4th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80" w:history="1">
        <w:r w:rsidRPr="00270C85">
          <w:rPr>
            <w:rStyle w:val="Hyperlink"/>
            <w:noProof/>
            <w:highlight w:val="yellow"/>
            <w:lang w:val="en-GB"/>
          </w:rPr>
          <w:t xml:space="preserve">15th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81" w:history="1">
        <w:r w:rsidRPr="00270C85">
          <w:rPr>
            <w:rStyle w:val="Hyperlink"/>
            <w:noProof/>
            <w:highlight w:val="yellow"/>
            <w:lang w:val="en-GB"/>
          </w:rPr>
          <w:t xml:space="preserve">16th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82" w:history="1">
        <w:r w:rsidRPr="00270C85">
          <w:rPr>
            <w:rStyle w:val="Hyperlink"/>
            <w:noProof/>
            <w:highlight w:val="yellow"/>
            <w:lang w:val="en-GB"/>
          </w:rPr>
          <w:t xml:space="preserve">17th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83" w:history="1">
        <w:r w:rsidRPr="00270C85">
          <w:rPr>
            <w:rStyle w:val="Hyperlink"/>
            <w:noProof/>
            <w:highlight w:val="yellow"/>
            <w:lang w:val="en-GB"/>
          </w:rPr>
          <w:t xml:space="preserve">18th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84" w:history="1">
        <w:r w:rsidRPr="00270C85">
          <w:rPr>
            <w:rStyle w:val="Hyperlink"/>
            <w:noProof/>
            <w:highlight w:val="yellow"/>
            <w:lang w:val="en-GB"/>
          </w:rPr>
          <w:t xml:space="preserve">19th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85" w:history="1">
        <w:r w:rsidRPr="00270C85">
          <w:rPr>
            <w:rStyle w:val="Hyperlink"/>
            <w:noProof/>
            <w:highlight w:val="yellow"/>
            <w:lang w:val="en-GB"/>
          </w:rPr>
          <w:t xml:space="preserve">20th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:rsidR="00695C68" w:rsidRDefault="00695C68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46886" w:history="1">
        <w:r w:rsidRPr="00270C85">
          <w:rPr>
            <w:rStyle w:val="Hyperlink"/>
            <w:noProof/>
            <w:highlight w:val="yellow"/>
            <w:lang w:val="en-GB"/>
          </w:rPr>
          <w:t xml:space="preserve">21th </w:t>
        </w:r>
        <w:r w:rsidRPr="00270C85">
          <w:rPr>
            <w:rStyle w:val="Hyperlink"/>
            <w:noProof/>
            <w:highlight w:val="yellow"/>
            <w:lang w:val="en-US"/>
          </w:rPr>
          <w:t>attempt to start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_Toc76746886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695C68" w:rsidRPr="00E00211" w:rsidRDefault="00695C68" w:rsidP="00B940B4">
      <w:pPr>
        <w:rPr>
          <w:rFonts w:ascii="Courier New" w:hAnsi="Courier New" w:cs="Courier New"/>
          <w:b/>
          <w:sz w:val="16"/>
          <w:szCs w:val="16"/>
          <w:lang w:val="en-US"/>
        </w:rPr>
      </w:pPr>
      <w:r w:rsidRPr="00E00211">
        <w:rPr>
          <w:rFonts w:ascii="Courier New" w:hAnsi="Courier New" w:cs="Courier New"/>
          <w:b/>
          <w:sz w:val="16"/>
          <w:szCs w:val="16"/>
          <w:lang w:val="en-US"/>
        </w:rPr>
        <w:fldChar w:fldCharType="end"/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____________________________________________________________________________________________________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Zero Log File Parser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Decoder for Zero motorcycle MBB or BMS log files. Get log files from the Zero App (Support/Email Bike Logs), send to file storage. Choose .bin file to decode text.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Choose File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538XXAZA1GCJ06548_MBB_2021-07-07.bin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7621 entries found, 7621 claimed. 17 unknown entries of types 0x02, 0x31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F96C6B" w:rsidRDefault="00695C68" w:rsidP="00B940B4">
      <w:pPr>
        <w:rPr>
          <w:rFonts w:ascii="Courier New" w:hAnsi="Courier New" w:cs="Courier New"/>
          <w:sz w:val="16"/>
          <w:szCs w:val="16"/>
          <w:lang w:val="pt-PT"/>
        </w:rPr>
      </w:pPr>
      <w:r w:rsidRPr="00F96C6B">
        <w:rPr>
          <w:rFonts w:ascii="Courier New" w:hAnsi="Courier New" w:cs="Courier New"/>
          <w:sz w:val="16"/>
          <w:szCs w:val="16"/>
          <w:lang w:val="pt-PT"/>
        </w:rPr>
        <w:t>Zero MBB log</w:t>
      </w:r>
    </w:p>
    <w:p w:rsidR="00695C68" w:rsidRPr="00F96C6B" w:rsidRDefault="00695C68" w:rsidP="00B940B4">
      <w:pPr>
        <w:rPr>
          <w:rFonts w:ascii="Courier New" w:hAnsi="Courier New" w:cs="Courier New"/>
          <w:sz w:val="16"/>
          <w:szCs w:val="16"/>
          <w:lang w:val="pt-PT"/>
        </w:rPr>
      </w:pPr>
    </w:p>
    <w:p w:rsidR="00695C68" w:rsidRPr="00F96C6B" w:rsidRDefault="00695C68" w:rsidP="00B940B4">
      <w:pPr>
        <w:rPr>
          <w:rFonts w:ascii="Courier New" w:hAnsi="Courier New" w:cs="Courier New"/>
          <w:sz w:val="16"/>
          <w:szCs w:val="16"/>
          <w:lang w:val="pt-PT"/>
        </w:rPr>
      </w:pPr>
      <w:r w:rsidRPr="00F96C6B">
        <w:rPr>
          <w:rFonts w:ascii="Courier New" w:hAnsi="Courier New" w:cs="Courier New"/>
          <w:sz w:val="16"/>
          <w:szCs w:val="16"/>
          <w:lang w:val="pt-PT"/>
        </w:rPr>
        <w:t>Serial number      2016_mbb_ca1a29_02158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VIN                538XXAZA1GCJ06548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Firmware rev.      47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Board rev.         3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Model              FXS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Printing 7621 of 7621 log entries..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Entry    Time of Log (local)      Event                      Conditions</w:t>
      </w:r>
    </w:p>
    <w:p w:rsidR="00695C68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+--------+----------------------+--------------------------+----------------------------------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It starts with strange dates :</w:t>
      </w:r>
      <w:r>
        <w:rPr>
          <w:rFonts w:ascii="Courier New" w:hAnsi="Courier New" w:cs="Courier New"/>
          <w:sz w:val="16"/>
          <w:szCs w:val="16"/>
          <w:lang w:val="en-US"/>
        </w:rPr>
        <w:t xml:space="preserve">   </w:t>
      </w:r>
      <w:r w:rsidRPr="00EB2EB8">
        <w:rPr>
          <w:rFonts w:ascii="Courier New" w:hAnsi="Courier New" w:cs="Courier New"/>
          <w:sz w:val="16"/>
          <w:szCs w:val="16"/>
          <w:highlight w:val="red"/>
          <w:lang w:val="en-US"/>
        </w:rPr>
        <w:t>Perhaps the purpose is to stress on these errors ?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00001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21:54:57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00002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21:54:57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00003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21:55:06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00004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21:55:06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                 vmod: 106.866V,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00005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21:55:06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01                  vmod: 106.882V,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00006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21:55:06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00007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21:55:07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00008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21:55:07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00009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21:55:08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</w:t>
      </w:r>
      <w:r w:rsidRPr="00EB2EB8">
        <w:rPr>
          <w:rFonts w:ascii="Courier New" w:hAnsi="Courier New" w:cs="Courier New"/>
          <w:sz w:val="16"/>
          <w:szCs w:val="16"/>
          <w:highlight w:val="red"/>
          <w:lang w:val="en-US"/>
        </w:rPr>
        <w:t>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00010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21:55:08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00011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21:55:08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00012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21:55:17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00013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21:55:17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                 vmod: 106.865V,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00014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21:55:17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01                  vmod: 106.875V,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00015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21:55:17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00016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21:55:18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00017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21:55:18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00018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21:55:19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</w:t>
      </w:r>
      <w:r w:rsidRPr="00EB2EB8">
        <w:rPr>
          <w:rFonts w:ascii="Courier New" w:hAnsi="Courier New" w:cs="Courier New"/>
          <w:sz w:val="16"/>
          <w:szCs w:val="16"/>
          <w:highlight w:val="red"/>
          <w:lang w:val="en-US"/>
        </w:rPr>
        <w:t>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00019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21:55:19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00020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21:55:19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00021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21:55:28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00022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21:55:28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                 vmod: 106.858V,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00023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21:55:28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01                  vmod: 106.872V,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00024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21:55:28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00025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21:55:29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00026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21:55:29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00027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21:55:30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</w:t>
      </w:r>
      <w:r w:rsidRPr="00EB2EB8">
        <w:rPr>
          <w:rFonts w:ascii="Courier New" w:hAnsi="Courier New" w:cs="Courier New"/>
          <w:sz w:val="16"/>
          <w:szCs w:val="16"/>
          <w:highlight w:val="red"/>
          <w:lang w:val="en-US"/>
        </w:rPr>
        <w:t>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00028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21:55:30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00029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21:55:31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00030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21:55:39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00031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21:55:39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                 vmod: 106.852V,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00032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21:55:39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01                  vmod: 106.872V,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00033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21:55:39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00034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21:55:40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00035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21:55:41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00036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21:55:41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</w:t>
      </w:r>
      <w:r w:rsidRPr="00EB2EB8">
        <w:rPr>
          <w:rFonts w:ascii="Courier New" w:hAnsi="Courier New" w:cs="Courier New"/>
          <w:sz w:val="16"/>
          <w:szCs w:val="16"/>
          <w:highlight w:val="red"/>
          <w:lang w:val="en-US"/>
        </w:rPr>
        <w:t>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00037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21:55:42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00038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21:55:42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00039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21:55:43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Disarmed                   PackTemp: h 25C, l 24C, PackSOC: 74%, Vpack:106.866V, MotAmps:   0, BattAmps:   0, Mods: 00, MotTemp:  26C, CtrlTemp:  23C, AmbTemp:  24C, MotRPM:   0,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00040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21:55:50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00041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21:55:50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                 vmod: 106.855V,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00042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21:55:50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01                  vmod: 106.863V,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00043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21:55:50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00044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21:55:52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00045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21:55:52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00046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21:55:53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00047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21:55:53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00048     </w:t>
      </w:r>
      <w:r w:rsidRPr="00820290">
        <w:rPr>
          <w:rFonts w:ascii="Courier New" w:hAnsi="Courier New" w:cs="Courier New"/>
          <w:sz w:val="16"/>
          <w:szCs w:val="16"/>
          <w:highlight w:val="magenta"/>
          <w:lang w:val="en-US"/>
        </w:rPr>
        <w:t>07/07/2021 21:55:53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00049     04/12/2021 15:43:11   Batt Dischg Cur Limited    509 A (97%), MinCell: 3671mV,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00050     04/12/2021 15:43:11   Batt Dischg Cur Limited    509 A (97%), MinCell: 3671mV,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00051     04/12/2021 15:44:11   Riding                     PackTemp: h 17C, l 16C, PackSOC: 67%, Vpack: 101.74V, MotAmps:  54, BattAmps:  30, Mods: 11, MotTemp:  31C, CtrlTemp:  17C, AmbTemp:  15C, MotRPM:1739, Odo:16823km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00052     04/12/2021 15:44:11   Batt Dischg Cur Limited    504 A (96%), MinCell: 3624mV,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00053     04/12/2021 15:45:11   Riding                     PackTemp: h 17C, l 16C, PackSOC: 67%, Vpack:103.651V, MotAmps:   0, BattAmps:   0, Mods: 11, MotTemp:  32C, CtrlTemp:  17C, AmbTemp:  15C, MotRPM: 322, Odo:16824km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00054     04/12/2021 15:45:11   Batt Dischg Cur Limited    495 A (95%), MinCell: 3698mV,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00055     04/12/2021 15:46:11   Riding                     PackTemp: h 17C, l 16C, PackSOC: 66%, Vpack:105.432V, MotAmps: -59, BattAmps: -29, Mods: 11, MotTemp:  35C, CtrlTemp:  18C, AmbTemp:  14C, MotRPM:1962, Odo:16824km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00056     04/12/2021 15:46:11   Batt Dischg Cur Limited    489 A (94%), MinCell: 3757mV,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00057     04/12/2021 15:47:11   Riding                     PackTemp: h 17C, l 17C, PackSOC: 66%, Vpack:103.023V, MotAmps:   0, BattAmps:   0, Mods: 11, MotTemp:  36C, CtrlTemp:  19C, AmbTemp:  14C, MotRPM:1449, Odo:16825km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00058     04/12/2021 15:47:11   Batt Dischg Cur Limited    441 A (84%), MinCell: 3676mV,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00059     04/12/2021 15:48:11   Riding                     PackTemp: h 17C, l 17C, PackSOC: 65%, Vpack:102.535V, MotAmps:  17, BattAmps:  11, Mods: 11, MotTemp:  36C, CtrlTemp:  18C, AmbTemp:  15C, MotRPM:1932, Odo:16825km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00060     04/12/2021 15:48:11   Batt Dischg Cur Limited    480 A (92%), MinCell: 3638mV,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00061     04/12/2021 15:49:11   Riding                     PackTemp: h 17C, l 17C, PackSOC: 65%, Vpack:102.805V, MotAmps:  55, BattAmps:   9, Mods: 11, MotTemp:  36C, CtrlTemp:  18C, AmbTemp:  14C, MotRPM: 478, Odo:16826km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00062     04/12/2021 15:49:11   Batt Dischg Cur Limited    498 A (95%), MinCell: 3665mV,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00063     04/12/2021 15:50:11   Riding                     PackTemp: h 17C, l 17C, PackSOC: 64%, Vpack:102.405V, MotAmps:   0, BattAmps:   2, Mods: 11, MotTemp:  38C, CtrlTemp:  19C, AmbTemp:  14C, MotRPM:2098, Odo:16826km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00064     04/12/2021 15:50:11   Batt Dischg Cur Limited    443 A (85%), MinCell: 3485mV,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00065     04/12/2021 15:51:04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00066     04/12/2021 15:51:04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00067     04/12/2021 15:51:10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00068     04/12/2021 15:51:10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00069     04/12/2021 15:51:10   Module 00                  vmod: 103.076V,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00070     04/12/2021 15:51:10   Module 01                  vmod: 103.097V,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00071     04/12/2021 15:51:10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00072     04/12/2021 15:51:10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00073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00079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00080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00081                       0   Module 01                  serial: 16sg2639,  vmod: 103.563V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00082     04/12/2021 15:27:17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00083     04/12/2021 15:27:17   Module 00                  serial: 16sg2754,  vmod: 103.505V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00084     04/12/2021 15:55:25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00085     04/12/2021 15:55:26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00086     04/12/2021 15:55:30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00087     04/12/2021 15:55:30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00088     04/12/2021 15:55:31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00089     04/12/2021 15:55:31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00090     04/12/2021 15:55:31   Module 00                  vmod: 103.493 maxsys: 103.538 minsys: 103.502 diff: 0.036 vcap: 91.5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00091     04/12/2021 15:55:31   Module 01                  vmod: 103.539 maxsys: 103.538 minsys: 103.502 diff: 0.036 vcap: 91.5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00092     04/12/2021 15:55:31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00093     04/12/2021 15:55:32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00094     04/12/2021 15:55:32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00095     04/12/2021 15:55:32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00096     04/12/2021 15:55:32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00097     04/12/2021 15:55:32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00098     04/12/2021 15:55:32   0x02 0x1e 0x06 0xb2 0x22 0x2c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00099     04/12/2021 15:55:35   Riding                     PackTemp: h 17C, l 17C, PackSOC: 64%, Vpack:103.529V, MotAmps:   0, BattAmps:   1, Mods: 11, MotTemp:  30C, CtrlTemp:  17C, AmbTemp:  15C, MotRPM:   2, Odo:16826km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00100     04/12/2021 15:56:35   Riding                     PackTemp: h 17C, l 17C, PackSOC: 64%, Vpack:  102.4V, MotAmps:  55, BattAmps:  16, Mods: 11, MotTemp:  34C, CtrlTemp:  17C, AmbTemp:  14C, MotRPM: 928, Odo:16827km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00101     04/12/2021 15:56:35   Batt Dischg Cur Limited    496 A (95%), MinCell: 3652mV,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00102     04/12/2021 15:57:35   Riding                     PackTemp: h 17C, l 17C, PackSOC: 63%, Vpack:102.757V, MotAmps:   0, BattAmps:   1, Mods: 11, MotTemp:  35C, CtrlTemp:  18C, AmbTemp:  14C, MotRPM:1667, Odo:16827km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00103     04/12/2021 15:57:35   Batt Dischg Cur Limited    457 A (87%), MinCell: 3662mV,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00104     04/12/2021 15:58:35   Riding                     PackTemp: h 17C, l 17C, PackSOC: 63%, Vpack:102.988V, MotAmps:   0, BattAmps:   0, Mods: 11, MotTemp:  35C, CtrlTemp:  17C, AmbTemp:  14C, MotRPM: 483, Odo:16828km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00105     04/12/2021 15:58:35   Batt Dischg Cur Limited    484 A (93%), MinCell: 3675mV,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00106     04/12/2021 15:58:44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00107     04/12/2021 15:58:44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00108     04/12/2021 15:58:55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00109     04/12/2021 15:58:55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00110     04/12/2021 15:58:55   Module 00                  vmod: 103.072V,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00111     04/12/2021 15:58:55   Module 01                  vmod: 103.1V,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00112     04/12/2021 15:58:55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00113     04/12/2021 15:58:55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00119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00121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00122                       0   Module 01                  serial: 16sg2639,  vmod: 103.408V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00123     04/12/2021 15:35:16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00124     04/12/2021 15:35:16   Module 00                  serial: 16sg2754,  vmod: 103.347V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00125     04/12/2021 16:03:24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00126     04/12/2021 16:03:24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00127     04/12/2021 16:03:24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00128     04/12/2021 16:03:25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00129     04/12/2021 16:03:30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00130     04/12/2021 16:03:30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00131     04/12/2021 16:03:30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00132     04/12/2021 16:03:30   Module 00                  vmod: 103.337 maxsys: 103.36 minsys: 103.328 diff: 0.032 vcap: 91.437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00133     04/12/2021 16:03:30   Module 01                  vmod: 103.386 maxsys: 103.36 minsys: 103.328 diff: 0.032 vcap: 91.437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00134     04/12/2021 16:03:30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00135     04/12/2021 16:03:31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00136     04/12/2021 16:03:31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00137     04/12/2021 16:03:31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00138     04/12/2021 16:03:31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00139     04/12/2021 16:03:31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00140     04/12/2021 16:03:34   Disarmed                   PackTemp: h 17C, l 17C, PackSOC: 63%, Vpack:103.364V, MotAmps:   0, BattAmps:   1, Mods: 11, MotTemp:  29C, CtrlTemp:  15C, AmbTemp:  15C, MotRPM:   0, Odo:16828km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00141     04/12/2021 16:03:34   Batt Dischg Cur Limited    505 A (97%), MinCell: 3688mV,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00142     04/12/2021 16:03:35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00143     04/12/2021 16:03:35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00144     04/12/2021 16:04:34   Riding                     PackTemp: h 17C, l 17C, PackSOC: 63%, Vpack: 99.433V, MotAmps: 104, BattAmps:  53, Mods: 11, MotTemp:  32C, CtrlTemp:  17C, AmbTemp:  14C, MotRPM:1664, Odo:16828km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00145     04/12/2021 16:04:34   Batt Dischg Cur Limited    460 A (88%), MinCell: 3543mV,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00146     04/12/2021 16:05:34   Riding                     PackTemp: h 17C, l 17C, PackSOC: 62%, Vpack:102.649V, MotAmps:   0, BattAmps:   1, Mods: 11, MotTemp:  35C, CtrlTemp:  17C, AmbTemp:  14C, MotRPM: 911, Odo:16829km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00147     04/12/2021 16:05:34   Batt Dischg Cur Limited    461 A (88%), MinCell: 3648mV,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00148     04/12/2021 16:05:45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00149     04/12/2021 16:05:45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00150     04/12/2021 16:05:56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00151     04/12/2021 16:05:56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00152     04/12/2021 16:05:56   Module 00                  vmod: 102.803V,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00153     04/12/2021 16:05:56   Module 01                  vmod: 102.831V,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00154     04/12/2021 16:05:56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00155     04/12/2021 16:05:56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00159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00166                       1   Module 00                  serial: 16sg2754,  vmod: 103.299V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00167     04/12/2021 17:41:34   Module 01                  serial: 16sg2639,  vmod: 103.368V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00168     04/12/2021 17:41:34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00169     04/12/2021 17:41:34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00170     04/12/2021 17:41:39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00171     04/12/2021 17:41:39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00172     04/12/2021 17:41:39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00173     04/12/2021 17:41:39   Module 00                  vmod: 103.281 maxsys: 103.295 minsys: 103.276 diff: 0.019 vcap: 91.312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00174     04/12/2021 17:41:39   Module 01                  vmod: 103.345 maxsys: 103.295 minsys: 103.276 diff: 0.019 vcap: 91.312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00175     04/12/2021 17:41:40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00176     04/12/2021 17:41:40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00177     04/12/2021 17:41:40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00178     04/12/2021 17:41:40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00179     04/12/2021 17:41:40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00180     04/12/2021 17:41:40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00181     04/12/2021 17:41:43   Disarmed                   PackTemp: h 17C, l 16C, PackSOC: 62%, Vpack:103.321V, MotAmps:   0, BattAmps:   0, Mods: 11, MotTemp:  26C, CtrlTemp:  13C, AmbTemp:  15C, MotRPM:   0, Odo:16829km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00182     04/12/2021 17:41:43   Batt Dischg Cur Limited    504 A (96%), MinCell: 3686mV,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00183     04/12/2021 17:41:59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00184     04/12/2021 17:41:59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00185     04/12/2021 17:42:43   Riding                     PackTemp: h 17C, l 16C, PackSOC: 62%, Vpack:103.972V, MotAmps: -59, BattAmps: -14, Mods: 11, MotTemp:  28C, CtrlTemp:  14C, AmbTemp:  14C, MotRPM:1024, Odo:16829km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00186     04/12/2021 17:42:43   Batt Dischg Cur Limited    478 A (91%), MinCell: 3673mV,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00187     04/12/2021 17:43:43   Riding                     PackTemp: h 17C, l 16C, PackSOC: 62%, Vpack:102.596V, MotAmps:   0, BattAmps:   1, Mods: 11, MotTemp:  30C, CtrlTemp:  15C, AmbTemp:  14C, MotRPM:1875, Odo:16830km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00188     04/12/2021 17:43:43   Batt Dischg Cur Limited    462 A (88%), MinCell: 3623mV,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00189     04/12/2021 17:44:43   Riding                     PackTemp: h 17C, l 16C, PackSOC: 62%, Vpack:102.791V, MotAmps:   0, BattAmps:   0, Mods: 11, MotTemp:  32C, CtrlTemp:  15C, AmbTemp:  14C, MotRPM:   0, Odo:16830km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00190     04/12/2021 17:44:43   Batt Dischg Cur Limited    471 A (90%), MinCell: 3667mV,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00191     04/12/2021 17:45:43   Riding                     PackTemp: h 17C, l 17C, PackSOC: 61%, Vpack:101.725V, MotAmps:   0, BattAmps:   0, Mods: 11, MotTemp:  32C, CtrlTemp:  17C, AmbTemp:  14C, MotRPM:2025, Odo:16831km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00192     04/12/2021 17:45:43   Batt Dischg Cur Limited    419 A (80%), MinCell: 3546mV,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00193     04/12/2021 17:46:43   Riding                     PackTemp: h 17C, l 16C, PackSOC: 60%, Vpack: 101.69V, MotAmps:   7, BattAmps:   2, Mods: 11, MotTemp:  31C, CtrlTemp:  16C, AmbTemp:  14C, MotRPM:1586, Odo:16831km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00194     04/12/2021 17:46:43   Batt Dischg Cur Limited    426 A (81%), MinCell: 3629mV,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00195     04/12/2021 17:47:43   Riding                     PackTemp: h 17C, l 16C, PackSOC: 60%, Vpack:101.558V, MotAmps:  24, BattAmps:   9, Mods: 11, MotTemp:  33C, CtrlTemp:  17C, AmbTemp:  14C, MotRPM:1155, Odo:16832km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00196     04/12/2021 17:47:43   Batt Dischg Cur Limited    438 A (84%), MinCell: 3624mV,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00197     04/12/2021 17:48:43   Riding                     PackTemp: h 17C, l 16C, PackSOC: 59%, Vpack: 99.904V, MotAmps:  85, BattAmps:  36, Mods: 11, MotTemp:  32C, CtrlTemp:  16C, AmbTemp:  14C, MotRPM:1319, Odo:16832km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00198     04/12/2021 17:48:43   Batt Dischg Cur Limited    449 A (86%), MinCell: 3542mV,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00199     04/12/2021 17:49:43   Riding                     PackTemp: h 17C, l 16C, PackSOC: 59%, Vpack:101.687V, MotAmps:   0, BattAmps:   2, Mods: 11, MotTemp:  35C, CtrlTemp:  17C, AmbTemp:  14C, MotRPM:1837, Odo:16833km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00200     04/12/2021 17:49:43   Batt Dischg Cur Limited    428 A (82%), MinCell: 3562mV,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00201     04/12/2021 17:50:43   Riding                     PackTemp: h 17C, l 16C, PackSOC: 58%, Vpack: 99.827V, MotAmps:  69, BattAmps:  31, Mods: 11, MotTemp:  34C, CtrlTemp:  17C, AmbTemp:  14C, MotRPM:1554, Odo:16834km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00202     04/12/2021 17:50:43   Batt Dischg Cur Limited    431 A (82%), MinCell: 3507mV,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00203     04/12/2021 17:51:43   Riding                     PackTemp: h 17C, l 17C, PackSOC: 58%, Vpack:102.066V, MotAmps: -23, BattAmps:  -3, Mods: 11, MotTemp:  34C, CtrlTemp:  17C, AmbTemp:  14C, MotRPM: 705, Odo:16834km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00204     04/12/2021 17:51:43   Batt Dischg Cur Limited    427 A (82%), MinCell: 3644mV,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00205     04/12/2021 17:52:43   Riding                     PackTemp: h 17C, l 16C, PackSOC: 58%, Vpack:101.893V, MotAmps:   0, BattAmps:   0, Mods: 11, MotTemp:  36C, CtrlTemp:  17C, AmbTemp:  14C, MotRPM:1648, Odo:16834km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00206     04/12/2021 17:52:43   Batt Dischg Cur Limited    435 A (83%), MinCell: 3636mV,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00207     04/12/2021 17:53:43   Riding                     PackTemp: h 17C, l 16C, PackSOC: 58%, Vpack:101.997V, MotAmps:  43, BattAmps:   1, Mods: 11, MotTemp:  35C, CtrlTemp:  17C, AmbTemp:  14C, MotRPM: 111, Odo:16835km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00208     04/12/2021 17:53:43   Batt Dischg Cur Limited    453 A (87%), MinCell: 3640mV,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00209     04/12/2021 17:53:48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00210     04/12/2021 17:53:48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00211     04/12/2021 17:54:20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00212     04/12/2021 17:54:20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00213     04/12/2021 17:54:36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00214     04/12/2021 17:54:36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00215     04/12/2021 17:54:43   Disarmed                   PackTemp: h 17C, l 16C, PackSOC: 58%, Vpack:102.239V, MotAmps:   0, BattAmps:   0, Mods: 11, MotTemp:  34C, CtrlTemp:  16C, AmbTemp:  14C, MotRPM:   0, Odo:16835km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00216     04/12/2021 17:54:43   Batt Dischg Cur Limited    460 A (88%), MinCell: 3648mV,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00217     04/12/2021 17:55:42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00218     04/12/2021 17:55:42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00219     04/12/2021 17:55:42   Module 00                  vmod: 102.263V,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00220     04/12/2021 17:55:42   Module 01                  vmod: 102.288V,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00221     04/12/2021 17:55:43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00222     04/12/2021 17:55:43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00223                       0   DEBUG: Reset: Power-On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00229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00230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00231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00232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00233                       1   Module 00                  serial: 16sg2754,  vmod: 102.629V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00234     04/13/2021 10:58:57   Module 01                  serial: 16sg2639,  vmod: 102.702V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00235     04/13/2021 10:58:57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00236     04/13/2021 10:58:57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00237     04/13/2021 10:59:02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00238     04/13/2021 10:59:02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00239     04/13/2021 10:59:02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00240     04/13/2021 10:59:02   Module 00                  vmod: 102.617 maxsys: 102.672 minsys: 102.555 diff: 0.117 vcap: 90.687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00241     04/13/2021 10:59:02   Module 01                  vmod: 102.676 maxsys: 102.672 minsys: 102.555 diff: 0.117 vcap: 90.687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00242     04/13/2021 10:59:03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00243     04/13/2021 10:59:03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00244     04/13/2021 10:59:03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00245     04/13/2021 10:59:03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00246     04/13/2021 10:59:03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00247     04/13/2021 10:59:03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00248     04/13/2021 10:59:06   Disarmed                   PackTemp: h 16C, l 16C, PackSOC: 58%, Vpack:102.654V, MotAmps:   0, BattAmps:   1, Mods: 11, MotTemp:  25C, CtrlTemp:  14C, AmbTemp:  16C, MotRPM:   0, Odo:16835km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00249     04/13/2021 10:59:06   Batt Dischg Cur Limited    483 A (92%), MinCell: 3662mV, MaxPackTemp: 16C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00250     04/13/2021 11:00:06   Disarmed                   PackTemp: h 16C, l 16C, PackSOC: 58%, Vpack:102.619V, MotAmps:   0, BattAmps:   1, Mods: 11, MotTemp:  30C, CtrlTemp:  14C, AmbTemp:  15C, MotRPM:   0, Odo:16835km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00251     04/13/2021 11:00:06   Batt Dischg Cur Limited    475 A (91%), MinCell: 3660mV, MaxPackTemp: 16C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00252     04/13/2021 11:00:20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00253     04/13/2021 11:00:20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00254     04/13/2021 11:01:06   Riding                     PackTemp: h 16C, l 16C, PackSOC: 58%, Vpack:101.327V, MotAmps:  97, BattAmps:  19, Mods: 11, MotTemp:  28C, CtrlTemp:  15C, AmbTemp:  15C, MotRPM: 540, Odo:16835km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00255     04/13/2021 11:01:06   Batt Dischg Cur Limited    470 A (90%), MinCell: 3614mV, MaxPackTemp: 16C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00256     04/13/2021 11:02:06   Riding                     PackTemp: h 16C, l 16C, PackSOC: 57%, Vpack:101.944V, MotAmps:   0, BattAmps:   0, Mods: 11, MotTemp:  32C, CtrlTemp:  17C, AmbTemp:  15C, MotRPM: 156, Odo:16835km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00257     04/13/2021 11:02:06   Batt Dischg Cur Limited    430 A (82%), MinCell: 3632mV, MaxPackTemp: 16C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00258     04/13/2021 11:03:06   Riding                     PackTemp: h 16C, l 16C, PackSOC: 57%, Vpack:103.372V, MotAmps: -59, BattAmps: -24, Mods: 11, MotTemp:  32C, CtrlTemp:  17C, AmbTemp:  15C, MotRPM:1598, Odo:16836km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00259     04/13/2021 11:03:06   Batt Dischg Cur Limited    426 A (81%), MinCell: 3607mV, MaxPackTemp: 16C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00260     04/13/2021 11:04:06   Riding                     PackTemp: h 16C, l 16C, PackSOC: 56%, Vpack:101.634V, MotAmps:   0, BattAmps:   1, Mods: 11, MotTemp:  33C, CtrlTemp:  17C, AmbTemp:  15C, MotRPM:2204, Odo:16836km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00261     04/13/2021 11:04:06   Batt Dischg Cur Limited    427 A (82%), MinCell: 3592mV, MaxPackTemp: 16C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00262     04/13/2021 11:05:06   Riding                     PackTemp: h 17C, l 16C, PackSOC: 56%, Vpack: 98.924V, MotAmps:  57, BattAmps:  40, Mods: 11, MotTemp:  33C, CtrlTemp:  18C, AmbTemp:  15C, MotRPM:2333, Odo:16837km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00263     04/13/2021 11:05:06   Batt Dischg Cur Limited    413 A (79%), MinCell: 3526mV,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00264     04/13/2021 11:06:06   Riding                     PackTemp: h 17C, l 16C, PackSOC: 56%, Vpack:101.834V, MotAmps:   0, BattAmps:   0, Mods: 11, MotTemp:  34C, CtrlTemp:  17C, AmbTemp:  15C, MotRPM:   0, Odo:16837km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00265     04/13/2021 11:06:06   Batt Dischg Cur Limited    439 A (84%), MinCell: 3633mV,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00266     04/13/2021 11:07:06   Riding                     PackTemp: h 17C, l 16C, PackSOC: 56%, Vpack:101.436V, MotAmps:   5, BattAmps:   3, Mods: 11, MotTemp:  34C, CtrlTemp:  19C, AmbTemp:  15C, MotRPM:1598, Odo:16838km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00267     04/13/2021 11:07:06   Batt Dischg Cur Limited    423 A (81%), MinCell: 3587mV,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00268     04/13/2021 11:08:06   Riding                     PackTemp: h 17C, l 16C, PackSOC: 55%, Vpack:100.214V, MotAmps:  65, BattAmps:  23, Mods: 11, MotTemp:  36C, CtrlTemp:  19C, AmbTemp:  15C, MotRPM:1000, Odo:16838km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00269     04/13/2021 11:08:06   Batt Dischg Cur Limited    404 A (77%), MinCell: 3579mV,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00270     04/13/2021 11:09:06   Riding                     PackTemp: h 17C, l 17C, PackSOC: 55%, Vpack:101.541V, MotAmps:   0, BattAmps:   0, Mods: 11, MotTemp:  35C, CtrlTemp:  18C, AmbTemp:  15C, MotRPM:1734, Odo:16839km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00271     04/13/2021 11:09:06   Batt Dischg Cur Limited    428 A (82%), MinCell: 3591mV,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00272     04/13/2021 11:10:00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00273     04/13/2021 11:10:00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00274     04/13/2021 11:10:06   Disarmed                   PackTemp: h 17C, l 17C, PackSOC: 55%, Vpack:101.617V, MotAmps:   0, BattAmps:   0, Mods: 11, MotTemp:  39C, CtrlTemp:  18C, AmbTemp:  15C, MotRPM:   0, Odo:16839km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00275     04/13/2021 11:10:06   Batt Dischg Cur Limited    430 A (82%), MinCell: 3626mV,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00276     04/13/2021 11:10:41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00277     04/13/2021 11:10:41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00278     04/13/2021 11:10:41   Module 00                  vmod: 101.73V,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00279     04/13/2021 11:10:41   Module 01                  vmod: 101.753V,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00280     04/13/2021 11:10:42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00281     04/13/2021 11:10:42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00289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00290                       0   Module 00                  serial: 16sg2754,  vmod: 101.95V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00291     04/13/2021 11:13:09   Module 01                  serial: 16sg2639,  vmod: 101.996V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00292     04/13/2021 11:13:09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00293     04/13/2021 11:13:09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00294     04/13/2021 11:13:09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00295     04/13/2021 11:13:09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00296     04/13/2021 11:13:10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00297     04/13/2021 11:13:15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00298     04/13/2021 11:13:15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00299     04/13/2021 11:13:15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00300     04/13/2021 11:13:15   Module 00                  vmod: 101.944 maxsys: 101.981 minsys: 101.974 diff: 0.007 vcap: 90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00301     04/13/2021 11:13:15   Module 01                  vmod: 101.983 maxsys: 101.981 minsys: 101.974 diff: 0.007 vcap: 90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00302     04/13/2021 11:13:15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00303     04/13/2021 11:13:16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00304     04/13/2021 11:13:16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00305     04/13/2021 11:13:16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00306     04/13/2021 11:13:16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00307     04/13/2021 11:13:16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00308     04/13/2021 11:13:19   Disarmed                   PackTemp: h 17C, l 17C, PackSOC: 55%, Vpack:101.969V, MotAmps:   0, BattAmps:   1, Mods: 11, MotTemp:  31C, CtrlTemp:  17C, AmbTemp:  16C, MotRPM:   0, Odo:16839km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00309     04/13/2021 11:13:19   Batt Dischg Cur Limited    454 A (87%), MinCell: 3638mV,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00310     04/13/2021 11:13:28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00311     04/13/2021 11:13:28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00312     04/13/2021 11:14:19   Riding                     PackTemp: h 17C, l 17C, PackSOC: 54%, Vpack: 98.891V, MotAmps:  53, BattAmps:  36, Mods: 11, MotTemp:  35C, CtrlTemp:  18C, AmbTemp:  15C, MotRPM:2189, Odo:16840km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00313     04/13/2021 11:14:19   Batt Dischg Cur Limited    384 A (73%), MinCell: 3526mV,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00314     04/13/2021 11:15:19   Riding                     PackTemp: h 17C, l 17C, PackSOC: 54%, Vpack:101.352V, MotAmps:   0, BattAmps:   0, Mods: 11, MotTemp:  37C, CtrlTemp:  18C, AmbTemp:  15C, MotRPM:   0, Odo:16840km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00315     04/13/2021 11:15:19   Batt Dischg Cur Limited    417 A (80%), MinCell: 3617mV,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00316     04/13/2021 11:15:42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00317     04/13/2021 11:15:42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00318     04/13/2021 11:15:54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00319     04/13/2021 11:15:54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00320     04/13/2021 11:15:54   Module 00                  vmod: 101.508V,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00321     04/13/2021 11:15:54   Module 01                  vmod: 101.531V,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00322     04/13/2021 11:15:54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00323     04/13/2021 11:15:54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00329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00331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00332                       0   Module 01                  serial: 16sg2639,  vmod: 102.054V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00333     04/13/2021 11:17:38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00334     04/13/2021 11:17:38   Module 00                  serial: 16sg2754,  vmod: 101.988V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00335     04/13/2021 11:45:46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00336     04/13/2021 11:45:46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00337     04/13/2021 11:45:46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00338     04/13/2021 11:45:46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00339     04/13/2021 11:45:46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00340     04/13/2021 11:45:47   CAN1 BIT0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00341     04/13/2021 11:45:52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00342     04/13/2021 11:45:52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00343     04/13/2021 11:45:52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00344     04/13/2021 11:45:52   Module 00                  vmod: 101.975 maxsys: 102.028 minsys: 101.918 diff: 0.110 vcap: 90.375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00345     04/13/2021 11:45:52   Module 01                  vmod: 102.033 maxsys: 102.028 minsys: 101.918 diff: 0.110 vcap: 90.375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00346     04/13/2021 11:45:52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00347     04/13/2021 11:45:53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00348     04/13/2021 11:45:53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00349     04/13/2021 11:45:53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00350     04/13/2021 11:45:53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00351     04/13/2021 11:45:53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00352     04/13/2021 11:45:56   Disarmed                   PackTemp: h 17C, l 17C, PackSOC: 54%, Vpack:102.008V, MotAmps:   0, BattAmps:   1, Mods: 11, MotTemp:  25C, CtrlTemp:  14C, AmbTemp:  15C, MotRPM:   0, Odo:16840km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00353     04/13/2021 11:45:56   Batt Dischg Cur Limited    454 A (87%), MinCell: 3639mV,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00354     04/13/2021 11:46:03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00355     04/13/2021 11:46:03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00356     04/13/2021 11:46:56   Riding                     PackTemp: h 17C, l 17C, PackSOC: 53%, Vpack:102.863V, MotAmps: -59, BattAmps: -26, Mods: 11, MotTemp:  30C, CtrlTemp:  16C, AmbTemp:  14C, MotRPM:1657, Odo:16841km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00357     04/13/2021 11:46:56   Batt Dischg Cur Limited    389 A (74%), MinCell: 3670mV,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00358     04/13/2021 11:47:56   Riding                     PackTemp: h 17C, l 17C, PackSOC: 53%, Vpack:101.366V, MotAmps:  29, BattAmps:   4, Mods: 11, MotTemp:  31C, CtrlTemp:  16C, AmbTemp:  15C, MotRPM: 612, Odo:16841km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00359     04/13/2021 11:47:56   Batt Dischg Cur Limited    428 A (82%), MinCell: 3617mV,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00360     04/13/2021 11:48:56   Riding                     PackTemp: h 17C, l 17C, PackSOC: 53%, Vpack:101.594V, MotAmps:   0, BattAmps:   0, Mods: 11, MotTemp:  32C, CtrlTemp:  16C, AmbTemp:  15C, MotRPM:   0, Odo:16841km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00361     04/13/2021 11:48:56   Batt Dischg Cur Limited    434 A (83%), MinCell: 3624mV,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00362     04/13/2021 11:49:56   Riding                     PackTemp: h 17C, l 17C, PackSOC: 52%, Vpack:101.011V, MotAmps: -12, BattAmps:  -1, Mods: 11, MotTemp:  32C, CtrlTemp:  17C, AmbTemp:  15C, MotRPM: 604, Odo:16842km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00363     04/13/2021 11:49:56   Batt Dischg Cur Limited    381 A (73%), MinCell: 3605mV,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00364     04/13/2021 11:50:56   Riding                     PackTemp: h 17C, l 17C, PackSOC: 52%, Vpack: 98.816V, MotAmps:  45, BattAmps:  31, Mods: 11, MotTemp:  32C, CtrlTemp:  17C, AmbTemp:  15C, MotRPM:2262, Odo:16843km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00365     04/13/2021 11:50:56   Batt Dischg Cur Limited    383 A (73%), MinCell: 3520mV,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00366     04/13/2021 11:51:56   Riding                     PackTemp: h 17C, l 17C, PackSOC: 52%, Vpack: 99.395V, MotAmps:  45, BattAmps:  25, Mods: 11, MotTemp:  33C, CtrlTemp:  17C, AmbTemp:  15C, MotRPM:1731, Odo:16843km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00367     04/13/2021 11:51:56   Batt Dischg Cur Limited    402 A (77%), MinCell: 3540mV,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00368     04/13/2021 11:52:56   Riding                     PackTemp: h 17C, l 17C, PackSOC: 51%, Vpack: 99.416V, MotAmps:  30, BattAmps:  21, Mods: 11, MotTemp:  34C, CtrlTemp:  18C, AmbTemp:  15C, MotRPM:2406, Odo:16844km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00369     04/13/2021 11:52:56   Batt Dischg Cur Limited    387 A (74%), MinCell: 3540mV,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00370     04/13/2021 11:53:56   Riding                     PackTemp: h 17C, l 17C, PackSOC: 50%, Vpack:  97.86V, MotAmps:  70, BattAmps:  45, Mods: 11, MotTemp:  34C, CtrlTemp:  19C, AmbTemp:  16C, MotRPM:2074, Odo:16845km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00371     04/13/2021 11:53:56   Batt Dischg Cur Limited    378 A (72%), MinCell: 3489mV,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00372     04/13/2021 11:54:56   Riding                     PackTemp: h 17C, l 17C, PackSOC: 50%, Vpack: 98.988V, MotAmps: 120, BattAmps:  30, Mods: 11, MotTemp:  36C, CtrlTemp:  19C, AmbTemp:  16C, MotRPM: 736, Odo:16845km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00373     04/13/2021 11:54:56   Batt Dischg Cur Limited    388 A (74%), MinCell: 3530mV,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00374     04/13/2021 11:55:56   Riding                     PackTemp: h 18C, l 17C, PackSOC: 50%, Vpack: 99.248V, MotAmps:  57, BattAmps:  22, Mods: 11, MotTemp:  38C, CtrlTemp:  19C, AmbTemp:  16C, MotRPM:1254, Odo:16846km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00375     04/13/2021 11:55:56   Batt Dischg Cur Limited    389 A (74%), MinCell: 3539mV,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00376     04/13/2021 11:56:56   Riding                     PackTemp: h 18C, l 17C, PackSOC: 49%, Vpack:100.377V, MotAmps:   0, BattAmps:   2, Mods: 11, MotTemp:  39C, CtrlTemp:  20C, AmbTemp:  16C, MotRPM:1790, Odo:16846km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00377     04/13/2021 11:56:56   Batt Dischg Cur Limited    373 A (71%), MinCell: 3453mV,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00378     04/13/2021 11:57:29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00379     04/13/2021 11:57:29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00380     04/13/2021 11:57:48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00381     04/13/2021 11:57:48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00382     04/13/2021 11:57:56   Riding                     PackTemp: h 18C, l 17C, PackSOC: 49%, Vpack:101.123V, MotAmps: -19, BattAmps:  -1, Mods: 11, MotTemp:  38C, CtrlTemp:  19C, AmbTemp:  16C, MotRPM: 668, Odo:16846km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00383     04/13/2021 11:57:56   Batt Dischg Cur Limited    409 A (78%), MinCell: 3602mV,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00384     04/13/2021 11:58:01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00385     04/13/2021 11:58:01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00386     04/13/2021 11:58:03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00387     04/13/2021 11:58:03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00388     04/13/2021 11:58:03   Module 00                  vmod: 100.94V,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00389     04/13/2021 11:58:03   Module 01                  vmod: 100.968V,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00390     04/13/2021 11:58:04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00391     04/13/2021 11:58:04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00392                       0   DEBUG: Reset: Power-On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00399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00400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00401                       1   Module 00                  serial: 16sg2754,  vmod: 101.677V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00402     04/14/2021 14:35:51   Module 01                  serial: 16sg2639,  vmod: 101.729V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00403     04/14/2021 14:35:51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00404     04/14/2021 14:35:52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00405     04/14/2021 14:35:56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00406     04/14/2021 14:35:56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00407     04/14/2021 14:35:56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00408     04/14/2021 14:35:56   Module 00                  vmod: 101.664 maxsys: 101.711 minsys: 101.693 diff: 0.018 vcap: 89.875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00409     04/14/2021 14:35:56   Module 01                  vmod: 101.713 maxsys: 101.711 minsys: 101.693 diff: 0.018 vcap: 89.875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00410     04/14/2021 14:35:57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00411     04/14/2021 14:35:57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00412     04/14/2021 14:35:57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00413     04/14/2021 14:35:57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00414     04/14/2021 14:35:57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00415     04/14/2021 14:35:57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00416     04/14/2021 14:35:57   0x02 0x41 0x06 0xb2 0x22 0x2c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00417     04/14/2021 14:36:00   Riding                     PackTemp: h 17C, l 16C, PackSOC: 49%, Vpack:101.696V, MotAmps:   0, BattAmps:   1, Mods: 11, MotTemp:  26C, CtrlTemp:  15C, AmbTemp:  16C, MotRPM:   0, Odo:16846km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00418     04/14/2021 14:36:00   Batt Dischg Cur Limited    453 A (87%), MinCell: 3627mV,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00419     04/14/2021 14:37:00   Riding                     PackTemp: h 17C, l 16C, PackSOC: 49%, Vpack:101.406V, MotAmps:   0, BattAmps:   0, Mods: 11, MotTemp:  29C, CtrlTemp:  17C, AmbTemp:  16C, MotRPM:1791, Odo:16846km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00420     04/14/2021 14:37:00   Batt Dischg Cur Limited    404 A (77%), MinCell: 3618mV,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00421     04/14/2021 14:38:00   Riding                     PackTemp: h 17C, l 16C, PackSOC: 49%, Vpack:100.969V, MotAmps:   0, BattAmps:   1, Mods: 11, MotTemp:  32C, CtrlTemp:  18C, AmbTemp:  16C, MotRPM: 882, Odo:16847km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00422     04/14/2021 14:38:00   Batt Dischg Cur Limited    405 A (77%), MinCell: 3576mV,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00423     04/14/2021 14:39:00   Riding                     PackTemp: h 17C, l 17C, PackSOC: 48%, Vpack:101.071V, MotAmps:   0, BattAmps:   1, Mods: 11, MotTemp:  32C, CtrlTemp:  18C, AmbTemp:  17C, MotRPM:1104, Odo:16847km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00424     04/14/2021 14:39:00   Batt Dischg Cur Limited    409 A (78%), MinCell: 3605mV,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00425     04/14/2021 14:40:00   Riding                     PackTemp: h 17C, l 17C, PackSOC: 48%, Vpack:100.832V, MotAmps:   0, BattAmps:   1, Mods: 11, MotTemp:  33C, CtrlTemp:  19C, AmbTemp:  17C, MotRPM: 152, Odo:16848km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00426     04/14/2021 14:40:00   Batt Dischg Cur Limited    382 A (73%), MinCell: 3597mV,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00427     04/14/2021 14:41:00   Riding                     PackTemp: h 17C, l 17C, PackSOC: 48%, Vpack:100.731V, MotAmps:   0, BattAmps:   1, Mods: 11, MotTemp:  33C, CtrlTemp:  19C, AmbTemp:  17C, MotRPM:1715, Odo:16848km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00428     04/14/2021 14:41:00   Batt Dischg Cur Limited    394 A (75%), MinCell: 3590mV,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00429     04/14/2021 14:42:00   Riding                     PackTemp: h 17C, l 17C, PackSOC: 47%, Vpack:100.264V, MotAmps:   0, BattAmps:   2, Mods: 11, MotTemp:  34C, CtrlTemp:  19C, AmbTemp:  17C, MotRPM:1651, Odo:16849km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00430     04/14/2021 14:42:00   Batt Dischg Cur Limited    374 A (71%), MinCell: 3531mV,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00431     04/14/2021 14:43:00   Riding                     PackTemp: h 17C, l 17C, PackSOC: 47%, Vpack: 95.594V, MotAmps: 137, BattAmps:  81, Mods: 11, MotTemp:  35C, CtrlTemp:  19C, AmbTemp:  17C, MotRPM:1847, Odo:16850km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00432     04/14/2021 14:43:00   Batt Dischg Cur Limited    382 A (73%), MinCell: 3410mV,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00433     04/14/2021 14:44:00   Riding                     PackTemp: h 17C, l 17C, PackSOC: 46%, Vpack:100.349V, MotAmps:   0, BattAmps:   0, Mods: 11, MotTemp:  37C, CtrlTemp:  19C, AmbTemp:  17C, MotRPM:2127, Odo:16850km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00434     04/14/2021 14:44:00   Batt Dischg Cur Limited    373 A (71%), MinCell: 3577mV,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00435     04/14/2021 14:45:00   Riding                     PackTemp: h 17C, l 17C, PackSOC: 46%, Vpack: 99.594V, MotAmps:  90, BattAmps:  19, Mods: 11, MotTemp:  36C, CtrlTemp:  19C, AmbTemp:  17C, MotRPM: 664, Odo:16851km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00436     04/14/2021 14:45:00   Batt Dischg Cur Limited    399 A (76%), MinCell: 3555mV,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00437     04/14/2021 14:46:00   Riding                     PackTemp: h 18C, l 17C, PackSOC: 46%, Vpack: 99.202V, MotAmps:  17, BattAmps:   9, Mods: 11, MotTemp:  38C, CtrlTemp:  21C, AmbTemp:  17C, MotRPM:1895, Odo:16851km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00438     04/14/2021 14:46:00   Batt Dischg Cur Limited    344 A (66%), MinCell: 3486mV,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00439     04/14/2021 14:47:00   Riding                     PackTemp: h 18C, l 17C, PackSOC: 45%, Vpack:100.069V, MotAmps:  70, BattAmps:   4, Mods: 11, MotTemp:  39C, CtrlTemp:  20C, AmbTemp:  16C, MotRPM: 143, Odo:16852km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00440     04/14/2021 14:47:00   Batt Dischg Cur Limited    380 A (73%), MinCell: 3571mV,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00441     04/14/2021 14:47:11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00442     04/14/2021 14:47:11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00443     04/14/2021 14:47:21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00444     04/14/2021 14:47:21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00445     04/14/2021 14:47:21   Module 00                  vmod: 100.418V,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00446     04/14/2021 14:47:21   Module 01                  vmod: 100.446V,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00447     04/14/2021 14:47:22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00448     04/14/2021 14:47:22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00449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00459                       1   Module 00                  serial: 16sg2754,  vmod: 101.168V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00460     04/14/2021 15:37:13   Module 01                  serial: 16sg2639,  vmod: 101.207V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00461     04/14/2021 15:37:13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00462     04/14/2021 15:37:13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00463     04/14/2021 15:37:18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00464     04/14/2021 15:37:18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00465     04/14/2021 15:37:19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00466     04/14/2021 15:37:19   Module 00                  vmod: 101.146 maxsys: 101.157 minsys: 101.094 diff: 0.063 vcap: 89.375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00467     04/14/2021 15:37:19   Module 01                  vmod: 101.181 maxsys: 101.157 minsys: 101.094 diff: 0.063 vcap: 89.375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00468     04/14/2021 15:37:19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00469     04/14/2021 15:37:19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00470     04/14/2021 15:37:19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00471     04/14/2021 15:37:19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00472     04/14/2021 15:37:19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00473     04/14/2021 15:37:19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00474     04/14/2021 15:37:22   Disarmed                   PackTemp: h 18C, l 18C, PackSOC: 45%, Vpack: 101.18V, MotAmps:   0, BattAmps:   0, Mods: 11, MotTemp:  27C, CtrlTemp:  16C, AmbTemp:  17C, MotRPM:   0, Odo:16852km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00475     04/14/2021 15:37:22   Batt Dischg Cur Limited    439 A (84%), MinCell: 3611mV,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00476     04/14/2021 15:37:35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00477     04/14/2021 15:37:35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00478     04/14/2021 15:38:22   Riding                     PackTemp: h 18C, l 18C, PackSOC: 45%, Vpack:102.174V, MotAmps: -59, BattAmps: -32, Mods: 11, MotTemp:  32C, CtrlTemp:  18C, AmbTemp:  16C, MotRPM:2054, Odo:16852km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00479     04/14/2021 15:38:22   Batt Dischg Cur Limited    352 A (67%), MinCell: 3572mV,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00480     04/14/2021 15:39:22   Riding                     PackTemp: h 18C, l 18C, PackSOC: 45%, Vpack: 100.82V, MotAmps: -10, BattAmps:  -1, Mods: 11, MotTemp:  33C, CtrlTemp:  18C, AmbTemp:  16C, MotRPM: 597, Odo:16853km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00481     04/14/2021 15:39:22   Batt Dischg Cur Limited    390 A (75%), MinCell: 3598mV,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00482     04/14/2021 15:40:22   Riding                     PackTemp: h 18C, l 18C, PackSOC: 44%, Vpack: 99.667V, MotAmps:   0, BattAmps:   2, Mods: 11, MotTemp:  35C, CtrlTemp:  19C, AmbTemp:  16C, MotRPM:2611, Odo:16853km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00483     04/14/2021 15:40:22   Batt Dischg Cur Limited    320 A (61%), MinCell: 3551mV,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00484     04/14/2021 15:41:22   Riding                     PackTemp: h 18C, l 18C, PackSOC: 44%, Vpack:100.147V, MotAmps:   0, BattAmps:   0, Mods: 11, MotTemp:  35C, CtrlTemp:  19C, AmbTemp:  16C, MotRPM:2198, Odo:16854km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00485     04/14/2021 15:41:22   Batt Dischg Cur Limited    367 A (70%), MinCell: 3572mV,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00486     04/14/2021 15:42:22   Riding                     PackTemp: h 18C, l 18C, PackSOC: 44%, Vpack: 96.804V, MotAmps: 121, BattAmps:  60, Mods: 11, MotTemp:  35C, CtrlTemp:  19C, AmbTemp:  16C, MotRPM:1492, Odo:16854km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00487     04/14/2021 15:42:22   Batt Dischg Cur Limited    371 A (71%), MinCell: 3455mV,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00488     04/14/2021 15:43:22   Riding                     PackTemp: h 18C, l 18C, PackSOC: 43%, Vpack: 99.242V, MotAmps:  47, BattAmps:  16, Mods: 11, MotTemp:  37C, CtrlTemp:  19C, AmbTemp:  16C, MotRPM:1046, Odo:16855km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00489     04/14/2021 15:43:22   Batt Dischg Cur Limited    373 A (71%), MinCell: 3529mV,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00490     04/14/2021 15:44:22   Riding                     PackTemp: h 18C, l 18C, PackSOC: 43%, Vpack: 99.838V, MotAmps:   0, BattAmps:   0, Mods: 11, MotTemp:  37C, CtrlTemp:  20C, AmbTemp:  16C, MotRPM:1961, Odo:16855km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00491     04/14/2021 15:44:22   Batt Dischg Cur Limited    363 A (69%), MinCell: 3450mV,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00492     04/14/2021 15:45:22   Riding                     PackTemp: h 18C, l 18C, PackSOC: 43%, Vpack: 99.176V, MotAmps:  42, BattAmps:  16, Mods: 11, MotTemp:  36C, CtrlTemp:  19C, AmbTemp:  16C, MotRPM:1273, Odo:16856km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00493     04/14/2021 15:45:22   Batt Dischg Cur Limited    359 A (69%), MinCell: 3543mV,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00494     04/14/2021 15:46:22   Riding                     PackTemp: h 19C, l 18C, PackSOC: 42%, Vpack:  98.05V, MotAmps:  38, BattAmps:  25, Mods: 11, MotTemp:  37C, CtrlTemp:  19C, AmbTemp:  16C, MotRPM:2037, Odo:16856km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00495     04/14/2021 15:46:22   Batt Dischg Cur Limited    332 A (63%), MinCell: 3495mV,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00496     04/14/2021 15:47:22   Riding                     PackTemp: h 19C, l 18C, PackSOC: 42%, Vpack: 99.767V, MotAmps:   0, BattAmps:   0, Mods: 11, MotTemp:  39C, CtrlTemp:  19C, AmbTemp:  16C, MotRPM:   0, Odo:16857km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00497     04/14/2021 15:47:22   Batt Dischg Cur Limited    360 A (69%), MinCell: 3559mV,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00498     04/14/2021 15:48:22   Riding                     PackTemp: h 19C, l 19C, PackSOC: 41%, Vpack: 97.737V, MotAmps: 119, BattAmps:  39, Mods: 11, MotTemp:  38C, CtrlTemp:  20C, AmbTemp:  16C, MotRPM: 989, Odo:16857km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00499     04/14/2021 15:48:22   Batt Dischg Cur Limited    351 A (67%), MinCell: 3489mV,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00500     04/14/2021 15:49:07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00501     04/14/2021 15:49:07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00502     04/14/2021 15:49:22   Disarmed                   PackTemp: h 19C, l 19C, PackSOC: 41%, Vpack: 99.952V, MotAmps:   0, BattAmps:   0, Mods: 11, MotTemp:  42C, CtrlTemp:  19C, AmbTemp:  17C, MotRPM:   1, Odo:16857km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00503     04/14/2021 15:49:22   Batt Dischg Cur Limited    374 A (71%), MinCell: 3566mV,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00504     04/14/2021 15:49:22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00505     04/14/2021 15:49:22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00506     04/14/2021 15:49:35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00507     04/14/2021 15:49:35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00508     04/14/2021 15:49:37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00509     04/14/2021 15:49:37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00510     04/14/2021 15:49:37   Module 00                  vmod: 99.98V,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00511     04/14/2021 15:49:37   Module 01                  vmod: 100.006V,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00512     04/14/2021 15:49:37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00513     04/14/2021 15:49:37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00519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00521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00522                       0   Module 00                  serial: 16sg2754,  vmod: 100.115V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00523     04/14/2021 15:50:29   Module 01                  serial: 16sg2639,  vmod: 100.146V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00524     04/14/2021 15:50:29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00525     04/14/2021 15:50:29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00526     04/14/2021 15:50:29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00527     04/14/2021 15:50:29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00528     04/14/2021 15:50:30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00529     04/14/2021 15:50:34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00530     04/14/2021 15:50:34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00531     04/14/2021 15:50:35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00532     04/14/2021 15:50:35   Module 00                  vmod: 100.112 maxsys: 100.115 minsys: 100.111 diff: 0.004 vcap: 88.687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00533     04/14/2021 15:50:35   Module 01                  vmod: 100.137 maxsys: 100.115 minsys: 100.111 diff: 0.004 vcap: 88.687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00534     04/14/2021 15:50:35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00535     04/14/2021 15:50:36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00536     04/14/2021 15:50:36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00537     04/14/2021 15:50:36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00538     04/14/2021 15:50:36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00539     04/14/2021 15:50:36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00540     04/14/2021 15:50:38   Disarmed                   PackTemp: h 19C, l 18C, PackSOC: 41%, Vpack:100.134V, MotAmps:   0, BattAmps:   0, Mods: 11, MotTemp:  35C, CtrlTemp:  19C, AmbTemp:  16C, MotRPM:   0, Odo:16857km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00541     04/14/2021 15:50:38   Batt Dischg Cur Limited    385 A (74%), MinCell: 3573mV,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00542     04/14/2021 15:51:19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00543     04/14/2021 15:51:19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00544     04/14/2021 15:51:19   Module 00                  vmod: 100.136V,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00545     04/14/2021 15:51:19   Module 01                  vmod: 100.158V,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00546     04/14/2021 15:51:20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00547     04/14/2021 15:51:20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00549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00550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00551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00552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00557                       1   Module 00                  serial: 16sg2754,  vmod: 100.709V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00558     04/15/2021 03:21:34   Module 01                  serial: 16sg2639,  vmod: 100.727V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00559     04/15/2021 03:21:34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00560     04/15/2021 03:21:34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00561     04/15/2021 03:21:39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00562     04/15/2021 03:21:39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00563     04/15/2021 03:21:40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00564     04/15/2021 03:21:40   Module 00                  vmod: 100.701 maxsys: 100.693 minsys: 100.645 diff: 0.048 vcap: 89.062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00565     04/15/2021 03:21:40   Module 01                  vmod: 100.715 maxsys: 100.693 minsys: 100.645 diff: 0.048 vcap: 89.062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00566     04/15/2021 03:21:40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00567     04/15/2021 03:21:40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00568     04/15/2021 03:21:40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00569     04/15/2021 03:21:40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00570     04/15/2021 03:21:40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00571     04/15/2021 03:21:40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00572     04/15/2021 03:21:40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00573     04/15/2021 03:21:40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00574     04/15/2021 03:21:43   Charging                   PackTemp: h 17C, l 17C, AmbTemp: 16C, PackSOC: 41%, Vpack:101.053V,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00575     04/15/2021 03:31:43   Charging                   PackTemp: h 17C, l 17C, AmbTemp: 18C, PackSOC: 43%, Vpack:101.829V,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00576     04/15/2021 03:41:43   Charging                   PackTemp: h 17C, l 17C, AmbTemp: 20C, PackSOC: 44%, Vpack:102.174V,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00577     04/15/2021 03:51:43   Charging                   PackTemp: h 17C, l 17C, AmbTemp: 22C, PackSOC: 46%, Vpack:102.391V,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00578     04/15/2021 04:01:43   Charging                   PackTemp: h 17C, l 17C, AmbTemp: 23C, PackSOC: 48%, Vpack:102.577V,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00579     04/15/2021 04:11:43   Charging                   PackTemp: h 18C, l 18C, AmbTemp: 24C, PackSOC: 49%, Vpack:102.764V,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00580     04/15/2021 04:21:43   Charging                   PackTemp: h 18C, l 18C, AmbTemp: 25C, PackSOC: 51%, Vpack:102.944V,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00581     04/15/2021 04:31:43   Charging                   PackTemp: h 19C, l 18C, AmbTemp: 26C, PackSOC: 52%, Vpack:103.129V,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00582     04/15/2021 04:41:43   Charging                   PackTemp: h 19C, l 19C, AmbTemp: 26C, PackSOC: 54%, Vpack:103.344V,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00583     04/15/2021 04:51:43   Charging                   PackTemp: h 19C, l 19C, AmbTemp: 27C, PackSOC: 56%, Vpack:103.399V,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00584     04/15/2021 05:01:43   Charging                   PackTemp: h 20C, l 19C, AmbTemp: 27C, PackSOC: 57%, Vpack: 103.63V,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00585     04/15/2021 05:11:43   Charging                   PackTemp: h 20C, l 20C, AmbTemp: 27C, PackSOC: 58%, Vpack:103.992V,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00586     04/15/2021 05:21:43   Charging                   PackTemp: h 21C, l 20C, AmbTemp: 28C, PackSOC: 60%, Vpack:104.083V,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00587     04/15/2021 05:28:43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00588     04/15/2021 05:28:43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00589     04/15/2021 05:29:13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00590     04/15/2021 05:29:13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00591     04/15/2021 05:29:13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00592     04/15/2021 05:29:13   Module 00                  vmod: 103.835V,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00593     04/15/2021 05:29:13   Module 01                  vmod: 104.061V,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00594     04/15/2021 05:29:13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00595     04/15/2021 05:29:13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00596     04/15/2021 05:29:13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00598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00599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00600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00601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00606                       1   Module 00                  serial: 16sg2754,  vmod: 103.687V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00607     04/16/2021 03:21:35   Module 01                  serial: 16sg2639,  vmod: 103.71V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00608     04/16/2021 03:21:35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00609     04/16/2021 03:21:36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00610     04/16/2021 03:21:40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00611     04/16/2021 03:21:40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00612     04/16/2021 03:21:41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00613     04/16/2021 03:21:41   Module 00                  vmod: 103.417 maxsys: 103.428 minsys: 103.418 diff: 0.010 vcap: 91.75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00614     04/16/2021 03:21:41   Module 01                  vmod: 103.418 maxsys: 103.428 minsys: 103.418 diff: 0.010 vcap: 91.75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00615     04/16/2021 03:21:41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00616     04/16/2021 03:21:42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00617     04/16/2021 03:21:42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00618     04/16/2021 03:21:42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00619     04/16/2021 03:21:42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00620     04/16/2021 03:21:42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00621     04/16/2021 03:21:42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00622     04/16/2021 03:21:42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00623     04/16/2021 03:21:44   Charging                   PackTemp: h 17C, l 16C, AmbTemp: 16C, PackSOC: 61%, Vpack:103.804V,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00624     04/16/2021 03:31:44   Charging                   PackTemp: h 17C, l 17C, AmbTemp: 18C, PackSOC: 62%, Vpack:104.841V,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00625     04/16/2021 03:41:44   Charging                   PackTemp: h 17C, l 17C, AmbTemp: 20C, PackSOC: 64%, Vpack:105.283V,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00626     04/16/2021 03:51:44   Charging                   PackTemp: h 17C, l 17C, AmbTemp: 22C, PackSOC: 65%, Vpack:105.717V,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00627     04/16/2021 04:01:44   Charging                   PackTemp: h 18C, l 18C, AmbTemp: 23C, PackSOC: 67%, Vpack:106.396V,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00628     04/16/2021 04:11:44   Charging                   PackTemp: h 18C, l 18C, AmbTemp: 24C, PackSOC: 68%, Vpack:106.599V,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00629     04/16/2021 04:14:15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00630     04/16/2021 04:14:15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00631     04/16/2021 04:14:45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00632     04/16/2021 04:14:45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00633     04/16/2021 04:14:45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00634     04/16/2021 04:14:45   Module 00                  vmod: 106.523V,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00635     04/16/2021 04:14:45   Module 01                  vmod: 106.537V,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00636     04/16/2021 04:14:45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00637     04/16/2021 04:14:45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00638     04/16/2021 04:14:45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00639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00649                       1   Module 00                  serial: 16sg2754,  vmod: 105.807V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00650     04/16/2021 14:09:23   Module 01                  serial: 16sg2639,  vmod: 105.823V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00651     04/16/2021 14:09:23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00652     04/16/2021 14:09:23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00653     04/16/2021 14:09:28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00654     04/16/2021 14:09:28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00655     04/16/2021 14:09:29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00656     04/16/2021 14:09:29   Module 00                  vmod: 105.791 maxsys: 105.774 minsys: 105.734 diff: 0.040 vcap: 93.562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00657     04/16/2021 14:09:29   Module 01                  vmod: 105.8 maxsys: 105.774 minsys: 105.734 diff: 0.040 vcap: 93.562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00658     04/16/2021 14:09:29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00659     04/16/2021 14:09:30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00660     04/16/2021 14:09:30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00661     04/16/2021 14:09:30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00662     04/16/2021 14:09:30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00663     04/16/2021 14:09:30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00664     04/16/2021 14:09:32   Disarmed                   PackTemp: h 17C, l 17C, PackSOC: 69%, Vpack:105.801V, MotAmps:   0, BattAmps:   0, Mods: 11, MotTemp:  25C, CtrlTemp:  14C, AmbTemp:  16C, MotRPM:   0, Odo:16857km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00665     04/16/2021 14:10:32   Disarmed                   PackTemp: h 17C, l 17C, PackSOC: 69%, Vpack: 105.76V, MotAmps:   0, BattAmps:   0, Mods: 11, MotTemp:  29C, CtrlTemp:  14C, AmbTemp:  16C, MotRPM:   0, Odo:16857km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00666     04/16/2021 14:10:42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00667     04/16/2021 14:10:42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00668     04/16/2021 14:11:32   Riding                     PackTemp: h 17C, l 17C, PackSOC: 69%, Vpack:106.955V, MotAmps: -59, BattAmps: -27, Mods: 11, MotTemp:  29C, CtrlTemp:  16C, AmbTemp:  15C, MotRPM:1852, Odo:16858km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00669     04/16/2021 14:12:32   Riding                     PackTemp: h 17C, l 17C, PackSOC: 68%, Vpack:105.107V, MotAmps:   0, BattAmps:   0, Mods: 11, MotTemp:  30C, CtrlTemp:  16C, AmbTemp:  14C, MotRPM:1688, Odo:16858km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00670     04/16/2021 14:13:07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00671     04/16/2021 14:13:07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00672     04/16/2021 14:13:12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00673     04/16/2021 14:13:12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00674     04/16/2021 14:13:12   Module 00                  vmod: 105.231V,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00675     04/16/2021 14:13:12   Module 01                  vmod: 105.257V,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00676     04/16/2021 14:13:13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00677     04/16/2021 14:13:13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00679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00685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00686                       0   Module 01                  serial: 16sg2639,  vmod: 105.548V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00687     04/16/2021 14:14:13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00688     04/16/2021 14:14:13   Module 00                  serial: 16sg2754,  vmod: 105.517V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00689     04/16/2021 14:42:25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00690     04/16/2021 14:42:25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00691     04/16/2021 14:42:25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00692     04/16/2021 14:42:26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00693     04/16/2021 14:42:31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00694     04/16/2021 14:42:31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00695     04/16/2021 14:42:31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00696     04/16/2021 14:42:31   Module 00                  vmod: 105.497 maxsys: 105.519 minsys: 105.494 diff: 0.025 vcap: 93.437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00697     04/16/2021 14:42:31   Module 01                  vmod: 105.52 maxsys: 105.519 minsys: 105.494 diff: 0.025 vcap: 93.437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00698     04/16/2021 14:42:31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00699     04/16/2021 14:42:32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00700     04/16/2021 14:42:32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00701     04/16/2021 14:42:32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00702     04/16/2021 14:42:32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00703     04/16/2021 14:42:32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00704     04/16/2021 14:42:34   Disarmed                   PackTemp: h 17C, l 17C, PackSOC: 68%, Vpack:105.522V, MotAmps:   0, BattAmps:   0, Mods: 11, MotTemp:  23C, CtrlTemp:  14C, AmbTemp:  14C, MotRPM:   0, Odo:16858km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00705     04/16/2021 14:42:43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00706     04/16/2021 14:42:43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00707     04/16/2021 14:43:34   Riding                     PackTemp: h 17C, l 17C, PackSOC: 68%, Vpack:104.818V, MotAmps:   5, BattAmps:   1, Mods: 11, MotTemp:  30C, CtrlTemp:  15C, AmbTemp:  14C, MotRPM: 722,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00708     04/16/2021 14:43:34   Batt Dischg Cur Limited    509 A (97%), MinCell: 3742mV,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00709     04/16/2021 14:44:34   Riding                     PackTemp: h 17C, l 17C, PackSOC: 68%, Vpack:104.615V, MotAmps:  64, BattAmps:   5, Mods: 11, MotTemp:  30C, CtrlTemp:  15C, AmbTemp:  14C, MotRPM: 191,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00710     04/16/2021 14:45:26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00711     04/16/2021 14:45:26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00712     04/16/2021 14:45:31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00713     04/16/2021 14:45:31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00714     04/16/2021 14:45:31   Module 00                  vmod: 104.966V,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00715     04/16/2021 14:45:31   Module 01                  vmod: 104.989V,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00716     04/16/2021 14:45:31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00717     04/16/2021 14:45:31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00719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00725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00726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00727                       0   Module 00                  serial: 16sg2754,  vmod: 105.233V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00728     04/16/2021 15:09:33   Module 01                  serial: 16sg2639,  vmod: 105.272V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00729     04/16/2021 15:09:33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00730     04/16/2021 15:09:33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00731     04/16/2021 15:09:33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00732     04/16/2021 15:09:34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00733     04/16/2021 15:09:38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00734     04/16/2021 15:09:39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00735     04/16/2021 15:09:39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00736     04/16/2021 15:09:39   Module 00                  vmod: 105.216 maxsys: 105.229 minsys: 105.212 diff: 0.017 vcap: 93.062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00737     04/16/2021 15:09:39   Module 01                  vmod: 105.242 maxsys: 105.229 minsys: 105.212 diff: 0.017 vcap: 93.062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00738     04/16/2021 15:09:39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00739     04/16/2021 15:09:40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00740     04/16/2021 15:09:40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00741     04/16/2021 15:09:40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00742     04/16/2021 15:09:40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00743     04/16/2021 15:09:40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00744     04/16/2021 15:09:42   Disarmed                   PackTemp: h 17C, l 17C, PackSOC: 68%, Vpack:105.236V, MotAmps:   0, BattAmps:   0, Mods: 11, MotTemp:  24C, CtrlTemp:  14C, AmbTemp:  14C, MotRPM:   0,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00745     04/16/2021 15:09:48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00746     04/16/2021 15:09:48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00747     04/16/2021 15:10:42   Riding                     PackTemp: h 17C, l 17C, PackSOC: 67%, Vpack:103.825V, MotAmps:  99, BattAmps:  19, Mods: 11, MotTemp:  28C, CtrlTemp:  15C, AmbTemp:  14C, MotRPM: 595,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00748     04/16/2021 15:11:42   Riding                     PackTemp: h 17C, l 17C, PackSOC: 67%, Vpack:105.054V, MotAmps:   0, BattAmps:   1, Mods: 11, MotTemp:  29C, CtrlTemp:  15C, AmbTemp:  14C, MotRPM:   0,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00749     04/16/2021 15:12:42   Riding                     PackTemp: h 17C, l 17C, PackSOC: 67%, Vpack:105.083V, MotAmps:   0, BattAmps:   1, Mods: 11, MotTemp:  29C, CtrlTemp:  14C, AmbTemp:  15C, MotRPM:   0,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00750     04/16/2021 15:13:42   Riding                     PackTemp: h 17C, l 17C, PackSOC: 67%, Vpack: 105.08V, MotAmps:   0, BattAmps:   1, Mods: 11, MotTemp:  28C, CtrlTemp:  14C, AmbTemp:  15C, MotRPM:   0,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00751     04/16/2021 15:14:42   Riding                     PackTemp: h 17C, l 17C, PackSOC: 67%, Vpack:105.066V, MotAmps:   0, BattAmps:   1, Mods: 11, MotTemp:  28C, CtrlTemp:  14C, AmbTemp:  15C, MotRPM:   0,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00752     04/16/2021 15:15:42   Riding                     PackTemp: h 17C, l 17C, PackSOC: 67%, Vpack:105.053V, MotAmps:   0, BattAmps:   1, Mods: 11, MotTemp:  28C, CtrlTemp:  14C, AmbTemp:  15C, MotRPM:   0,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00753     04/16/2021 15:16:42   Riding                     PackTemp: h 17C, l 17C, PackSOC: 67%, Vpack:105.049V, MotAmps:   0, BattAmps:   2, Mods: 11, MotTemp:  28C, CtrlTemp:  14C, AmbTemp:  15C, MotRPM:   0, Odo:16859km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00754     04/16/2021 15:17:42   Riding                     PackTemp: h 17C, l 17C, PackSOC: 67%, Vpack:104.704V, MotAmps:   0, BattAmps:   0, Mods: 11, MotTemp:  28C, CtrlTemp:  16C, AmbTemp:  15C, MotRPM: 444, Odo:16860km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00755     04/16/2021 15:17:57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00756     04/16/2021 15:17:57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00757     04/16/2021 15:18:11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00758     04/16/2021 15:18:11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00759     04/16/2021 15:18:23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00760     04/16/2021 15:18:23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00761     04/16/2021 15:18:42   Disarmed                   PackTemp: h 17C, l 17C, PackSOC: 67%, Vpack:104.859V, MotAmps:   0, BattAmps:   0, Mods: 11, MotTemp:  31C, CtrlTemp:  15C, AmbTemp:  15C, MotRPM:   0, Odo:16860km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00762     04/16/2021 15:19:23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00763     04/16/2021 15:19:23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00764     04/16/2021 15:19:23   Module 00                  vmod: 104.864V,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00765     04/16/2021 15:19:23   Module 01                  vmod: 104.892V,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00766     04/16/2021 15:19:23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00767     04/16/2021 15:19:23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00769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00775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00776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00777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00778                       1   Module 00                  serial: 16sg2754,  vmod: 105.002V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00779     04/18/2021 22:10:06   Module 01                  serial: 16sg2639,  vmod: 105.029V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00780     04/18/2021 22:10:06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00781     04/18/2021 22:10:07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00782     04/18/2021 22:10:08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00783     04/18/2021 22:10:08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00784     04/18/2021 22:10:08   Module 00                  vmod: 104.995V,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00785     04/18/2021 22:10:08   Module 01                  vmod: 105.024V,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00787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00788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00789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00790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00793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00794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00795                       1   Module 00                  serial: 16sg2754,  vmod: 105.04V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00796     04/18/2021 23:24:02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00797     04/18/2021 23:24:02   Module 01                  serial: 16sg2639,  vmod: 105.091V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00798     04/18/2021 23:24:02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00799     04/18/2021 23:24:07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00800     04/18/2021 23:24:07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00801     04/18/2021 23:24:08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00802     04/18/2021 23:24:08   Module 00                  vmod: 104.931 maxsys: 104.939 minsys: 104.856 diff: 0.083 vcap: 92.875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00803     04/18/2021 23:24:08   Module 01                  vmod: 104.86 maxsys: 104.939 minsys: 104.856 diff: 0.083 vcap: 92.875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00804     04/18/2021 23:24:08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00805     04/18/2021 23:24:09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00806     04/18/2021 23:24:09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00807     04/18/2021 23:24:09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00808     04/18/2021 23:24:09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00809     04/18/2021 23:24:09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00810     04/18/2021 23:24:09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00811     04/18/2021 23:24:09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00812     04/18/2021 23:24:11   Charging                   PackTemp: h 16C, l 16C, AmbTemp: 16C, PackSOC: 67%, Vpack:105.268V,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00813     04/18/2021 23:34:11   Charging                   PackTemp: h 16C, l 16C, AmbTemp: 18C, PackSOC: 69%, Vpack:106.428V,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00814     04/18/2021 23:44:11   Charging                   PackTemp: h 17C, l 17C, AmbTemp: 20C, PackSOC: 70%, Vpack:107.101V,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00815     04/18/2021 23:54:11   Charging                   PackTemp: h 17C, l 17C, AmbTemp: 22C, PackSOC: 72%, Vpack:107.773V,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00816     04/19/2021 00:04:11   Charging                   PackTemp: h 18C, l 17C, AmbTemp: 23C, PackSOC: 74%, Vpack:108.463V,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00817     04/19/2021 00:14:11   Charging                   PackTemp: h 18C, l 18C, AmbTemp: 24C, PackSOC: 75%, Vpack:109.133V,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00818     04/19/2021 00:24:11   Charging                   PackTemp: h 18C, l 18C, AmbTemp: 25C, PackSOC: 77%, Vpack:109.706V,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00819     04/19/2021 00:34:11   Charging                   PackTemp: h 19C, l 18C, AmbTemp: 26C, PackSOC: 78%, Vpack:110.235V,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00820     04/19/2021 00:44:11   Charging                   PackTemp: h 19C, l 18C, AmbTemp: 26C, PackSOC: 80%, Vpack:110.672V,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00821     04/19/2021 00:54:11   Charging                   PackTemp: h 20C, l 19C, AmbTemp: 27C, PackSOC: 81%, Vpack:111.338V,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00822     04/19/2021 01:04:11   Charging                   PackTemp: h 20C, l 19C, AmbTemp: 27C, PackSOC: 82%, Vpack:111.722V,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00823     04/19/2021 01:14:11   Charging                   PackTemp: h 20C, l 19C, AmbTemp: 28C, PackSOC: 84%, Vpack:112.345V,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00824     04/19/2021 01:24:11   Charging                   PackTemp: h 20C, l 19C, AmbTemp: 28C, PackSOC: 93%, Vpack:112.941V,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00825     04/19/2021 01:34:11   Charging                   PackTemp: h 21C, l 19C, AmbTemp: 28C, PackSOC: 94%, Vpack:113.462V,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00826     04/19/2021 01:44:11   Charging                   PackTemp: h 21C, l 20C, AmbTemp: 28C, PackSOC: 98%, Vpack:114.058V,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00827     04/19/2021 01:54:11   Charging                   PackTemp: h 22C, l 20C, AmbTemp: 29C, PackSOC: 99%, Vpack:114.389V,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00828     04/19/2021 02:04:11   Charging                   PackTemp: h 22C, l 20C, AmbTemp: 29C, PackSOC:100%, Vpack:115.139V,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00829     04/19/2021 02:14:11   Charging                   PackTemp: h 22C, l 20C, AmbTemp: 29C, PackSOC:100%, Vpack:115.647V,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00830     04/19/2021 02:24:11   Charging                   PackTemp: h 22C, l 20C, AmbTemp: 29C, PackSOC:100%, Vpack:116.253V,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00831     04/19/2021 02:34:11   Charging                   PackTemp: h 23C, l 20C, AmbTemp: 29C, PackSOC:100%, Vpack:116.778V,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00832     04/19/2021 02:34:42   Entering Charge Standby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00833     04/19/2021 02:34:42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00834     04/19/2021 02:34:42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00835     04/19/2021 02:34:42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00836     04/19/2021 02:34:42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00837     04/19/2021 02:34:47   Module 00                  vmod: 116.553V,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00838     04/19/2021 02:34:47   Module 01                  vmod: 116.577V,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00839     04/19/2021 02:34:47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00840     04/19/2021 02:34:47   DEBUG: Module 00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00841     04/19/2021 02:34:47   DEBUG: Module 01 Contactor is now Open    </w:t>
      </w:r>
    </w:p>
    <w:p w:rsidR="00695C68" w:rsidRPr="00A225A5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00842     04/19/2021 02:46:45   Low Chassis Isolation      99 KOhms to cell 2</w:t>
      </w:r>
    </w:p>
    <w:p w:rsidR="00695C68" w:rsidRPr="00A225A5" w:rsidRDefault="00695C68" w:rsidP="00B940B4">
      <w:pPr>
        <w:rPr>
          <w:rFonts w:ascii="Courier New" w:hAnsi="Courier New" w:cs="Courier New"/>
          <w:sz w:val="16"/>
          <w:szCs w:val="16"/>
          <w:highlight w:val="cyan"/>
          <w:lang w:val="en-US"/>
        </w:rPr>
      </w:pP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 xml:space="preserve"> 00843     04/19/2021 03:14:05   Low Chassis Isolation      100 KOhms to cell 2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 xml:space="preserve"> 00844     04/19/2021 06:55:11   Low Chassis Isolation      99 KOhms to cell 3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00845     04/19/2021 09:52:58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00846     04/19/2021 09:52:58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00847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00848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00849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00854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00855                       0   Module 01                  serial: 16sg2639,  vmod: 115.703V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00856     04/19/2021 09:26:06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00857     04/19/2021 09:26:06   Module 00                  serial: 16sg2754,  vmod: 115.703V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00858     04/19/2021 09:54:19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00859     04/19/2021 09:54:19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00860     04/19/2021 09:54:19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00861     04/19/2021 09:54:20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00862     04/19/2021 09:54:24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00863     04/19/2021 09:54:25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00864     04/19/2021 09:54:25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00865     04/19/2021 09:54:25   Module 00                  vmod: 115.687 maxsys: 115.673 minsys: 115.667 diff: 0.006 vcap: 102.437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00866     04/19/2021 09:54:25   Module 01                  vmod: 115.681 maxsys: 115.673 minsys: 115.667 diff: 0.006 vcap: 102.437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00867     04/19/2021 09:54:25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00868     04/19/2021 09:54:26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00869     04/19/2021 09:54:26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00870     04/19/2021 09:54:26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00871     04/19/2021 09:54:26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00872     04/19/2021 09:54:26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00873     04/19/2021 09:54:28   Disarmed                   PackTemp: h 20C, l 19C, PackSOC:100%, Vpack:115.688V, MotAmps:   0, BattAmps:   0, Mods: 11, MotTemp:  28C, CtrlTemp:  15C, AmbTemp:  18C, MotRPM:   0, Odo:16860km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00874     04/19/2021 09:55:29   Disarmed                   PackTemp: h 20C, l 19C, PackSOC:100%, Vpack:115.655V, MotAmps:   0, BattAmps:   0, Mods: 11, MotTemp:  30C, CtrlTemp:  15C, AmbTemp:  18C, MotRPM:   0, Odo:16860km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00875     04/19/2021 09:56:10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00876     04/19/2021 09:56:10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00877     04/19/2021 09:56:10   Module 00                  vmod: 115.617V,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00878     04/19/2021 09:56:10   Module 01                  vmod: 115.637V,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00879     04/19/2021 09:56:10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00880     04/19/2021 09:56:10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00888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00889                       0   Module 01                  serial: 16sg2639,  vmod: 115.675V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00890     04/19/2021 09:35:32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00891     04/19/2021 09:35:32   Module 00                  serial: 16sg2754,  vmod: 115.672V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00892     04/19/2021 10:03:45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00893     04/19/2021 10:03:45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00894     04/19/2021 10:03:45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00895     04/19/2021 10:03:46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00896     04/19/2021 10:03:51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00897     04/19/2021 10:03:51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00898     04/19/2021 10:03:51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00899     04/19/2021 10:03:51   Module 00                  vmod: 115.654 maxsys: 115.661 minsys: 115.656 diff: 0.005 vcap: 102.437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00900     04/19/2021 10:03:51   Module 01                  vmod: 115.657 maxsys: 115.661 minsys: 115.656 diff: 0.005 vcap: 102.437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00901     04/19/2021 10:03:51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00902     04/19/2021 10:03:52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00903     04/19/2021 10:03:52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00904     04/19/2021 10:03:52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00905     04/19/2021 10:03:52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00906     04/19/2021 10:03:52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00907     04/19/2021 10:03:55   Disarmed                   PackTemp: h 20C, l 19C, PackSOC:100%, Vpack:115.662V, MotAmps:   0, BattAmps:   0, Mods: 11, MotTemp:  27C, CtrlTemp:  15C, AmbTemp:  18C, MotRPM:   0, Odo:16860km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00908     04/19/2021 10:04:16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00909     04/19/2021 10:04:16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00910     04/19/2021 10:04:55   Riding                     PackTemp: h 20C, l 19C, PackSOC:100%, Vpack:115.558V, MotAmps:   0, BattAmps:   2, Mods: 11, MotTemp:  31C, CtrlTemp:  16C, AmbTemp:  18C, MotRPM:   0, Odo:16860km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00911     04/19/2021 10:05:55   Riding                     PackTemp: h 20C, l 19C, PackSOC:100%, Vpack:111.057V, MotAmps: 144, BattAmps:  77, Mods: 11, MotTemp:  31C, CtrlTemp:  18C, AmbTemp:  17C, MotRPM:1897, Odo:16860km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00912     04/19/2021 10:06:55   Riding                     PackTemp: h 20C, l 19C, PackSOC:100%, Vpack:114.975V, MotAmps:   0, BattAmps:   2, Mods: 11, MotTemp:  33C, CtrlTemp:  18C, AmbTemp:  17C, MotRPM:1355, Odo:16860km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00913     04/19/2021 10:07:55   Riding                     PackTemp: h 20C, l 19C, PackSOC: 99%, Vpack:111.669V, MotAmps: 122, BattAmps:  60, Mods: 11, MotTemp:  32C, CtrlTemp:  19C, AmbTemp:  17C, MotRPM:1728, Odo:16861km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00914     04/19/2021 10:08:55   Riding                     PackTemp: h 20C, l 19C, PackSOC: 99%, Vpack:113.922V, MotAmps:  28, BattAmps:  14, Mods: 11, MotTemp:  34C, CtrlTemp:  19C, AmbTemp:  17C, MotRPM:1876, Odo:16862km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00915     04/19/2021 10:09:55   Riding                     PackTemp: h 20C, l 19C, PackSOC: 99%, Vpack: 114.38V, MotAmps:   0, BattAmps:   0, Mods: 11, MotTemp:  33C, CtrlTemp:  19C, AmbTemp:  17C, MotRPM:1489, Odo:16862km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00916     04/19/2021 10:10:55   Riding                     PackTemp: h 20C, l 19C, PackSOC: 98%, Vpack:115.171V, MotAmps: -59, BattAmps: -19, Mods: 11, MotTemp:  37C, CtrlTemp:  20C, AmbTemp:  17C, MotRPM:1515, Odo:16863km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00917     04/19/2021 10:11:55   Riding                     PackTemp: h 20C, l 19C, PackSOC: 98%, Vpack:114.207V, MotAmps:   0, BattAmps:   2, Mods: 11, MotTemp:  37C, CtrlTemp:  19C, AmbTemp:  16C, MotRPM:1279, Odo:16863km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00918     04/19/2021 10:12:55   Riding                     PackTemp: h 20C, l 19C, PackSOC: 98%, Vpack:114.101V, MotAmps:   0, BattAmps:   0, Mods: 11, MotTemp:  40C, CtrlTemp:  20C, AmbTemp:  16C, MotRPM:   0, Odo:16864km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00919     04/19/2021 10:13:55   Riding                     PackTemp: h 20C, l 19C, PackSOC: 98%, Vpack:114.222V, MotAmps:   0, BattAmps:   0, Mods: 11, MotTemp:  40C, CtrlTemp:  20C, AmbTemp:  16C, MotRPM:   0, Odo:16864km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00920     04/19/2021 10:14:55   Riding                     PackTemp: h 20C, l 19C, PackSOC: 97%, Vpack:113.817V, MotAmps:   0, BattAmps:   2, Mods: 11, MotTemp:  40C, CtrlTemp:  19C, AmbTemp:  16C, MotRPM:2189, Odo:16864km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00921     04/19/2021 10:15:55   Riding                     PackTemp: h 20C, l 19C, PackSOC: 97%, Vpack:113.185V, MotAmps:  56, BattAmps:  16, Mods: 11, MotTemp:  41C, CtrlTemp:  20C, AmbTemp:  16C, MotRPM:1165, Odo:16865km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00922     04/19/2021 10:16:55   Riding                     PackTemp: h 20C, l 20C, PackSOC: 97%, Vpack:111.734V, MotAmps:  70, BattAmps:  42, Mods: 11, MotTemp:  40C, CtrlTemp:  19C, AmbTemp:  16C, MotRPM:2125, Odo:16865km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00923     04/19/2021 10:17:55   Riding                     PackTemp: h 20C, l 20C, PackSOC: 96%, Vpack:112.189V, MotAmps:  15, BattAmps:  15, Mods: 11, MotTemp:  41C, CtrlTemp:  20C, AmbTemp:  16C, MotRPM:2892, Odo:16866km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00924     04/19/2021 10:18:55   Riding                     PackTemp: h 20C, l 20C, PackSOC: 95%, Vpack:111.177V, MotAmps:  40, BattAmps:  31, Mods: 11, MotTemp:  42C, CtrlTemp:  20C, AmbTemp:  15C, MotRPM:2628, Odo:16867km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00925     04/19/2021 10:19:55   Riding                     PackTemp: h 20C, l 20C, PackSOC: 95%, Vpack:111.493V, MotAmps:  42, BattAmps:  23, Mods: 11, MotTemp:  40C, CtrlTemp:  19C, AmbTemp:  15C, MotRPM:1886, Odo:16868km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00926     04/19/2021 10:20:55   Riding                     PackTemp: h 21C, l 20C, PackSOC: 94%, Vpack:112.302V, MotAmps:   0, BattAmps:   0, Mods: 11, MotTemp:  44C, CtrlTemp:  20C, AmbTemp:  15C, MotRPM:2004, Odo:16868km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00927     04/19/2021 10:21:55   Riding                     PackTemp: h 21C, l 20C, PackSOC: 93%, Vpack:113.395V, MotAmps: -59, BattAmps: -13, Mods: 11, MotTemp:  45C, CtrlTemp:  20C, AmbTemp:  15C, MotRPM:1115, Odo:16869km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00928     04/19/2021 10:22:55   Riding                     PackTemp: h 21C, l 20C, PackSOC: 93%, Vpack:112.109V, MotAmps:  11, BattAmps:   6, Mods: 11, MotTemp:  44C, CtrlTemp:  21C, AmbTemp:  15C, MotRPM:1755, Odo:16870km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00929     04/19/2021 10:23:55   Riding                     PackTemp: h 21C, l 20C, PackSOC: 92%, Vpack:106.036V, MotAmps: 198, BattAmps: 122, Mods: 11, MotTemp:  47C, CtrlTemp:  22C, AmbTemp:  15C, MotRPM:2065, Odo:16870km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00930     04/19/2021 10:24:55   Riding                     PackTemp: h 21C, l 20C, PackSOC: 92%, Vpack:111.934V, MotAmps:   0, BattAmps:   0, Mods: 11, MotTemp:  49C, CtrlTemp:  22C, AmbTemp:  15C, MotRPM: 497, Odo:16871km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00931     04/19/2021 10:25:55   Riding                     PackTemp: h 21C, l 20C, PackSOC: 91%, Vpack:111.937V, MotAmps:   0, BattAmps:   2, Mods: 11, MotTemp:  48C, CtrlTemp:  22C, AmbTemp:  15C, MotRPM:1342, Odo:16871km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00932     04/19/2021 10:26:55   Riding                     PackTemp: h 21C, l 20C, PackSOC: 91%, Vpack:112.221V, MotAmps:   0, BattAmps:   1, Mods: 11, MotTemp:  46C, CtrlTemp:  21C, AmbTemp:  16C, MotRPM: 659, Odo:16871km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00933     04/19/2021 10:27:55   Riding                     PackTemp: h 21C, l 20C, PackSOC: 91%, Vpack:111.487V, MotAmps:  57, BattAmps:  14, Mods: 11, MotTemp:  46C, CtrlTemp:  22C, AmbTemp:  16C, MotRPM: 770, Odo:16871km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00934     04/19/2021 10:28:55   Riding                     PackTemp: h 21C, l 20C, PackSOC: 91%, Vpack:111.552V, MotAmps:  23, BattAmps:   9, Mods: 11, MotTemp:  46C, CtrlTemp:  21C, AmbTemp:  16C, MotRPM:1343, Odo:16871km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00935     04/19/2021 10:29:55   Riding                     PackTemp: h 21C, l 20C, PackSOC: 90%, Vpack:110.008V, MotAmps:  37, BattAmps:  29, Mods: 11, MotTemp:  46C, CtrlTemp:  22C, AmbTemp:  16C, MotRPM:2558, Odo:16872km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00936     04/19/2021 10:30:55   Riding                     PackTemp: h 21C, l 21C, PackSOC: 90%, Vpack:110.737V, MotAmps:   0, BattAmps:   2, Mods: 11, MotTemp:  47C, CtrlTemp:  22C, AmbTemp:  16C, MotRPM:1449, Odo:16873km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00937     04/19/2021 10:31:55   Riding                     PackTemp: h 21C, l 21C, PackSOC: 88%, Vpack:108.743V, MotAmps:  28, BattAmps:  23, Mods: 11, MotTemp:  48C, CtrlTemp:  22C, AmbTemp:  15C, MotRPM:2812, Odo:16874km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00938     04/19/2021 10:32:55   Riding                     PackTemp: h 22C, l 21C, PackSOC: 87%, Vpack:110.095V, MotAmps:   0, BattAmps:   1, Mods: 11, MotTemp:  46C, CtrlTemp:  21C, AmbTemp:  15C, MotRPM:1245, Odo:16875km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00939     04/19/2021 10:33:55   Riding                     PackTemp: h 22C, l 21C, PackSOC: 87%, Vpack:110.577V, MotAmps:   0, BattAmps:   0, Mods: 11, MotTemp:  47C, CtrlTemp:  21C, AmbTemp:  15C, MotRPM:   0, Odo:16875km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00940     04/19/2021 10:34:55   Riding                     PackTemp: h 22C, l 21C, PackSOC: 87%, Vpack:109.136V, MotAmps: 133, BattAmps:  37, Mods: 11, MotTemp:  44C, CtrlTemp:  20C, AmbTemp:  15C, MotRPM: 915, Odo:16875km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00941     04/19/2021 10:35:55   Riding                     PackTemp: h 22C, l 21C, PackSOC: 87%, Vpack:110.755V, MotAmps:   0, BattAmps:   1, Mods: 11, MotTemp:  46C, CtrlTemp:  21C, AmbTemp:  16C, MotRPM:   0, Odo:16875km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00942     04/19/2021 10:36:55   Riding                     PackTemp: h 22C, l 21C, PackSOC: 87%, Vpack:110.584V, MotAmps:   0, BattAmps:   2, Mods: 11, MotTemp:  49C, CtrlTemp:  21C, AmbTemp:  16C, MotRPM:   0, Odo:16875km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00943     04/19/2021 10:36:56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00944     04/19/2021 10:36:56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00945     04/19/2021 10:37:05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00946     04/19/2021 10:37:05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00947     04/19/2021 10:37:05   Module 00                  vmod: 110.629V,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00948     04/19/2021 10:37:05   Module 01                  vmod: 110.657V,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00949     04/19/2021 10:37:06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00950     04/19/2021 10:37:06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00958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00959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00960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00961                       1   Module 00                  serial: 16sg2754,  vmod: 111.162V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00962     04/19/2021 11:25:16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00963     04/19/2021 11:25:16   Module 01                  serial: 16sg2639,  vmod: 111.291V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00964     04/19/2021 11:25:17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00965     04/19/2021 11:25:21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00966     04/19/2021 11:25:21   0x31 0x01 0xb2 0x0c 0x3a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00967     04/19/2021 11:25:21   Low Chassis Isolation      10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00968     04/19/2021 11:25:21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00969     04/19/2021 11:25:22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00970     04/19/2021 11:25:22   Module 00                  vmod: 111.155 maxsys: 111.273 minsys: 111.117 diff: 0.156 vcap: 98.5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00971     04/19/2021 11:25:22   Module 01                  vmod: 111.274 maxsys: 111.273 minsys: 111.117 diff: 0.156 vcap: 98.5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00972     04/19/2021 11:25:22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00973     04/19/2021 11:25:23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00974     04/19/2021 11:25:23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00975     04/19/2021 11:25:23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00976     04/19/2021 11:25:23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00977     04/19/2021 11:25:23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00978     04/19/2021 11:25:25   Disarmed                   PackTemp: h 22C, l 22C, PackSOC: 85%, Vpack:111.226V, MotAmps:   0, BattAmps:  -1, Mods: 11, MotTemp:  32C, CtrlTemp:  19C, AmbTemp:  19C, MotRPM:   0, Odo:16875km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00979     04/19/2021 11:25:33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00980     04/19/2021 11:25:33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00981     04/19/2021 11:26:25   Riding                     PackTemp: h 22C, l 22C, PackSOC: 85%, Vpack:111.149V, MotAmps:   0, BattAmps:   0, Mods: 11, MotTemp:  34C, CtrlTemp:  19C, AmbTemp:  19C, MotRPM:   0, Odo:16875km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00982     04/19/2021 11:27:25   Riding                     PackTemp: h 22C, l 22C, PackSOC: 85%, Vpack: 106.03V, MotAmps: 105, BattAmps:  92, Mods: 11, MotTemp:  33C, CtrlTemp:  21C, AmbTemp:  18C, MotRPM:3147, Odo:16876km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00983     04/19/2021 11:28:25   Riding                     PackTemp: h 22C, l 22C, PackSOC: 85%, Vpack: 110.24V, MotAmps:   0, BattAmps:   0, Mods: 11, MotTemp:  35C, CtrlTemp:  19C, AmbTemp:  18C, MotRPM:2460, Odo:16877km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00984     04/19/2021 11:29:25   Riding                     PackTemp: h 22C, l 22C, PackSOC: 85%, Vpack:112.004V, MotAmps: -59, BattAmps: -34, Mods: 11, MotTemp:  36C, CtrlTemp:  19C, AmbTemp:  17C, MotRPM:2316, Odo:16878km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00985     04/19/2021 11:30:25   Riding                     PackTemp: h 22C, l 22C, PackSOC: 85%, Vpack:111.388V, MotAmps: -59, BattAmps: -17, Mods: 11, MotTemp:  36C, CtrlTemp:  19C, AmbTemp:  17C, MotRPM:1160, Odo:16878km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00986     04/19/2021 11:31:25   Riding                     PackTemp: h 22C, l 22C, PackSOC: 84%, Vpack:110.211V, MotAmps:   0, BattAmps:   0, Mods: 11, MotTemp:  42C, CtrlTemp:  20C, AmbTemp:  17C, MotRPM:   0, Odo:16879km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00987     04/19/2021 11:32:25   Riding                     PackTemp: h 22C, l 22C, PackSOC: 84%, Vpack: 108.95V, MotAmps:  23, BattAmps:  19, Mods: 11, MotTemp:  41C, CtrlTemp:  21C, AmbTemp:  17C, MotRPM:1316, Odo:16879km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00988     04/19/2021 11:33:25   Riding                     PackTemp: h 22C, l 22C, PackSOC: 84%, Vpack:110.122V, MotAmps:   0, BattAmps:   0, Mods: 11, MotTemp:  43C, CtrlTemp:  21C, AmbTemp:  17C, MotRPM:1665, Odo:16879km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00989     04/19/2021 11:34:25   Riding                     PackTemp: h 22C, l 22C, PackSOC: 84%, Vpack:110.019V, MotAmps:   0, BattAmps:   0, Mods: 11, MotTemp:  42C, CtrlTemp:  21C, AmbTemp:  17C, MotRPM:1082, Odo:16880km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00990     04/19/2021 11:35:25   Riding                     PackTemp: h 22C, l 22C, PackSOC: 84%, Vpack:109.853V, MotAmps:  35, BattAmps:   4, Mods: 11, MotTemp:  41C, CtrlTemp:  21C, AmbTemp:  17C, MotRPM: 567, Odo:16880km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00991     04/19/2021 11:36:25   Riding                     PackTemp: h 22C, l 22C, PackSOC: 84%, Vpack:109.412V, MotAmps:  49, BattAmps:  13, Mods: 11, MotTemp:  41C, CtrlTemp:  21C, AmbTemp:  17C, MotRPM:1099, Odo:16881km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00992     04/19/2021 11:37:25   Riding                     PackTemp: h 22C, l 22C, PackSOC: 84%, Vpack:110.184V, MotAmps:   0, BattAmps:   0, Mods: 11, MotTemp:  41C, CtrlTemp:  20C, AmbTemp:  17C, MotRPM:   0, Odo:16881km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00993     04/19/2021 11:38:25   Riding                     PackTemp: h 22C, l 22C, PackSOC: 84%, Vpack:109.996V, MotAmps:   0, BattAmps:   0, Mods: 11, MotTemp:  39C, CtrlTemp:  21C, AmbTemp:  17C, MotRPM:2209, Odo:16881km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00994     04/19/2021 11:39:25   Riding                     PackTemp: h 22C, l 22C, PackSOC: 83%, Vpack: 108.32V, MotAmps:  16, BattAmps:  12, Mods: 11, MotTemp:  41C, CtrlTemp:  22C, AmbTemp:  17C, MotRPM:2730, Odo:16881km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00995     04/19/2021 11:40:25   Riding                     PackTemp: h 22C, l 22C, PackSOC: 83%, Vpack:109.448V, MotAmps:   0, BattAmps:   0, Mods: 11, MotTemp:  44C, CtrlTemp:  22C, AmbTemp:  18C, MotRPM:1459, Odo:16882km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00996     04/19/2021 11:41:25   Riding                     PackTemp: h 22C, l 22C, PackSOC: 82%, Vpack:108.659V, MotAmps:  25, BattAmps:  15, Mods: 11, MotTemp:  43C, CtrlTemp:  21C, AmbTemp:  17C, MotRPM:2477, Odo:16883km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00997     04/19/2021 11:42:25   Riding                     PackTemp: h 22C, l 22C, PackSOC: 82%, Vpack:109.377V, MotAmps:   0, BattAmps:   0, Mods: 11, MotTemp:  44C, CtrlTemp:  21C, AmbTemp:  17C, MotRPM:   0, Odo:16883km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00998     04/19/2021 11:43:25   Riding                     PackTemp: h 22C, l 22C, PackSOC: 82%, Vpack:105.073V, MotAmps: 132, BattAmps:  88, Mods: 11, MotTemp:  44C, CtrlTemp:  21C, AmbTemp:  17C, MotRPM:2385, Odo:16884km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00999     04/19/2021 11:44:25   Riding                     PackTemp: h 22C, l 22C, PackSOC: 81%, Vpack:108.847V, MotAmps:   0, BattAmps:   0, Mods: 11, MotTemp:  46C, CtrlTemp:  21C, AmbTemp:  17C, MotRPM:   0, Odo:16885km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01000     04/19/2021 11:45:25   Riding                     PackTemp: h 22C, l 22C, PackSOC: 81%, Vpack: 107.19V, MotAmps:  47, BattAmps:  31, Mods: 11, MotTemp:  42C, CtrlTemp:  21C, AmbTemp:  17C, MotRPM:2297, Odo:16885km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01001     04/19/2021 11:46:25   Riding                     PackTemp: h 22C, l 22C, PackSOC: 81%, Vpack:108.663V, MotAmps:   0, BattAmps:   0, Mods: 11, MotTemp:  45C, CtrlTemp:  21C, AmbTemp:  17C, MotRPM:   0, Odo:16885km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01002     04/19/2021 11:47:25   Riding                     PackTemp: h 23C, l 22C, PackSOC: 80%, Vpack:106.788V, MotAmps: 123, BattAmps:  28, Mods: 11, MotTemp:  46C, CtrlTemp:  22C, AmbTemp:  17C, MotRPM: 778, Odo:16886km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01003     04/19/2021 11:48:25   Riding                     PackTemp: h 23C, l 22C, PackSOC: 79%, Vpack:107.823V, MotAmps:   0, BattAmps:   1, Mods: 11, MotTemp:  48C, CtrlTemp:  22C, AmbTemp:  17C, MotRPM:2184, Odo:16886km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01004     04/19/2021 11:49:25   Riding                     PackTemp: h 23C, l 22C, PackSOC: 79%, Vpack:107.322V, MotAmps:  43, BattAmps:  13, Mods: 11, MotTemp:  47C, CtrlTemp:  22C, AmbTemp:  17C, MotRPM:1090, Odo:16887km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01005     04/19/2021 11:50:25   Riding                     PackTemp: h 23C, l 22C, PackSOC: 78%, Vpack:107.699V, MotAmps:   0, BattAmps:   0, Mods: 11, MotTemp:  50C, CtrlTemp:  24C, AmbTemp:  17C, MotRPM:1369, Odo:16887km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01006     04/19/2021 11:51:25   Riding                     PackTemp: h 23C, l 22C, PackSOC: 78%, Vpack:106.817V, MotAmps:  18, BattAmps:  12, Mods: 11, MotTemp:  47C, CtrlTemp:  22C, AmbTemp:  18C, MotRPM:2270, Odo:16888km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01007     04/19/2021 11:52:25   Riding                     PackTemp: h 23C, l 22C, PackSOC: 78%, Vpack:106.352V, MotAmps:  37, BattAmps:  21, Mods: 11, MotTemp:  46C, CtrlTemp:  22C, AmbTemp:  18C, MotRPM:1945, Odo:16889km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01008     04/19/2021 11:53:25   Riding                     PackTemp: h 23C, l 22C, PackSOC: 77%, Vpack:106.228V, MotAmps:  44, BattAmps:  23, Mods: 11, MotTemp:  45C, CtrlTemp:  22C, AmbTemp:  18C, MotRPM:1819, Odo:16889km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01009     04/19/2021 11:54:25   Riding                     PackTemp: h 23C, l 22C, PackSOC: 77%, Vpack: 106.41V, MotAmps:  23, BattAmps:  11, Mods: 11, MotTemp:  45C, CtrlTemp:  22C, AmbTemp:  18C, MotRPM:1772, Odo:16890km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01010     04/19/2021 11:55:25   Riding                     PackTemp: h 23C, l 23C, PackSOC: 77%, Vpack:106.169V, MotAmps:  91, BattAmps:  23, Mods: 11, MotTemp:  45C, CtrlTemp:  22C, AmbTemp:  18C, MotRPM: 846,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01011     04/19/2021 11:56:25   Riding                     PackTemp: h 23C, l 22C, PackSOC: 76%, Vpack:107.184V, MotAmps:   0, BattAmps:   0, Mods: 11, MotTemp:  47C, CtrlTemp:  23C, AmbTemp:  18C, MotRPM:1251,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01012     04/19/2021 11:57:25   Riding                     PackTemp: h 23C, l 23C, PackSOC: 76%, Vpack:107.138V, MotAmps:   0, BattAmps:   0, Mods: 11, MotTemp:  47C, CtrlTemp:  23C, AmbTemp:  18C, MotRPM: 827,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01013     04/19/2021 11:58:06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01014     04/19/2021 11:58:06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01015     04/19/2021 11:58:11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01016     04/19/2021 11:58:11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01017     04/19/2021 11:58:25   Riding                     PackTemp: h 23C, l 22C, PackSOC: 76%, Vpack:107.344V, MotAmps:   0, BattAmps:   0, Mods: 11, MotTemp:  47C, CtrlTemp:  22C, AmbTemp:  18C,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01018     04/19/2021 11:58:36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01019     04/19/2021 11:58:36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01020     04/19/2021 11:59:25   Disarmed                   PackTemp: h 23C, l 23C, PackSOC: 76%, Vpack: 107.41V, MotAmps:   0, BattAmps:   0, Mods: 11, MotTemp:  46C, CtrlTemp:  21C, AmbTemp:  18C,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01021     04/19/2021 11:59:29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01022     04/19/2021 11:59:29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01023     04/19/2021 11:59:30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01024     04/19/2021 11:59:30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01025     04/19/2021 12:00:25   Disarmed                   PackTemp: h 23C, l 23C, PackSOC: 76%, Vpack:107.447V, MotAmps:   0, BattAmps:   0, Mods: 11, MotTemp:  45C, CtrlTemp:  21C, AmbTemp:  18C,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01026     04/19/2021 12:01:13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01027     04/19/2021 12:01:13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01028     04/19/2021 12:01:13   Module 00                  vmod: 107.446V,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01029     04/19/2021 12:01:13   Module 01                  vmod: 107.46V,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01030     04/19/2021 12:01:13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01031     04/19/2021 12:01:13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01039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01040                       0   Module 01                  serial: 16sg2639,  vmod: 107.608V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01041     04/19/2021 11:37:23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01042     04/19/2021 11:37:24   Module 00                  serial: 16sg2754,  vmod: 107.625V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01043     04/19/2021 12:05:37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01044     04/19/2021 12:05:37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01045     04/19/2021 12:05:37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01046     04/19/2021 12:05:38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01047     04/19/2021 12:05:42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01048     04/19/2021 12:05:42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01049     04/19/2021 12:05:43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01050     04/19/2021 12:05:43   Module 00                  vmod: 107.61 maxsys: 107.609 minsys: 107.587 diff: 0.022 vcap: 95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01051     04/19/2021 12:05:43   Module 01                  vmod: 107.593 maxsys: 107.609 minsys: 107.587 diff: 0.022 vcap: 95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01052     04/19/2021 12:05:43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01053     04/19/2021 12:05:44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01054     04/19/2021 12:05:44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01055     04/19/2021 12:05:44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01056     04/19/2021 12:05:44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01057     04/19/2021 12:05:44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01058     04/19/2021 12:05:46   Disarmed                   PackTemp: h 23C, l 22C, PackSOC: 76%, Vpack:107.611V, MotAmps:   0, BattAmps:   0, Mods: 11, MotTemp:  37C, CtrlTemp:  21C, AmbTemp:  18C,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01059     04/19/2021 12:06:46   Disarmed                   PackTemp: h 23C, l 23C, PackSOC: 76%, Vpack:107.581V, MotAmps:   0, BattAmps:   1, Mods: 11, MotTemp:  42C, CtrlTemp:  21C, AmbTemp:  18C,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01060     04/19/2021 12:07:46   Disarmed                   PackTemp: h 23C, l 23C, PackSOC: 76%, Vpack: 107.57V, MotAmps:   0, BattAmps:   0, Mods: 11, MotTemp:  41C, CtrlTemp:  21C, AmbTemp:  18C,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01061     04/19/2021 12:08:19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01062     04/19/2021 12:08:19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01063     04/19/2021 12:08:19   Module 00                  vmod: 107.537V,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01064     04/19/2021 12:08:19   Module 01                  vmod: 107.565V,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01065     04/19/2021 12:08:19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01066     04/19/2021 12:08:19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01069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01074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01077                       1   Module 00                  serial: 16sg2754,  vmod: 107.885V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01078     04/19/2021 14:41:14   Module 01                  serial: 16sg2639,  vmod: 107.823V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01079     04/19/2021 14:41:14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01080     04/19/2021 14:41:14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01081     04/19/2021 14:41:19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01082     04/19/2021 14:41:19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01083     04/19/2021 14:41:20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01084     04/19/2021 14:41:20   Module 00                  vmod: 107.866 maxsys: 107.818 minsys: 107.777 diff: 0.041 vcap: 95.062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01085     04/19/2021 14:41:20   Module 01                  vmod: 107.808 maxsys: 107.818 minsys: 107.777 diff: 0.041 vcap: 95.062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01086     04/19/2021 14:41:20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01087     04/19/2021 14:41:20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01088     04/19/2021 14:41:20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01089     04/19/2021 14:41:20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01090     04/19/2021 14:41:20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01091     04/19/2021 14:41:20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01092     04/19/2021 14:41:23   Disarmed                   PackTemp: h 21C, l 20C, PackSOC: 76%, Vpack:107.845V, MotAmps:   0, BattAmps:   0, Mods: 11, MotTemp:  26C, CtrlTemp:  17C, AmbTemp:  18C,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01093     04/19/2021 14:42:21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01094     04/19/2021 14:42:21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01095     04/19/2021 14:42:21   Module 00                  vmod: 107.775V,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01096     04/19/2021 14:42:21   Module 01                  vmod: 107.792V,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01097     04/19/2021 14:42:21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01098     04/19/2021 14:42:21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01099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01109                       1   Module 00                  serial: 16sg2754,  vmod: 107.855V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01110     04/20/2021 15:26:22   Module 01                  serial: 16sg2639,  vmod: 107.802V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01111     04/20/2021 15:26:22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01112     04/20/2021 15:26:23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01113     04/20/2021 15:26:27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01114     04/20/2021 15:26:27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01115     04/20/2021 15:26:28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01116     04/20/2021 15:26:28   Module 00                  vmod: 107.829 maxsys: 107.826 minsys: 107.78 diff: 0.046 vcap: 95.25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01117     04/20/2021 15:26:28   Module 01                  vmod: 107.778 maxsys: 107.826 minsys: 107.78 diff: 0.046 vcap: 95.25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01118     04/20/2021 15:26:28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01119     04/20/2021 15:26:29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01120     04/20/2021 15:26:29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01121     04/20/2021 15:26:29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01122     04/20/2021 15:26:29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01123     04/20/2021 15:26:29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01124     04/20/2021 15:26:31   Disarmed                   PackTemp: h 16C, l 16C, PackSOC: 76%, Vpack: 107.81V, MotAmps:   0, BattAmps:   1, Mods: 11, MotTemp:  25C, CtrlTemp:  14C, AmbTemp:  16C,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01125     04/20/2021 15:26:47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01126     04/20/2021 15:26:47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01127     04/20/2021 15:27:14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01128     04/20/2021 15:27:14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01129     04/20/2021 15:27:31   Disarmed                   PackTemp: h 16C, l 16C, PackSOC: 76%, Vpack:107.763V, MotAmps:   0, BattAmps:   1, Mods: 11, MotTemp:  30C, CtrlTemp:  15C, AmbTemp:  16C,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01130     04/20/2021 15:28:00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01131     04/20/2021 15:28:00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01132     04/20/2021 15:28:31   Riding                     PackTemp: h 16C, l 16C, PackSOC: 76%, Vpack: 107.62V, MotAmps:   0, BattAmps:   2, Mods: 11, MotTemp:  30C, CtrlTemp:  16C, AmbTemp:  17C, MotRPM:   0, Odo:16891km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01133     04/20/2021 15:29:31   Riding                     PackTemp: h 16C, l 16C, PackSOC: 76%, Vpack:107.334V, MotAmps: -18, BattAmps:  -4, Mods: 11, MotTemp:  30C, CtrlTemp:  17C, AmbTemp:  17C, MotRPM:1374, Odo:16892km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01134     04/20/2021 15:30:31   Riding                     PackTemp: h 17C, l 16C, PackSOC: 75%, Vpack:107.989V, MotAmps: -59, BattAmps: -20, Mods: 11, MotTemp:  32C, CtrlTemp:  19C, AmbTemp:  17C, MotRPM:1435, Odo:16892km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01135     04/20/2021 15:31:31   Riding                     PackTemp: h 17C, l 16C, PackSOC: 75%, Vpack:105.307V, MotAmps:  31, BattAmps:  19, Mods: 11, MotTemp:  32C, CtrlTemp:  19C, AmbTemp:  17C, MotRPM:1939, Odo:16893km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01136     04/20/2021 15:32:31   Riding                     PackTemp: h 17C, l 16C, PackSOC: 75%, Vpack:104.427V, MotAmps:  47, BattAmps:  31, Mods: 11, MotTemp:  33C, CtrlTemp:  19C, AmbTemp:  17C, MotRPM:2168, Odo:16893km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01137     04/20/2021 15:33:31   Riding                     PackTemp: h 17C, l 17C, PackSOC: 74%, Vpack:105.584V, MotAmps:  27, BattAmps:  10, Mods: 11, MotTemp:  33C, CtrlTemp:  19C, AmbTemp:  17C, MotRPM:1279, Odo:16894km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01138     04/20/2021 15:34:31   Riding                     PackTemp: h 17C, l 17C, PackSOC: 74%, Vpack:106.075V, MotAmps:   0, BattAmps:   1, Mods: 11, MotTemp:  35C, CtrlTemp:  21C, AmbTemp:  17C, MotRPM:1778, Odo:16894km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01139     04/20/2021 15:35:31   Riding                     PackTemp: h 17C, l 17C, PackSOC: 74%, Vpack:105.681V, MotAmps:   0, BattAmps:   2, Mods: 11, MotTemp:  37C, CtrlTemp:  21C, AmbTemp:  18C, MotRPM:1972, Odo:16895km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01140     04/20/2021 15:36:31   Riding                     PackTemp: h 17C, l 17C, PackSOC: 73%, Vpack:105.284V, MotAmps:  21, BattAmps:   9, Mods: 11, MotTemp:  36C, CtrlTemp:  21C, AmbTemp:  18C, MotRPM:1779, Odo:16896km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01141     04/20/2021 15:37:31   Riding                     PackTemp: h 17C, l 17C, PackSOC: 73%, Vpack:105.499V, MotAmps:  35, BattAmps:  10, Mods: 11, MotTemp:  36C, CtrlTemp:  21C, AmbTemp:  18C, MotRPM: 946, Odo:16896km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01142     04/20/2021 15:38:31   Riding                     PackTemp: h 17C, l 17C, PackSOC: 73%, Vpack:104.528V, MotAmps:  23, BattAmps:  13, Mods: 11, MotTemp:  38C, CtrlTemp:  21C, AmbTemp:  18C, MotRPM:1888, Odo:16896km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01143     04/20/2021 15:39:31   Riding                     PackTemp: h 17C, l 17C, PackSOC: 73%, Vpack:105.674V, MotAmps:   0, BattAmps:   0, Mods: 11, MotTemp:  39C, CtrlTemp:  21C, AmbTemp:  17C, MotRPM: 218, Odo:16897km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01144     04/20/2021 15:39:35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01145     04/20/2021 15:39:35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01146     04/20/2021 15:39:41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01147     04/20/2021 15:39:41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01148     04/20/2021 15:39:41   Module 00                  vmod: 105.747V,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01149     04/20/2021 15:39:41   Module 01                  vmod: 105.766V,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01150     04/20/2021 15:39:41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01151     04/20/2021 15:39:41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01159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01160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01161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01162                       1   Module 00                  serial: 16sg2754,  vmod: 106.313V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01163     04/20/2021 17:16:24   Module 01                  serial: 16sg2639,  vmod: 106.414V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01164     04/20/2021 17:16:24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01165     04/20/2021 17:16:24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01166     04/20/2021 17:16:29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01167     04/20/2021 17:16:29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01168     04/20/2021 17:16:29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01169     04/20/2021 17:16:29   Module 00                  vmod: 106.299 maxsys: 106.416 minsys: 106.276 diff: 0.140 vcap: 94.062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01170     04/20/2021 17:16:29   Module 01                  vmod: 106.393 maxsys: 106.416 minsys: 106.276 diff: 0.140 vcap: 94.062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01171     04/20/2021 17:16:30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01172     04/20/2021 17:16:30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01173     04/20/2021 17:16:30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01174     04/20/2021 17:16:30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01175     04/20/2021 17:16:30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01176     04/20/2021 17:16:30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01177     04/20/2021 17:16:33   Disarmed                   PackTemp: h 19C, l 18C, PackSOC: 73%, Vpack:106.358V, MotAmps:   0, BattAmps:   0, Mods: 11, MotTemp:  27C, CtrlTemp:  17C, AmbTemp:  18C, MotRPM:   0, Odo:16897km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01178     04/20/2021 17:17:25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01179     04/20/2021 17:17:25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01180     04/20/2021 17:17:33   Riding                     PackTemp: h 18C, l 18C, PackSOC: 73%, Vpack:106.273V, MotAmps:  76, BattAmps:   0, Mods: 11, MotTemp:  29C, CtrlTemp:  17C, AmbTemp:  18C, MotRPM:   0, Odo:16897km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01181     04/20/2021 17:18:33   Riding                     PackTemp: h 19C, l 18C, PackSOC: 72%, Vpack:105.586V, MotAmps:   0, BattAmps:   1, Mods: 11, MotTemp:  32C, CtrlTemp:  19C, AmbTemp:  17C, MotRPM:2062, Odo:16897km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01182     04/20/2021 17:19:33   Riding                     PackTemp: h 19C, l 18C, PackSOC: 72%, Vpack:105.467V, MotAmps:   0, BattAmps:   1, Mods: 11, MotTemp:  32C, CtrlTemp:  19C, AmbTemp:  17C, MotRPM:1895, Odo:16898km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01183     04/20/2021 17:20:33   Riding                     PackTemp: h 19C, l 18C, PackSOC: 72%, Vpack:103.022V, MotAmps:  49, BattAmps:  39, Mods: 11, MotTemp:  34C, CtrlTemp:  19C, AmbTemp:  17C, MotRPM:2516, Odo:16898km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01184     04/20/2021 17:21:33   Riding                     PackTemp: h 19C, l 18C, PackSOC: 71%, Vpack:105.662V, MotAmps:   0, BattAmps: -14, Mods: 11, MotTemp:  34C, CtrlTemp:  19C, AmbTemp:  17C, MotRPM:2086, Odo:16899km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01185     04/20/2021 17:22:33   Riding                     PackTemp: h 19C, l 18C, PackSOC: 71%, Vpack:104.163V, MotAmps:  87, BattAmps:  16, Mods: 11, MotTemp:  33C, CtrlTemp:  19C, AmbTemp:  17C, MotRPM: 590, Odo:16900km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01186     04/20/2021 17:23:33   Riding                     PackTemp: h 19C, l 18C, PackSOC: 71%, Vpack:105.334V, MotAmps:   0, BattAmps:   0, Mods: 11, MotTemp:  36C, CtrlTemp:  19C, AmbTemp:  17C, MotRPM:   0, Odo:16900km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01187     04/20/2021 17:23:46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01188     04/20/2021 17:23:46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01189     04/20/2021 17:24:33   Disarmed                   PackTemp: h 19C, l 18C, PackSOC: 71%, Vpack:105.426V, MotAmps:   0, BattAmps:   0, Mods: 11, MotTemp:  35C, CtrlTemp:  19C, AmbTemp:  17C, MotRPM:   0, Odo:16900km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01190     04/20/2021 17:24:42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01191     04/20/2021 17:24:42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01192     04/20/2021 17:25:33   Riding                     PackTemp: h 19C, l 18C, PackSOC: 71%, Vpack:104.316V, MotAmps:  18, BattAmps:  14, Mods: 11, MotTemp:  33C, CtrlTemp:  19C, AmbTemp:  17C, MotRPM:2628, Odo:16900km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01193     04/20/2021 17:26:33   Riding                     PackTemp: h 19C, l 18C, PackSOC: 70%, Vpack:103.328V, MotAmps:  38, BattAmps:  25, Mods: 11, MotTemp:  34C, CtrlTemp:  20C, AmbTemp:  17C, MotRPM:2045, Odo:16901km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01194     04/20/2021 17:27:33   Riding                     PackTemp: h 19C, l 19C, PackSOC: 69%, Vpack:101.871V, MotAmps:  50, BattAmps:  43, Mods: 11, MotTemp:  37C, CtrlTemp:  21C, AmbTemp:  17C, MotRPM:2732, Odo:16902km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01195     04/20/2021 17:27:33   Batt Dischg Cur Limited    505 A (97%), MinCell: 3630mV,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01196     04/20/2021 17:28:33   Riding                     PackTemp: h 19C, l 19C, PackSOC: 69%, Vpack:102.882V, MotAmps:  41, BattAmps:  24, Mods: 11, MotTemp:  38C, CtrlTemp:  21C, AmbTemp:  17C, MotRPM:1944, Odo:16902km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01197     04/20/2021 17:29:33   Riding                     PackTemp: h 19C, l 19C, PackSOC: 69%, Vpack: 103.84V, MotAmps:  68, BattAmps:  14, Mods: 11, MotTemp:  37C, CtrlTemp:  20C, AmbTemp:  17C, MotRPM: 630, Odo:16903km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01198     04/20/2021 17:30:33   Riding                     PackTemp: h 19C, l 19C, PackSOC: 68%, Vpack:104.209V, MotAmps:   0, BattAmps:   1, Mods: 11, MotTemp:  38C, CtrlTemp:  21C, AmbTemp:  17C, MotRPM:1076, Odo:16903km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01199     04/20/2021 17:31:33   Riding                     PackTemp: h 19C, l 19C, PackSOC: 68%, Vpack:104.058V, MotAmps:  44, BattAmps:   6, Mods: 11, MotTemp:  40C, CtrlTemp:  21C, AmbTemp:  17C, MotRPM: 546, Odo:16903km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01200     04/20/2021 17:32:33   Riding                     PackTemp: h 19C, l 19C, PackSOC: 68%, Vpack:104.614V, MotAmps:   0, BattAmps:   0, Mods: 11, MotTemp:  39C, CtrlTemp:  20C, AmbTemp:  17C, MotRPM:   0, Odo:16904km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01201     04/20/2021 17:33:33   Riding                     PackTemp: h 19C, l 19C, PackSOC: 68%, Vpack:104.668V, MotAmps:   0, BattAmps:   0, Mods: 11, MotTemp:  37C, CtrlTemp:  20C, AmbTemp:  17C, MotRPM:   0, Odo:16904km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01202     04/20/2021 17:33:42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01203     04/20/2021 17:33:42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01204     04/20/2021 17:34:01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01205     04/20/2021 17:34:01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01206     04/20/2021 17:34:16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01207     04/20/2021 17:34:16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01208     04/20/2021 17:34:24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01209     04/20/2021 17:34:24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01210     04/20/2021 17:34:24   Module 00                  vmod: 104.664V,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01211     04/20/2021 17:34:24   Module 01                  vmod: 104.685V,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01212     04/20/2021 17:34:25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01213     04/20/2021 17:34:25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01219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01221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01222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01223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01224                       1   Module 00                  serial: 16sg2754,  vmod: 104.961V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01225     04/21/2021 00:10:34   Module 01                  serial: 16sg2639,  vmod: 105.06V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01226     04/21/2021 00:10:34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01227     04/21/2021 00:10:34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01228     04/21/2021 00:10:39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01229     04/21/2021 00:10:39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01230     04/21/2021 00:10:40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01231     04/21/2021 00:10:40   Module 00                  vmod: 104.946 maxsys: 105.037 minsys: 104.925 diff: 0.112 vcap: 92.875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01232     04/21/2021 00:10:40   Module 01                  vmod: 105.036 maxsys: 105.037 minsys: 104.925 diff: 0.112 vcap: 92.875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01233     04/21/2021 00:10:40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01234     04/21/2021 00:10:41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01235     04/21/2021 00:10:41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01236     04/21/2021 00:10:41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01237     04/21/2021 00:10:41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01238     04/21/2021 00:10:41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01239     04/21/2021 00:10:43   Disarmed                   PackTemp: h 18C, l 17C, PackSOC: 68%, Vpack:105.003V, MotAmps:   0, BattAmps:   0, Mods: 11, MotTemp:  24C, CtrlTemp:  15C, AmbTemp:  17C, MotRPM:   0, Odo:16904km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01240     04/21/2021 00:11:43   Disarmed                   PackTemp: h 18C, l 17C, PackSOC: 68%, Vpack:104.961V, MotAmps:   0, BattAmps:   0, Mods: 11, MotTemp:  29C, CtrlTemp:  15C, AmbTemp:  17C, MotRPM:   0, Odo:16904km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01241     04/21/2021 00:11:54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01242     04/21/2021 00:11:54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01243     04/21/2021 00:11:54   Module 00                  vmod: 104.926V,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01244     04/21/2021 00:11:54   Module 01                  vmod: 104.955V,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01245     04/21/2021 00:11:54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01246     04/21/2021 00:11:54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01249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01254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01257                       1   Module 00                  serial: 16sg2754,  vmod: 104.96V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01258     04/21/2021 18:29:22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01259     04/21/2021 18:29:22   Module 01                  serial: 16sg2639,  vmod: 105.045V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01260     04/21/2021 18:29:23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01261     04/21/2021 18:29:27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01262     04/21/2021 18:29:27   0x31 0x01 0xb2 0x0c 0x3a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01263     04/21/2021 18:29:27   Low Chassis Isolation      8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01264     04/21/2021 18:29:28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01265     04/21/2021 18:29:28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01266     04/21/2021 18:29:28   Module 00                  vmod: 104.945 maxsys: 105.071 minsys: 104.943 diff: 0.128 vcap: 92.687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01267     04/21/2021 18:29:28   Module 01                  vmod: 105.019 maxsys: 105.071 minsys: 104.943 diff: 0.128 vcap: 92.687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01268     04/21/2021 18:29:28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01269     04/21/2021 18:29:29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01270     04/21/2021 18:29:29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01271     04/21/2021 18:29:29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01272     04/21/2021 18:29:29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01273     04/21/2021 18:29:29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01274     04/21/2021 18:29:31   Disarmed                   PackTemp: h 17C, l 17C, PackSOC: 68%, Vpack:104.987V, MotAmps:   0, BattAmps:   0, Mods: 11, MotTemp:  25C, CtrlTemp:  15C, AmbTemp:  17C, MotRPM:   0, Odo:16904km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01275     04/21/2021 18:30:01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01276     04/21/2021 18:30:01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01277     04/21/2021 18:30:31   Riding                     PackTemp: h 17C, l 17C, PackSOC: 68%, Vpack:104.753V, MotAmps:  59, BattAmps:   3, Mods: 11, MotTemp:  30C, CtrlTemp:  16C, AmbTemp:  16C, MotRPM:  37, Odo:16904km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01278     04/21/2021 18:31:31   Riding                     PackTemp: h 17C, l 17C, PackSOC: 68%, Vpack:102.274V, MotAmps:  72, BattAmps:  38, Mods: 11, MotTemp:  29C, CtrlTemp:  17C, AmbTemp:  16C, MotRPM:1733, Odo:16904km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01279     04/21/2021 18:32:31   Riding                     PackTemp: h 17C, l 17C, PackSOC: 67%, Vpack:100.709V, MotAmps:  59, BattAmps:  48, Mods: 11, MotTemp:  31C, CtrlTemp:  18C, AmbTemp:  16C, MotRPM:2546, Odo:16905km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01280     04/21/2021 18:32:31   Batt Dischg Cur Limited    494 A (95%), MinCell: 3570mV,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01281     04/21/2021 18:33:31   Riding                     PackTemp: h 17C, l 17C, PackSOC: 67%, Vpack:103.893V, MotAmps:  22, BattAmps:   3, Mods: 11, MotTemp:  32C, CtrlTemp:  18C, AmbTemp:  16C, MotRPM: 398, Odo:16905km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01282     04/21/2021 18:34:31   Riding                     PackTemp: h 17C, l 17C, PackSOC: 67%, Vpack:104.245V, MotAmps:   0, BattAmps:   1, Mods: 11, MotTemp:  34C, CtrlTemp:  18C, AmbTemp:  17C, MotRPM:   0, Odo:16905km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01283     04/21/2021 18:35:22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01284     04/21/2021 18:35:22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01285     04/21/2021 18:35:31   Disarmed                   PackTemp: h 17C, l 17C, PackSOC: 67%, Vpack:104.284V, MotAmps:   0, BattAmps:   1, Mods: 11, MotTemp:  34C, CtrlTemp:  18C, AmbTemp:  17C, MotRPM:   0, Odo:16905km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01286     04/21/2021 18:36:11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01287     04/21/2021 18:36:11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01288     04/21/2021 18:36:26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01289     04/21/2021 18:36:26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01290     04/21/2021 18:36:27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01291     04/21/2021 18:36:27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01292     04/21/2021 18:36:27   Module 00                  vmod: 104.299V,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01293     04/21/2021 18:36:27   Module 01                  vmod: 104.322V,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01294     04/21/2021 18:36:27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01295     04/21/2021 18:36:27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01299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01303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01304                       0   Module 01                  serial: 16sg2639,  vmod: 104.495V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01305     04/21/2021 18:12:04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01306     04/21/2021 18:12:04   Module 00                  serial: 16sg2754,  vmod: 104.427V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01307     04/21/2021 18:40:20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01308     04/21/2021 18:40:20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01309     04/21/2021 18:40:20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01310     04/21/2021 18:40:20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01311     04/21/2021 18:40:20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01312     04/21/2021 18:40:21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01313     04/21/2021 18:40:25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01314     04/21/2021 18:40:26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01315     04/21/2021 18:40:26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01316     04/21/2021 18:40:26   Module 00                  vmod: 104.41 maxsys: 104.472 minsys: 104.413 diff: 0.059 vcap: 92.312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01317     04/21/2021 18:40:26   Module 01                  vmod: 104.474 maxsys: 104.472 minsys: 104.413 diff: 0.059 vcap: 92.312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01318     04/21/2021 18:40:26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01319     04/21/2021 18:40:27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01320     04/21/2021 18:40:27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01321     04/21/2021 18:40:27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01322     04/21/2021 18:40:27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01323     04/21/2021 18:40:27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01324     04/21/2021 18:40:29   Riding                     PackTemp: h 17C, l 17C, PackSOC: 67%, Vpack:104.257V, MotAmps:  77, BattAmps:   3, Mods: 11, MotTemp:  28C, CtrlTemp:  17C, AmbTemp:  17C, MotRPM:  69, Odo:16905km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01325     04/21/2021 18:41:29   Riding                     PackTemp: h 17C, l 17C, PackSOC: 67%, Vpack:104.308V, MotAmps:   0, BattAmps:   1, Mods: 11, MotTemp:  31C, CtrlTemp:  19C, AmbTemp:  17C, MotRPM:  61, Odo:16905km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01326     04/21/2021 18:42:14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01327     04/21/2021 18:42:14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01328     04/21/2021 18:42:18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01329     04/21/2021 18:42:18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01330     04/21/2021 18:42:18   Module 00                  vmod: 104.317V,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01331     04/21/2021 18:42:18   Module 01                  vmod: 104.34V,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01332     04/21/2021 18:42:19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01333     04/21/2021 18:42:19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01339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01341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01342                       0   Module 00                  serial: 16sg2754,  vmod: 104.407V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01343     04/21/2021 18:46:41   Module 01                  serial: 16sg2639,  vmod: 104.475V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01344     04/21/2021 18:46:42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01345     04/21/2021 18:46:42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01346     04/21/2021 18:46:42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01347     04/21/2021 18:46:42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01348     04/21/2021 18:46:42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01349     04/21/2021 18:46:42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01350     04/21/2021 18:46:43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01351     04/21/2021 18:46:47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01352     04/21/2021 18:46:47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01353     04/21/2021 18:46:48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01354     04/21/2021 18:46:48   Module 00                  vmod: 104.395 maxsys: 104.448 minsys: 104.394 diff: 0.054 vcap: 92.5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01355     04/21/2021 18:46:48   Module 01                  vmod: 104.454 maxsys: 104.448 minsys: 104.394 diff: 0.054 vcap: 92.5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01356     04/21/2021 18:46:48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01357     04/21/2021 18:46:49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01358     04/21/2021 18:46:49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01359     04/21/2021 18:46:49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01360     04/21/2021 18:46:49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01361     04/21/2021 18:46:49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01362     04/21/2021 18:46:51   Riding                     PackTemp: h 17C, l 17C, PackSOC: 67%, Vpack:104.294V, MotAmps:  39, BattAmps:   2, Mods: 11, MotTemp:  28C, CtrlTemp:  17C, AmbTemp:  17C, MotRPM: 128, Odo:16905km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01363     04/21/2021 18:47:51   Riding                     PackTemp: h 17C, l 17C, PackSOC: 67%, Vpack:103.992V, MotAmps:  51, BattAmps:   6, Mods: 11, MotTemp:  30C, CtrlTemp:  18C, AmbTemp:  16C, MotRPM: 319, Odo:16906km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01364     04/21/2021 18:48:51   Riding                     PackTemp: h 17C, l 17C, PackSOC: 66%, Vpack:101.879V, MotAmps:  39, BattAmps:  28, Mods: 11, MotTemp:  33C, CtrlTemp:  19C, AmbTemp:  17C, MotRPM:2394, Odo:16906km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01365     04/21/2021 18:48:51   Batt Dischg Cur Limited    493 A (94%), MinCell: 3628mV,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01366     04/21/2021 18:49:51   Riding                     PackTemp: h 17C, l 17C, PackSOC: 66%, Vpack:102.113V, MotAmps:  17, BattAmps:  15, Mods: 11, MotTemp:  35C, CtrlTemp:  20C, AmbTemp:  16C, MotRPM:3071, Odo:16907km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01367     04/21/2021 18:49:51   Batt Dischg Cur Limited    457 A (87%), MinCell: 3641mV,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01368     04/21/2021 18:50:51   Riding                     PackTemp: h 17C, l 17C, PackSOC: 65%, Vpack:103.227V, MotAmps:   0, BattAmps:   0, Mods: 11, MotTemp:  36C, CtrlTemp:  20C, AmbTemp:  16C, MotRPM:1022, Odo:16908km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01369     04/21/2021 18:50:51   Batt Dischg Cur Limited    478 A (91%), MinCell: 3682mV, MaxPackTemp: 17C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01370     04/21/2021 18:51:09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01371     04/21/2021 18:51:09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01372     04/21/2021 18:51:24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01373     04/21/2021 18:51:24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01374     04/21/2021 18:51:37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01375     04/21/2021 18:51:37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01376     04/21/2021 18:51:47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01377     04/21/2021 18:51:47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01378     04/21/2021 18:51:47   Module 00                  vmod: 103.584V,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01379     04/21/2021 18:51:47   Module 01                  vmod: 103.613V,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01380     04/21/2021 18:51:47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01381     04/21/2021 18:51:47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01389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01390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01391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01392                       1   Module 00                  serial: 16sg2754,  vmod: 104.067V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01393     04/22/2021 03:50:23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01394     04/22/2021 03:50:23   Module 01                  serial: 16sg2639,  vmod: 104.136V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01395     04/22/2021 03:50:24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01396     04/22/2021 03:50:28   Low Chassis Isolation      33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01397     04/22/2021 03:50:28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01398     04/22/2021 03:50:28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01399     04/22/2021 03:50:29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01400     04/22/2021 03:50:29   Module 00                  vmod: 104.056 maxsys: 104.127 minsys: 104.059 diff: 0.068 vcap: 92.062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01401     04/22/2021 03:50:29   Module 01                  vmod: 104.124 maxsys: 104.127 minsys: 104.059 diff: 0.068 vcap: 92.062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01402     04/22/2021 03:50:29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01403     04/22/2021 03:50:30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01404     04/22/2021 03:50:30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01405     04/22/2021 03:50:30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01406     04/22/2021 03:50:30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01407     04/22/2021 03:50:30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01408     04/22/2021 03:50:32   Disarmed                   PackTemp: h 17C, l 17C, PackSOC: 65%, Vpack:  104.1V, MotAmps:   0, BattAmps:   1, Mods: 11, MotTemp:  25C, CtrlTemp:  15C, AmbTemp:  17C, MotRPM:   0, Odo:16908km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01409     04/22/2021 03:50:46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01410     04/22/2021 03:50:46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01411     04/22/2021 03:50:46   Module 00                  vmod: 104.05V,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01412     04/22/2021 03:50:46   Module 01                  vmod: 104.079V,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01413     04/22/2021 03:50:46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01414     04/22/2021 03:50:46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01416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01417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01418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01419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01420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01421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01422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01423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01424                       1   Module 00                  serial: 16sg2754,  vmod: 104.096V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01425     04/22/2021 04:37:33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01426     04/22/2021 04:37:33   Module 01                  serial: 16sg2639,  vmod: 104.208V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01427     04/22/2021 04:37:34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01428     04/22/2021 04:37:38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01429     04/22/2021 04:37:38   Low Chassis Isolation      40 KOhms to cell 14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01430     04/22/2021 04:37:38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01431     04/22/2021 04:37:39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01432     04/22/2021 04:37:39   Module 00                  vmod: 104.064 maxsys: 104.029 minsys: 103.911 diff: 0.118 vcap: 92.5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01433     04/22/2021 04:37:39   Module 01                  vmod: 103.915 maxsys: 104.029 minsys: 103.911 diff: 0.118 vcap: 92.5 prechg: 89%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01434     04/22/2021 04:37:39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01435     04/22/2021 04:37:40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01436     04/22/2021 04:37:40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01437     04/22/2021 04:37:40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01438     04/22/2021 04:37:40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01439     04/22/2021 04:37:40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01440     04/22/2021 04:37:40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01441     04/22/2021 04:37:40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01442     04/22/2021 04:37:42   Charging                   PackTemp: h 17C, l 17C, AmbTemp: 17C, PackSOC: 65%, Vpack:104.243V,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01443     04/22/2021 04:47:42   Charging                   PackTemp: h 17C, l 17C, AmbTemp: 19C, PackSOC: 67%, Vpack:105.146V,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01444     04/22/2021 04:57:42   Charging                   PackTemp: h 18C, l 17C, AmbTemp: 20C, PackSOC: 68%, Vpack:105.661V,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01445     04/22/2021 05:07:42   Charging                   PackTemp: h 18C, l 18C, AmbTemp: 22C, PackSOC: 70%, Vpack:106.355V,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01446     04/22/2021 05:17:42   Charging                   PackTemp: h 18C, l 18C, AmbTemp: 23C, PackSOC: 71%, Vpack: 106.97V,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01447     04/22/2021 05:27:42   Charging                   PackTemp: h 19C, l 18C, AmbTemp: 24C, PackSOC: 73%, Vpack:107.546V,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01448     04/22/2021 05:37:42   Charging                   PackTemp: h 19C, l 19C, AmbTemp: 25C, PackSOC: 75%, Vpack:108.198V,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01449     04/22/2021 05:44:07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01450     04/22/2021 05:44:07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01451     04/22/2021 05:44:37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01452     04/22/2021 05:44:37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01453     04/22/2021 05:44:37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01454     04/22/2021 05:44:37   Module 00                  vmod: 108.257V,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01455     04/22/2021 05:44:37   Module 01                  vmod: 108.156V,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01456     04/22/2021 05:44:38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01457     04/22/2021 05:44:38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01458     04/22/2021 05:44:38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01459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01469                       1   Module 00                  serial: 16sg2754,  vmod: 107.82V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01470     04/22/2021 10:10:09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01471     04/22/2021 10:10:09   Module 01                  serial: 16sg2639,  vmod: 107.749V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01472     04/22/2021 10:10:10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01473     04/22/2021 10:10:14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01474     04/22/2021 10:10:14   Low Chassis Isolation      23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01475     04/22/2021 10:10:14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01476     04/22/2021 10:10:15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01477     04/22/2021 10:10:15   Module 00                  vmod: 107.809 maxsys: 107.754 minsys: 107.679 diff: 0.075 vcap: 95.187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01478     04/22/2021 10:10:15   Module 01                  vmod: 107.737 maxsys: 107.754 minsys: 107.679 diff: 0.075 vcap: 95.187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01479     04/22/2021 10:10:15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01480     04/22/2021 10:10:16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01481     04/22/2021 10:10:16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01482     04/22/2021 10:10:16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01483     04/22/2021 10:10:16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01484     04/22/2021 10:10:16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01485     04/22/2021 10:10:18   Disarmed                   PackTemp: h 18C, l 18C, PackSOC: 76%, Vpack:107.784V, MotAmps:   0, BattAmps:   0, Mods: 11, MotTemp:  24C, CtrlTemp:  15C, AmbTemp:  17C, MotRPM:   0, Odo:16908km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01486     04/22/2021 10:10:23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01487     04/22/2021 10:10:23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01488     04/22/2021 10:11:18   Riding                     PackTemp: h 18C, l 18C, PackSOC: 75%, Vpack:107.125V, MotAmps:   0, BattAmps:   2, Mods: 11, MotTemp:  30C, CtrlTemp:  17C, AmbTemp:  17C, MotRPM:1773, Odo:16908km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01489     04/22/2021 10:12:18   Riding                     PackTemp: h 19C, l 18C, PackSOC: 75%, Vpack:106.427V, MotAmps:   0, BattAmps:   2, Mods: 11, MotTemp:  33C, CtrlTemp:  19C, AmbTemp:  17C, MotRPM:2283, Odo:16908km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01490     04/22/2021 10:13:18   Riding                     PackTemp: h 19C, l 18C, PackSOC: 75%, Vpack:104.324V, MotAmps:  63, BattAmps:  32, Mods: 11, MotTemp:  33C, CtrlTemp:  19C, AmbTemp:  17C, MotRPM:1752, Odo:16909km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01491     04/22/2021 10:14:18   Riding                     PackTemp: h 19C, l 18C, PackSOC: 74%, Vpack:106.455V, MotAmps:   0, BattAmps:   0, Mods: 11, MotTemp:  34C, CtrlTemp:  19C, AmbTemp:  18C, MotRPM:1689, Odo:16909km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01492     04/22/2021 10:15:18   Riding                     PackTemp: h 19C, l 18C, PackSOC: 74%, Vpack: 107.19V, MotAmps: -59, BattAmps: -26, Mods: 11, MotTemp:  36C, CtrlTemp:  21C, AmbTemp:  18C, MotRPM:1741, Odo:16910km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01493     04/22/2021 10:16:18   Riding                     PackTemp: h 19C, l 18C, PackSOC: 74%, Vpack:105.037V, MotAmps:  63, BattAmps:  15, Mods: 11, MotTemp:  39C, CtrlTemp:  22C, AmbTemp:  18C, MotRPM: 853, Odo:16910km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01494     04/22/2021 10:17:18   Riding                     PackTemp: h 19C, l 19C, PackSOC: 73%, Vpack:102.753V, MotAmps:  81, BattAmps:  44, Mods: 11, MotTemp:  39C, CtrlTemp:  22C, AmbTemp:  18C, MotRPM:1901, Odo:16911km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01495     04/22/2021 10:18:18   Riding                     PackTemp: h 19C, l 19C, PackSOC: 72%, Vpack:104.582V, MotAmps:  83, BattAmps:  12, Mods: 11, MotTemp:  40C, CtrlTemp:  22C, AmbTemp:  18C, MotRPM: 439, Odo:16912km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01496     04/22/2021 10:19:18   Riding                     PackTemp: h 19C, l 19C, PackSOC: 71%, Vpack:103.194V, MotAmps:  65, BattAmps:  26, Mods: 11, MotTemp:  44C, CtrlTemp:  23C, AmbTemp:  18C, MotRPM:1340, Odo:16913km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01497     04/22/2021 10:19:18   Batt Dischg Cur Limited    478 A (91%), MinCell: 3677mV,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01498     04/22/2021 10:20:18   Riding                     PackTemp: h 19C, l 19C, PackSOC: 71%, Vpack:104.036V, MotAmps:  80, BattAmps:  21, Mods: 11, MotTemp:  43C, CtrlTemp:  22C, AmbTemp:  18C, MotRPM: 897, Odo:16913km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01499     04/22/2021 10:21:18   Riding                     PackTemp: h 20C, l 19C, PackSOC: 70%, Vpack:104.321V, MotAmps:   0, BattAmps:   0, Mods: 11, MotTemp:  44C, CtrlTemp:  22C, AmbTemp:  18C, MotRPM:2899, Odo:16914km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01500     04/22/2021 10:22:18   Riding                     PackTemp: h 20C, l 20C, PackSOC: 70%, Vpack:102.465V, MotAmps: 104, BattAmps:  42, Mods: 11, MotTemp:  43C, CtrlTemp:  22C, AmbTemp:  18C, MotRPM:1419, Odo:16915km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01501     04/22/2021 10:23:18   Riding                     PackTemp: h 20C, l 20C, PackSOC: 69%, Vpack:103.814V, MotAmps:  16, BattAmps:   9, Mods: 11, MotTemp:  44C, CtrlTemp:  22C, AmbTemp:  18C, MotRPM:2045, Odo:16916km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01502     04/22/2021 10:24:18   Riding                     PackTemp: h 20C, l 20C, PackSOC: 69%, Vpack:105.643V, MotAmps: -59, BattAmps: -19, Mods: 11, MotTemp:  44C, CtrlTemp:  23C, AmbTemp:  18C, MotRPM:1296, Odo:16916km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01503     04/22/2021 10:25:18   Riding                     PackTemp: h 20C, l 20C, PackSOC: 69%, Vpack:104.104V, MotAmps:   9, BattAmps:   7, Mods: 11, MotTemp:  44C, CtrlTemp:  22C, AmbTemp:  18C, MotRPM:2551, Odo:16917km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01504     04/22/2021 10:26:18   Riding                     PackTemp: h 20C, l 20C, PackSOC: 68%, Vpack:103.271V, MotAmps:  24, BattAmps:  21, Mods: 11, MotTemp:  45C, CtrlTemp:  23C, AmbTemp:  18C, MotRPM:2799, Odo:16917km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01505     04/22/2021 10:26:18   Batt Dischg Cur Limited    506 A (97%), MinCell: 3679mV,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01506     04/22/2021 10:27:18   Riding                     PackTemp: h 20C, l 20C, PackSOC: 68%, Vpack: 104.11V, MotAmps:   0, BattAmps:   1, Mods: 11, MotTemp:  48C, CtrlTemp:  24C, AmbTemp:  18C, MotRPM:2584, Odo:16918km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01507     04/22/2021 10:27:18   Batt Dischg Cur Limited    499 A (95%), MinCell: 3714mV,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01508     04/22/2021 10:28:18   Riding                     PackTemp: h 20C, l 20C, PackSOC: 67%, Vpack:101.583V, MotAmps:  64, BattAmps:  48, Mods: 11, MotTemp:  47C, CtrlTemp:  24C, AmbTemp:  18C, MotRPM:2658, Odo:16919km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01509     04/22/2021 10:28:18   Batt Dischg Cur Limited    502 A (96%), MinCell: 3619mV,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01510     04/22/2021 10:29:18   Riding                     PackTemp: h 20C, l 20C, PackSOC: 67%, Vpack:104.249V, MotAmps:   0, BattAmps:   0, Mods: 11, MotTemp:  47C, CtrlTemp:  23C, AmbTemp:  19C, MotRPM: 516, Odo:16920km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01511     04/22/2021 10:29:36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01512     04/22/2021 10:29:36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01513     04/22/2021 10:29:47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01514     04/22/2021 10:29:47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01515     04/22/2021 10:29:47   Module 00                  vmod: 104.343V,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01516     04/22/2021 10:29:47   Module 01                  vmod: 104.367V,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01517     04/22/2021 10:29:48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01518     04/22/2021 10:29:48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01519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01529                       1   Module 00                  serial: 16sg2754,  vmod: 104.727V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01530     04/22/2021 11:16:43   Module 01                  serial: 16sg2639,  vmod: 104.848V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01531     04/22/2021 11:16:43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01532     04/22/2021 11:16:44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01533     04/22/2021 11:16:46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01534     04/22/2021 11:16:46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01535     04/22/2021 11:16:48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01536     04/22/2021 11:16:48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01537     04/22/2021 11:16:49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01538     04/22/2021 11:16:49   Module 00                  vmod: 104.718 maxsys: 104.823 minsys: 104.72 diff: 0.103 vcap: 92.812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01539     04/22/2021 11:16:49   Module 01                  vmod: 104.823 maxsys: 104.823 minsys: 104.72 diff: 0.103 vcap: 92.812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01540     04/22/2021 11:16:49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01541     04/22/2021 11:16:49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01542     04/22/2021 11:16:49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01543     04/22/2021 11:16:49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01544     04/22/2021 11:16:49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01545     04/22/2021 11:16:49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01546     04/22/2021 11:16:52   Riding                     PackTemp: h 21C, l 20C, PackSOC: 67%, Vpack:104.772V, MotAmps:   0, BattAmps:   1, Mods: 11, MotTemp:  30C, CtrlTemp:  19C, AmbTemp:  21C, MotRPM:   0, Odo:16920km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01547     04/22/2021 11:17:52   Riding                     PackTemp: h 21C, l 20C, PackSOC: 67%, Vpack:102.938V, MotAmps:  28, BattAmps:  22, Mods: 11, MotTemp:  35C, CtrlTemp:  21C, AmbTemp:  20C, MotRPM:2493, Odo:16920km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01548     04/22/2021 11:18:52   Riding                     PackTemp: h 21C, l 20C, PackSOC: 66%, Vpack:  100.6V, MotAmps:  83, BattAmps:  61, Mods: 11, MotTemp:  37C, CtrlTemp:  22C, AmbTemp:  20C, MotRPM:2408, Odo:16921km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01549     04/22/2021 11:18:52   Batt Dischg Cur Limited    499 A (95%), MinCell: 3582mV, MaxPackTemp: 21C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01550     04/22/2021 11:19:52   Riding                     PackTemp: h 21C, l 21C, PackSOC: 65%, Vpack: 102.18V, MotAmps: 154, BattAmps:  30, Mods: 11, MotTemp:  40C, CtrlTemp:  22C, AmbTemp:  20C, MotRPM: 526, Odo:16921km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01551     04/22/2021 11:19:52   Batt Dischg Cur Limited    500 A (96%), MinCell: 3646mV, MaxPackTemp: 21C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01552     04/22/2021 11:20:52   Riding                     PackTemp: h 21C, l 21C, PackSOC: 64%, Vpack:102.725V, MotAmps:   0, BattAmps:   1, Mods: 11, MotTemp:  42C, CtrlTemp:  24C, AmbTemp:  20C, MotRPM:2348, Odo:16922km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01553     04/22/2021 11:20:52   Batt Dischg Cur Limited    465 A (89%), MinCell: 3629mV, MaxPackTemp: 21C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01554     04/22/2021 11:21:52   Riding                     PackTemp: h 21C, l 21C, PackSOC: 64%, Vpack:100.806V, MotAmps: 104, BattAmps:  47, Mods: 11, MotTemp:  43C, CtrlTemp:  23C, AmbTemp:  19C, MotRPM:1520, Odo:16923km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01555     04/22/2021 11:21:52   Batt Dischg Cur Limited    471 A (90%), MinCell: 3597mV, MaxPackTemp: 21C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01556     04/22/2021 11:22:52   Riding                     PackTemp: h 21C, l 21C, PackSOC: 63%, Vpack:103.139V, MotAmps:   0, BattAmps:   1, Mods: 11, MotTemp:  43C, CtrlTemp:  24C, AmbTemp:  19C, MotRPM: 388, Odo:16923km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01557     04/22/2021 11:22:52   Batt Dischg Cur Limited    490 A (94%), MinCell: 3681mV, MaxPackTemp: 21C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01558     04/22/2021 11:23:52   Riding                     PackTemp: h 21C, l 21C, PackSOC: 63%, Vpack:102.944V, MotAmps:  29, BattAmps:   8, Mods: 11, MotTemp:  43C, CtrlTemp:  24C, AmbTemp:  19C, MotRPM: 852, Odo:16923km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01559     04/22/2021 11:23:52   Batt Dischg Cur Limited    501 A (96%), MinCell: 3664mV, MaxPackTemp: 21C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01560     04/22/2021 11:24:52   Riding                     PackTemp: h 21C, l 21C, PackSOC: 62%, Vpack:101.036V, MotAmps: 104, BattAmps:  39, Mods: 11, MotTemp:  45C, CtrlTemp:  24C, AmbTemp:  19C, MotRPM:1192, Odo:16924km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01561     04/22/2021 11:24:52   Batt Dischg Cur Limited    467 A (89%), MinCell: 3605mV, MaxPackTemp: 21C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01562     04/22/2021 11:25:52   Riding                     PackTemp: h 21C, l 21C, PackSOC: 62%, Vpack: 96.511V, MotAmps:  97, BattAmps: 119, Mods: 11, MotTemp:  46C, CtrlTemp:  25C, AmbTemp:  19C, MotRPM:3784, Odo:16925km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01563     04/22/2021 11:25:52   Batt Dischg Cur Limited    435 A (83%), MinCell: 3433mV, MaxPackTemp: 21C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01564     04/22/2021 11:26:52   Riding                     PackTemp: h 22C, l 21C, PackSOC: 60%, Vpack:101.305V, MotAmps:  54, BattAmps:  19, Mods: 11, MotTemp:  46C, CtrlTemp:  24C, AmbTemp:  19C, MotRPM:1279, Odo:16926km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01565     04/22/2021 11:26:52   Batt Dischg Cur Limited    438 A (84%), MinCell: 3615mV,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01566     04/22/2021 11:27:52   Riding                     PackTemp: h 22C, l 21C, PackSOC: 59%, Vpack:101.954V, MotAmps:   0, BattAmps:   2, Mods: 11, MotTemp:  47C, CtrlTemp:  24C, AmbTemp:  19C, MotRPM:1305, Odo:16926km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01567     04/22/2021 11:27:52   Batt Dischg Cur Limited    446 A (85%), MinCell: 3605mV,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01568     04/22/2021 11:28:52   Riding                     PackTemp: h 22C, l 21C, PackSOC: 59%, Vpack:103.742V, MotAmps: -59, BattAmps: -30, Mods: 11, MotTemp:  46C, CtrlTemp:  23C, AmbTemp:  19C, MotRPM:2049, Odo:16927km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01569     04/22/2021 11:28:52   Batt Dischg Cur Limited    459 A (88%), MinCell: 3653mV,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01570     04/22/2021 11:29:52   Riding                     PackTemp: h 22C, l 22C, PackSOC: 59%, Vpack:101.667V, MotAmps:  25, BattAmps:  16, Mods: 11, MotTemp:  46C, CtrlTemp:  24C, AmbTemp:  19C, MotRPM:2200, Odo:16928km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01571     04/22/2021 11:29:52   Batt Dischg Cur Limited    458 A (88%), MinCell: 3625mV,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01572     04/22/2021 11:30:52   Riding                     PackTemp: h 22C, l 22C, PackSOC: 59%, Vpack:102.809V, MotAmps: -14, BattAmps:   0, Mods: 11, MotTemp:  45C, CtrlTemp:  22C, AmbTemp:  19C, MotRPM: 627, Odo:16929km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01573     04/22/2021 11:30:52   Batt Dischg Cur Limited    478 A (91%), MinCell: 3669mV,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01574     04/22/2021 11:31:52   Riding                     PackTemp: h 22C, l 22C, PackSOC: 59%, Vpack:102.772V, MotAmps:   0, BattAmps:   1, Mods: 11, MotTemp:  45C, CtrlTemp:  23C, AmbTemp:  20C, MotRPM: 455, Odo:16929km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01575     04/22/2021 11:31:52   Batt Dischg Cur Limited    482 A (92%), MinCell: 3668mV,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01576     04/22/2021 11:32:52   Riding                     PackTemp: h 22C, l 22C, PackSOC: 58%, Vpack:102.078V, MotAmps:   8, BattAmps:   5, Mods: 11, MotTemp:  46C, CtrlTemp:  23C, AmbTemp:  20C, MotRPM:1816, Odo:16929km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01577     04/22/2021 11:32:52   Batt Dischg Cur Limited    461 A (88%), MinCell: 3567mV,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01578     04/22/2021 11:33:52   Riding                     PackTemp: h 22C, l 22C, PackSOC: 58%, Vpack: 101.38V, MotAmps:  49, BattAmps:  21, Mods: 11, MotTemp:  48C, CtrlTemp:  25C, AmbTemp:  20C, MotRPM:1403, Odo:16930km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01579     04/22/2021 11:33:52   Batt Dischg Cur Limited    455 A (87%), MinCell: 3619mV,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01580     04/22/2021 11:34:52   Riding                     PackTemp: h 22C, l 22C, PackSOC: 57%, Vpack:103.176V, MotAmps: -59, BattAmps: -23, Mods: 11, MotTemp:  50C, CtrlTemp:  25C, AmbTemp:  20C, MotRPM:1546, Odo:16930km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01581     04/22/2021 11:34:52   Batt Dischg Cur Limited    441 A (84%), MinCell: 3682mV,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01582     04/22/2021 11:35:52   Riding                     PackTemp: h 22C, l 22C, PackSOC: 57%, Vpack:102.808V, MotAmps: -53, BattAmps: -11, Mods: 11, MotTemp:  47C, CtrlTemp:  24C, AmbTemp:  20C, MotRPM: 945,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01583     04/22/2021 11:35:52   Batt Dischg Cur Limited    458 A (88%), MinCell: 3646mV,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01584     04/22/2021 11:36:52   Riding                     PackTemp: h 22C, l 22C, PackSOC: 57%, Vpack:102.338V, MotAmps:  -4, BattAmps:   0, Mods: 11, MotTemp:  48C, CtrlTemp:  24C, AmbTemp:  20C, MotRPM: 542,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01585     04/22/2021 11:36:52   Batt Dischg Cur Limited    461 A (88%), MinCell: 3652mV,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01586     04/22/2021 11:37:04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01587     04/22/2021 11:37:04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01588     04/22/2021 11:37:52   Disarmed                   PackTemp: h 22C, l 22C, PackSOC: 57%, Vpack:102.476V, MotAmps:   0, BattAmps:   1, Mods: 11, MotTemp:  50C, CtrlTemp:  24C, AmbTemp:  20C, MotRPM:   0,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01589     04/22/2021 11:37:52   Batt Dischg Cur Limited    472 A (90%), MinCell: 3656mV,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01590     04/22/2021 11:38:52   Disarmed                   PackTemp: h 22C, l 22C, PackSOC: 57%, Vpack:102.534V, MotAmps:   0, BattAmps:   0, Mods: 11, MotTemp:  48C, CtrlTemp:  23C, AmbTemp:  20C, MotRPM:   0,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01591     04/22/2021 11:38:52   Batt Dischg Cur Limited    475 A (91%), MinCell: 3659mV,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01592     04/22/2021 11:39:52   Disarmed                   PackTemp: h 22C, l 22C, PackSOC: 57%, Vpack:102.565V, MotAmps:   0, BattAmps:   0, Mods: 11, MotTemp:  47C, CtrlTemp:  23C, AmbTemp:  20C, MotRPM:   0,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01593     04/22/2021 11:39:52   Batt Dischg Cur Limited    477 A (91%), MinCell: 3660mV,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01594     04/22/2021 11:40:52   Disarmed                   PackTemp: h 22C, l 22C, PackSOC: 57%, Vpack:102.579V, MotAmps:   0, BattAmps:   1, Mods: 11, MotTemp:  46C, CtrlTemp:  23C, AmbTemp:  20C, MotRPM:   0,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01595     04/22/2021 11:40:52   Batt Dischg Cur Limited    477 A (91%), MinCell: 3660mV,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01596     04/22/2021 11:41:52   Disarmed                   PackTemp: h 22C, l 22C, PackSOC: 57%, Vpack:102.592V, MotAmps:   0, BattAmps:   0, Mods: 11, MotTemp:  45C, CtrlTemp:  22C, AmbTemp:  20C, MotRPM:   0,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01597     04/22/2021 11:41:52   Batt Dischg Cur Limited    477 A (91%), MinCell: 3660mV,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01598     04/22/2021 11:42:52   Disarmed                   PackTemp: h 22C, l 22C, PackSOC: 57%, Vpack:  102.6V, MotAmps:   0, BattAmps:   0, Mods: 11, MotTemp:  44C, CtrlTemp:  22C, AmbTemp:  20C, MotRPM:   0,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01599     04/22/2021 11:42:52   Batt Dischg Cur Limited    477 A (91%), MinCell: 3661mV,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01600     04/22/2021 11:43:52   Disarmed                   PackTemp: h 22C, l 22C, PackSOC: 57%, Vpack:102.604V, MotAmps:   0, BattAmps:   1, Mods: 11, MotTemp:  44C, CtrlTemp:  22C, AmbTemp:  20C, MotRPM:   0,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01601     04/22/2021 11:43:52   Batt Dischg Cur Limited    477 A (91%), MinCell: 3661mV,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01602     04/22/2021 11:44:48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01603     04/22/2021 11:44:48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01604     04/22/2021 11:44:52   Riding                     PackTemp: h 22C, l 22C, PackSOC: 57%, Vpack:102.523V, MotAmps:  27, BattAmps:   2, Mods: 11, MotTemp:  40C, CtrlTemp:  22C, AmbTemp:  20C, MotRPM: 176,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01605     04/22/2021 11:44:52   Batt Dischg Cur Limited    477 A (91%), MinCell: 3658mV,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01606     04/22/2021 11:45:52   Riding                     PackTemp: h 22C, l 22C, PackSOC: 57%, Vpack:102.273V, MotAmps:  44, BattAmps:   8, Mods: 11, MotTemp:  40C, CtrlTemp:  23C, AmbTemp:  20C, MotRPM: 527, Odo:16931km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01607     04/22/2021 11:45:52   Batt Dischg Cur Limited    474 A (91%), MinCell: 3651mV,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01608     04/22/2021 11:46:52   Riding                     PackTemp: h 22C, l 22C, PackSOC: 56%, Vpack:101.846V, MotAmps:   0, BattAmps:   2, Mods: 11, MotTemp:  44C, CtrlTemp:  24C, AmbTemp:  20C, MotRPM:1152, Odo:16932km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01609     04/22/2021 11:46:52   Batt Dischg Cur Limited    449 A (86%), MinCell: 3583mV,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01610     04/22/2021 11:47:52   Riding                     PackTemp: h 22C, l 22C, PackSOC: 56%, Vpack:102.779V, MotAmps: -59, BattAmps: -17, Mods: 11, MotTemp:  45C, CtrlTemp:  24C, AmbTemp:  20C, MotRPM:1211, Odo:16933km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01611     04/22/2021 11:47:52   Batt Dischg Cur Limited    441 A (84%), MinCell: 3668mV,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01612     04/22/2021 11:48:52   Riding                     PackTemp: h 22C, l 22C, PackSOC: 56%, Vpack:101.924V, MotAmps:  52, BattAmps:   2, Mods: 11, MotTemp:  47C, CtrlTemp:  24C, AmbTemp:  20C, MotRPM: 117, Odo:16933km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01613     04/22/2021 11:48:52   Batt Dischg Cur Limited    449 A (86%), MinCell: 3636mV,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01614     04/22/2021 11:49:13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01615     04/22/2021 11:49:13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01616     04/22/2021 11:49:14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01617     04/22/2021 11:49:14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01618     04/22/2021 11:49:14   Module 00                  vmod: 102.119V,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01619     04/22/2021 11:49:14   Module 01                  vmod: 102.137V,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01620     04/22/2021 11:49:15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01621     04/22/2021 11:49:15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01623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01624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01625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01626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01629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01630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01631                       1   Module 00                  serial: 16sg2754,  vmod: 102.64V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01632     04/23/2021 04:23:40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01633     04/23/2021 04:23:40   Module 01                  serial: 16sg2639,  vmod: 102.728V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01634     04/23/2021 04:23:40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01635     04/23/2021 04:23:45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01636     04/23/2021 04:23:45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01637     04/23/2021 04:23:46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01638     04/23/2021 04:23:46   Module 00                  vmod: 102.639 maxsys: 102.717 minsys: 102.582 diff: 0.135 vcap: 90.812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01639     04/23/2021 04:23:46   Module 01                  vmod: 102.719 maxsys: 102.717 minsys: 102.582 diff: 0.135 vcap: 90.812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01640     04/23/2021 04:23:46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01641     04/23/2021 04:23:47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01642     04/23/2021 04:23:47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01643     04/23/2021 04:23:47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01644     04/23/2021 04:23:47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01645     04/23/2021 04:23:47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01646     04/23/2021 04:23:47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01647     04/23/2021 04:23:47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01648     04/23/2021 04:23:47   Low Chassis Isolation      86 KOhms to cell 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01649     04/23/2021 04:23:49   Charging                   PackTemp: h 17C, l 17C, AmbTemp: 17C, PackSOC: 56%, Vpack: 103.01V,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01650     04/23/2021 04:33:49   Charging                   PackTemp: h 18C, l 17C, AmbTemp: 19C, PackSOC: 57%, Vpack: 103.41V,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01651     04/23/2021 04:43:49   Charging                   PackTemp: h 18C, l 17C, AmbTemp: 21C, PackSOC: 59%, Vpack:103.973V,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01652     04/23/2021 04:53:49   Charging                   PackTemp: h 18C, l 18C, AmbTemp: 22C, PackSOC: 60%, Vpack:104.306V,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01653     04/23/2021 05:03:49   Charging                   PackTemp: h 18C, l 18C, AmbTemp: 24C, PackSOC: 62%, Vpack:104.691V,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01654     04/23/2021 05:13:49   Charging                   PackTemp: h 19C, l 19C, AmbTemp: 25C, PackSOC: 64%, Vpack:105.185V,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01655     04/23/2021 05:23:49   Charging                   PackTemp: h 19C, l 19C, AmbTemp: 25C, PackSOC: 65%, Vpack:105.563V,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01656     04/23/2021 05:33:49   Charging                   PackTemp: h 20C, l 19C, AmbTemp: 26C, PackSOC: 67%, Vpack:106.124V,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01657     04/23/2021 05:43:49   Charging                   PackTemp: h 20C, l 20C, AmbTemp: 27C, PackSOC: 69%, Vpack:106.594V,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01658     04/23/2021 05:44:09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01659     04/23/2021 05:44:09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01660     04/23/2021 05:44:39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01661     04/23/2021 05:44:39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01662     04/23/2021 05:44:39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01663     04/23/2021 05:44:39   Module 00                  vmod: 106.19V,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01664     04/23/2021 05:44:39   Module 01                  vmod: 106.097V,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01665     04/23/2021 05:44:40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01666     04/23/2021 05:44:40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01667     04/23/2021 05:44:40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01669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01677                       1   Module 00                  serial: 16sg2754,  vmod: 105.708V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01678     04/23/2021 16:22:54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01679     04/23/2021 16:22:54   Module 01                  serial: 16sg2639,  vmod: 105.709V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01680     04/23/2021 16:22:55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01681     04/23/2021 16:22:59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01682     04/23/2021 16:22:59   Low Chassis Isolation      21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01683     04/23/2021 16:22:59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01684     04/23/2021 16:23:00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01685     04/23/2021 16:23:00   Module 00                  vmod: 105.685 maxsys: 105.683 minsys: 105.628 diff: 0.055 vcap: 93.375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01686     04/23/2021 16:23:00   Module 01                  vmod: 105.681 maxsys: 105.683 minsys: 105.628 diff: 0.055 vcap: 93.375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01687     04/23/2021 16:23:00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01688     04/23/2021 16:23:01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01689     04/23/2021 16:23:01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01690     04/23/2021 16:23:01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01691     04/23/2021 16:23:01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01692     04/23/2021 16:23:01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01693     04/23/2021 16:23:03   Riding                     PackTemp: h 18C, l 18C, PackSOC: 69%, Vpack:105.647V, MotAmps:   0, BattAmps:   1, Mods: 11, MotTemp:  25C, CtrlTemp:  16C, AmbTemp:  17C, MotRPM: 121, Odo:16933km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01694     04/23/2021 16:24:03   Riding                     PackTemp: h 18C, l 18C, PackSOC: 68%, Vpack:105.144V, MotAmps:  -5, BattAmps:  -1, Mods: 11, MotTemp:  34C, CtrlTemp:  19C, AmbTemp:  18C, MotRPM: 526, Odo:16933km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01695     04/23/2021 16:25:03   Riding                     PackTemp: h 18C, l 18C, PackSOC: 68%, Vpack:104.882V, MotAmps:   0, BattAmps:   0, Mods: 11, MotTemp:  35C, CtrlTemp:  20C, AmbTemp:  18C, MotRPM: 466, Odo:16934km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01696     04/23/2021 16:26:03   Riding                     PackTemp: h 18C, l 18C, PackSOC: 68%, Vpack:103.462V, MotAmps:  49, BattAmps:  24, Mods: 11, MotTemp:  34C, CtrlTemp:  21C, AmbTemp:  19C, MotRPM:1637, Odo:16934km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01697     04/23/2021 16:27:03   Riding                     PackTemp: h 18C, l 18C, PackSOC: 67%, Vpack:104.376V, MotAmps:   0, BattAmps:   2, Mods: 11, MotTemp:  34C, CtrlTemp:  21C, AmbTemp:  20C, MotRPM:2532, Odo:16935km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01698     04/23/2021 16:27:03   Batt Dischg Cur Limited    508 A (97%), MinCell: 3722mV,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01699     04/23/2021 16:28:03   Riding                     PackTemp: h 18C, l 18C, PackSOC: 67%, Vpack:104.914V, MotAmps: -25, BattAmps:  -3, Mods: 11, MotTemp:  35C, CtrlTemp:  22C, AmbTemp:  20C, MotRPM: 720, Odo:16935km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01700     04/23/2021 16:29:03   Riding                     PackTemp: h 18C, l 18C, PackSOC: 67%, Vpack:104.244V, MotAmps:   0, BattAmps:   1, Mods: 11, MotTemp:  36C, CtrlTemp:  23C, AmbTemp:  20C, MotRPM:1614, Odo:16936km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01701     04/23/2021 16:29:03   Batt Dischg Cur Limited    507 A (97%), MinCell: 3718mV,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01702     04/23/2021 16:30:03   Riding                     PackTemp: h 18C, l 18C, PackSOC: 67%, Vpack:102.351V, MotAmps:  81, BattAmps:  35, Mods: 11, MotTemp:  37C, CtrlTemp:  23C, AmbTemp:  20C, MotRPM:1411, Odo:16936km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01703     04/23/2021 16:31:03   Riding                     PackTemp: h 18C, l 18C, PackSOC: 66%, Vpack:104.107V, MotAmps:   0, BattAmps:   0, Mods: 11, MotTemp:  40C, CtrlTemp:  24C, AmbTemp:  20C, MotRPM:1923, Odo:16937km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01704     04/23/2021 16:31:03   Batt Dischg Cur Limited    507 A (97%), MinCell: 3714mV,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01705     04/23/2021 16:32:03   Riding                     PackTemp: h 18C, l 18C, PackSOC: 66%, Vpack:104.391V, MotAmps:   0, BattAmps:   0, Mods: 11, MotTemp:  40C, CtrlTemp:  24C, AmbTemp:  20C, MotRPM: 369, Odo:16938km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01706     04/23/2021 16:33:03   Riding                     PackTemp: h 18C, l 18C, PackSOC: 66%, Vpack:105.579V, MotAmps: -59, BattAmps: -27, Mods: 11, MotTemp:  41C, CtrlTemp:  25C, AmbTemp:  20C, MotRPM:1911, Odo:16938km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01707     04/23/2021 16:33:03   Batt Dischg Cur Limited    500 A (96%), MinCell: 3764mV,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01708     04/23/2021 16:34:03   Riding                     PackTemp: h 19C, l 19C, PackSOC: 65%, Vpack:  102.5V, MotAmps:  47, BattAmps:  19, Mods: 11, MotTemp:  45C, CtrlTemp:  26C, AmbTemp:  20C, MotRPM:1504, Odo:16938km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01709     04/23/2021 16:34:03   Batt Dischg Cur Limited    489 A (94%), MinCell: 3656mV,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01710     04/23/2021 16:34:15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01711     04/23/2021 16:34:15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01712     04/23/2021 16:34:20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01713     04/23/2021 16:34:20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01714     04/23/2021 16:34:20   Module 00                  vmod: 103.887V,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01715     04/23/2021 16:34:20   Module 01                  vmod: 103.908V,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01716     04/23/2021 16:34:21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01717     04/23/2021 16:34:21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01719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01725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01726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01727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01728                       1   Module 00                  serial: 16sg2754,  vmod: 104.51V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01729     04/23/2021 18:05:32   Module 01                  serial: 16sg2639,  vmod: 104.562V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01730     04/23/2021 18:05:32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01731     04/23/2021 18:05:32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01732     04/23/2021 18:05:37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01733     04/23/2021 18:05:37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01734     04/23/2021 18:05:38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01735     04/23/2021 18:05:38   Module 00                  vmod: 104.495 maxsys: 104.546 minsys: 104.487 diff: 0.059 vcap: 92.312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01736     04/23/2021 18:05:38   Module 01                  vmod: 104.547 maxsys: 104.546 minsys: 104.487 diff: 0.059 vcap: 92.312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01737     04/23/2021 18:05:38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01738     04/23/2021 18:05:39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01739     04/23/2021 18:05:39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01740     04/23/2021 18:05:39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01741     04/23/2021 18:05:39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01742     04/23/2021 18:05:39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01743     04/23/2021 18:05:41   Disarmed                   PackTemp: h 23C, l 23C, PackSOC: 65%, Vpack:104.526V, MotAmps:   0, BattAmps:   1, Mods: 11, MotTemp:  28C, CtrlTemp:  23C, AmbTemp:  24C, MotRPM:   0, Odo:16939km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01744     04/23/2021 18:06:03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01745     04/23/2021 18:06:03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01746     04/23/2021 18:06:41   Riding                     PackTemp: h 23C, l 23C, PackSOC: 65%, Vpack:104.932V, MotAmps: -59, BattAmps: -13, Mods: 11, MotTemp:  34C, CtrlTemp:  24C, AmbTemp:  23C, MotRPM:1031, Odo:16939km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01747     04/23/2021 18:07:41   Riding                     PackTemp: h 23C, l 23C, PackSOC: 65%, Vpack:105.018V, MotAmps: -59, BattAmps: -23, Mods: 11, MotTemp:  40C, CtrlTemp:  26C, AmbTemp:  22C, MotRPM:1590, Odo:16939km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01748     04/23/2021 18:07:41   Batt Dischg Cur Limited    507 A (97%), MinCell: 3748mV,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01749     04/23/2021 18:08:41   Riding                     PackTemp: h 23C, l 23C, PackSOC: 64%, Vpack:104.058V, MotAmps:   0, BattAmps:   0, Mods: 11, MotTemp:  42C, CtrlTemp:  25C, AmbTemp:  22C, MotRPM:   0, Odo:16940km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01750     04/23/2021 18:09:41   Riding                     PackTemp: h 23C, l 23C, PackSOC: 64%, Vpack:104.012V, MotAmps:   0, BattAmps:   0, Mods: 11, MotTemp:  43C, CtrlTemp:  26C, AmbTemp:  22C, MotRPM:   0, Odo:16940km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01751     04/23/2021 18:10:41   Riding                     PackTemp: h 23C, l 23C, PackSOC: 64%, Vpack:103.887V, MotAmps:  -3, BattAmps:   0, Mods: 11, MotTemp:  42C, CtrlTemp:  26C, AmbTemp:  22C, MotRPM: 524, Odo:16940km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01752     04/23/2021 18:10:41   Batt Dischg Cur Limited    507 A (97%), MinCell: 3707mV,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01753     04/23/2021 18:11:41   Riding                     PackTemp: h 23C, l 23C, PackSOC: 64%, Vpack:103.923V, MotAmps:   0, BattAmps:   0, Mods: 11, MotTemp:  45C, CtrlTemp:  25C, AmbTemp:  21C, MotRPM:   0, Odo:16940km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01754     04/23/2021 18:12:41   Riding                     PackTemp: h 24C, l 23C, PackSOC: 63%, Vpack:103.345V, MotAmps:   0, BattAmps:   2, Mods: 11, MotTemp:  44C, CtrlTemp:  27C, AmbTemp:  21C, MotRPM:2250, Odo:16941km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01755     04/23/2021 18:12:41   Batt Dischg Cur Limited    499 A (95%), MinCell: 3601mV,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01756     04/23/2021 18:13:41   Riding                     PackTemp: h 24C, l 23C, PackSOC: 63%, Vpack:103.123V, MotAmps:  63, BattAmps:  17, Mods: 11, MotTemp:  45C, CtrlTemp:  26C, AmbTemp:  21C, MotRPM: 886, Odo:16941km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01757     04/23/2021 18:14:30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01758     04/23/2021 18:14:30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01759     04/23/2021 18:14:36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01760     04/23/2021 18:14:36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01761     04/23/2021 18:14:36   Module 00                  vmod: 103.7V,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01762     04/23/2021 18:14:36   Module 01                  vmod: 103.725V,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01763     04/23/2021 18:14:37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01764     04/23/2021 18:14:37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01766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01767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01768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01769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01771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01772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01773                       0   Module 00                  serial: 16sg2754,  vmod: 103.928V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01774     04/23/2021 18:24:28   Module 01                  serial: 16sg2639,  vmod: 103.976V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01775     04/23/2021 18:24:28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01776     04/23/2021 18:24:28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01777     04/23/2021 18:24:28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01778     04/23/2021 18:24:28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01779     04/23/2021 18:24:29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01780     04/23/2021 18:24:34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01781     04/23/2021 18:24:34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01782     04/23/2021 18:24:34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01783     04/23/2021 18:24:34   Module 00                  vmod: 103.91 maxsys: 103.95 minsys: 103.919 diff: 0.031 vcap: 91.687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01784     04/23/2021 18:24:34   Module 01                  vmod: 103.953 maxsys: 103.95 minsys: 103.919 diff: 0.031 vcap: 91.687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01785     04/23/2021 18:24:34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01786     04/23/2021 18:24:35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01787     04/23/2021 18:24:35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01788     04/23/2021 18:24:35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01789     04/23/2021 18:24:35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01790     04/23/2021 18:24:35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01791     04/23/2021 18:24:37   Disarmed                   PackTemp: h 24C, l 23C, PackSOC: 63%, Vpack: 103.94V, MotAmps:   0, BattAmps:   0, Mods: 11, MotTemp:  34C, CtrlTemp:  23C, AmbTemp:  22C, MotRPM:   0, Odo:16941km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01792     04/23/2021 18:24:46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01793     04/23/2021 18:24:46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01794     04/23/2021 18:25:37   Riding                     PackTemp: h 24C, l 23C, PackSOC: 63%, Vpack:102.999V, MotAmps:  15, BattAmps:  10, Mods: 11, MotTemp:  40C, CtrlTemp:  25C, AmbTemp:  21C, MotRPM:1317, Odo:16942km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01795     04/23/2021 18:25:37   Batt Dischg Cur Limited    506 A (97%), MinCell: 3636mV,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01796     04/23/2021 18:26:37   Riding                     PackTemp: h 24C, l 23C, PackSOC: 63%, Vpack:103.453V, MotAmps:  86, BattAmps:   2, Mods: 11, MotTemp:  44C, CtrlTemp:  26C, AmbTemp:  22C, MotRPM:  58, Odo:16942km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01797     04/23/2021 18:26:37   Batt Dischg Cur Limited    506 A (97%), MinCell: 3693mV,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01798     04/23/2021 18:27:37   Riding                     PackTemp: h 24C, l 23C, PackSOC: 62%, Vpack:103.458V, MotAmps:   0, BattAmps:   2, Mods: 11, MotTemp:  43C, CtrlTemp:  26C, AmbTemp:  22C, MotRPM:1063, Odo:16942km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01799     04/23/2021 18:27:37   Batt Dischg Cur Limited    507 A (97%), MinCell: 3672mV,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01800     04/23/2021 18:28:37   Riding                     PackTemp: h 24C, l 23C, PackSOC: 62%, Vpack: 102.06V, MotAmps:  98, BattAmps:  29, Mods: 11, MotTemp:  45C, CtrlTemp:  27C, AmbTemp:  22C, MotRPM: 971, Odo:16943km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01801     04/23/2021 18:28:37   Batt Dischg Cur Limited    491 A (94%), MinCell: 3642mV,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01802     04/23/2021 18:29:37   Riding                     PackTemp: h 24C, l 23C, PackSOC: 61%, Vpack:103.924V, MotAmps: -59, BattAmps: -22, Mods: 11, MotTemp:  47C, CtrlTemp:  27C, AmbTemp:  21C, MotRPM:1501, Odo:16943km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01803     04/23/2021 18:29:37   Batt Dischg Cur Limited    482 A (92%), MinCell: 3673mV,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01804     04/23/2021 18:30:37   Riding                     PackTemp: h 24C, l 23C, PackSOC: 61%, Vpack: 104.37V, MotAmps: -59, BattAmps: -32, Mods: 11, MotTemp:  45C, CtrlTemp:  26C, AmbTemp:  21C, MotRPM:2128, Odo:16944km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01805     04/23/2021 18:30:37   Batt Dischg Cur Limited    484 A (93%), MinCell: 3677mV,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01806     04/23/2021 18:31:37   Riding                     PackTemp: h 24C, l 23C, PackSOC: 60%, Vpack:101.724V, MotAmps:  30, BattAmps:  21, Mods: 11, MotTemp:  45C, CtrlTemp:  26C, AmbTemp:  21C, MotRPM:2355, Odo:16945km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01807     04/23/2021 18:31:37   Batt Dischg Cur Limited    468 A (90%), MinCell: 3628mV,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01808     04/23/2021 18:32:37   Riding                     PackTemp: h 24C, l 23C, PackSOC: 59%, Vpack: 101.76V, MotAmps:  29, BattAmps:  17, Mods: 11, MotTemp:  46C, CtrlTemp:  26C, AmbTemp:  21C, MotRPM:1901, Odo:16945km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01809     04/23/2021 18:32:37   Batt Dischg Cur Limited    462 A (88%), MinCell: 3631mV,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01810     04/23/2021 18:33:37   Riding                     PackTemp: h 24C, l 23C, PackSOC: 59%, Vpack:102.674V, MotAmps:   0, BattAmps:   0, Mods: 11, MotTemp:  46C, CtrlTemp:  24C, AmbTemp:  21C, MotRPM:1175, Odo:16946km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01811     04/23/2021 18:33:37   Batt Dischg Cur Limited    472 A (90%), MinCell: 3664mV,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01812     04/23/2021 18:34:37   Riding                     PackTemp: h 24C, l 23C, PackSOC: 59%, Vpack:101.623V, MotAmps: 140, BattAmps:  28, Mods: 11, MotTemp:  46C, CtrlTemp:  25C, AmbTemp:  20C, MotRPM: 562, Odo:16946km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01813     04/23/2021 18:34:37   Batt Dischg Cur Limited    478 A (91%), MinCell: 3625mV,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01814     04/23/2021 18:35:38   Riding                     PackTemp: h 24C, l 23C, PackSOC: 58%, Vpack:102.734V, MotAmps:   0, BattAmps:   0, Mods: 11, MotTemp:  48C, CtrlTemp:  26C, AmbTemp:  21C, MotRPM:  29, Odo:16947km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01815     04/23/2021 18:35:38   Batt Dischg Cur Limited    474 A (91%), MinCell: 3666mV,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01816     04/23/2021 18:36:35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01817     04/23/2021 18:36:35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01818     04/23/2021 18:36:37   Disarmed                   PackTemp: h 24C, l 23C, PackSOC: 58%, Vpack:102.713V, MotAmps:   0, BattAmps:   0, Mods: 11, MotTemp:  51C, CtrlTemp:  26C, AmbTemp:  21C, MotRPM:   0, Odo:16947km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01819     04/23/2021 18:36:37   Batt Dischg Cur Limited    476 A (91%), MinCell: 3665mV,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01820     04/23/2021 18:36:52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01821     04/23/2021 18:36:52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01822     04/23/2021 18:37:05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01823     04/23/2021 18:37:05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01824     04/23/2021 18:37:38   Disarmed                   PackTemp: h 24C, l 23C, PackSOC: 58%, Vpack:102.845V, MotAmps:   0, BattAmps:   0, Mods: 11, MotTemp:  47C, CtrlTemp:  25C, AmbTemp:  20C, MotRPM:   8, Odo:16947km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01825     04/23/2021 18:37:38   Batt Dischg Cur Limited    485 A (93%), MinCell: 3670mV,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01826     04/23/2021 18:37:57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01827     04/23/2021 18:37:57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01828     04/23/2021 18:37:57   Module 00                  vmod: 102.853V,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01829     04/23/2021 18:37:57   Module 01                  vmod: 102.867V,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01830     04/23/2021 18:37:57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01831     04/23/2021 18:37:57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01832                       0   DEBUG: Reset: Power-On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01833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01834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01835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01836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01839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01840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01841                       1   Module 00                  serial: 16sg2754,  vmod: 103.136V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01842     04/24/2021 04:35:45   Module 01                  serial: 16sg2639,  vmod: 103.205V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01843     04/24/2021 04:35:45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01844     04/24/2021 04:35:45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01845     04/24/2021 04:35:50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01846     04/24/2021 04:35:50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01847     04/24/2021 04:35:51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01848     04/24/2021 04:35:51   Module 00                  vmod: 103.134 maxsys: 103.195 minsys: 103.089 diff: 0.106 vcap: 91.312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01849     04/24/2021 04:35:51   Module 01                  vmod: 103.197 maxsys: 103.195 minsys: 103.089 diff: 0.106 vcap: 91.312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01850     04/24/2021 04:35:51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01851     04/24/2021 04:35:51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01852     04/24/2021 04:35:51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01853     04/24/2021 04:35:51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01854     04/24/2021 04:35:51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01855     04/24/2021 04:35:51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01856     04/24/2021 04:35:52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01857     04/24/2021 04:35:52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01858     04/24/2021 04:35:54   Charging                   PackTemp: h 18C, l 18C, AmbTemp: 18C, PackSOC: 58%, Vpack: 103.49V,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01859     04/24/2021 04:45:54   Charging                   PackTemp: h 19C, l 18C, AmbTemp: 19C, PackSOC: 60%, Vpack:104.147V,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01860     04/24/2021 04:55:54   Charging                   PackTemp: h 19C, l 19C, AmbTemp: 21C, PackSOC: 62%, Vpack:104.546V,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01861     04/24/2021 05:05:54   Charging                   PackTemp: h 19C, l 19C, AmbTemp: 23C, PackSOC: 63%, Vpack: 104.95V,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01862     04/24/2021 05:15:54   Charging                   PackTemp: h 20C, l 19C, AmbTemp: 24C, PackSOC: 65%, Vpack:105.573V,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01863     04/24/2021 05:25:54   Charging                   PackTemp: h 20C, l 20C, AmbTemp: 25C, PackSOC: 66%, Vpack:106.062V,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01864     04/24/2021 05:35:54   Charging                   PackTemp: h 20C, l 20C, AmbTemp: 26C, PackSOC: 68%, Vpack:106.561V,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01865     04/24/2021 05:44:03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01866     04/24/2021 05:44:03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01867     04/24/2021 05:44:33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01868     04/24/2021 05:44:33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01869     04/24/2021 05:44:33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01870     04/24/2021 05:44:33   Module 00                  vmod: 106.531V,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01871     04/24/2021 05:44:33   Module 01                  vmod: 106.581V,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01872     04/24/2021 05:44:33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01873     04/24/2021 05:44:33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01874     04/24/2021 05:44:33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01876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01877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01878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01879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01881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01882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01883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01884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01885                       1   Module 00                  serial: 16sg2754,  vmod: 106.045V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01886     04/24/2021 19:27:11   Module 01                  serial: 16sg2639,  vmod: 106.042V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01887     04/24/2021 19:27:11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01888     04/24/2021 19:27:12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01889     04/24/2021 19:27:16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01890     04/24/2021 19:27:16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01891     04/24/2021 19:27:16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01892     04/24/2021 19:27:16   Module 00                  vmod: 106.027 maxsys: 106.022 minsys: 105.92 diff: 0.102 vcap: 93.687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01893     04/24/2021 19:27:16   Module 01                  vmod: 106.029 maxsys: 106.022 minsys: 105.92 diff: 0.102 vcap: 93.687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01894     04/24/2021 19:27:17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01895     04/24/2021 19:27:17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01896     04/24/2021 19:27:17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01897     04/24/2021 19:27:17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01898     04/24/2021 19:27:17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01899     04/24/2021 19:27:17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01900     04/24/2021 19:27:18   0x31 0x01 0xb2 0x0c 0x3a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01901     04/24/2021 19:27:18   Low Chassis Isolation      2 KOhms to cell 0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01902     04/24/2021 19:27:20   Disarmed                   PackTemp: h 18C, l 18C, PackSOC: 69%, Vpack:106.034V, MotAmps:   0, BattAmps:   0, Mods: 11, MotTemp:  28C, CtrlTemp:  17C, AmbTemp:  18C, MotRPM:   0, Odo:16947km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01903     04/24/2021 19:28:08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01904     04/24/2021 19:28:08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01905     04/24/2021 19:28:08   Module 00                  vmod: 105.972V,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01906     04/24/2021 19:28:08   Module 01                  vmod: 105.996V,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01907     04/24/2021 19:28:09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01908     04/24/2021 19:28:09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01909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01919                       1   Module 00                  serial: 16sg2754,  vmod: 105.912V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01920     04/28/2021 07:10:33   Module 01                  serial: 16sg2639,  vmod: 105.919V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01921     04/28/2021 07:10:33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01922     04/28/2021 07:10:34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01923     04/28/2021 07:10:36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01924     04/28/2021 07:10:36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01925     04/28/2021 07:10:36   Module 00                  vmod: 105.901V,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01926     04/28/2021 07:10:36   Module 01                  vmod: 105.909V,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01928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01929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01930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01931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01934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01935                       0   Module 01                  serial: 16sg2639,  vmod: 105.975V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01936     04/28/2021 06:42:31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01937     04/28/2021 06:42:31   Module 00                  serial: 16sg2754,  vmod: 105.961V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01938     04/28/2021 07:10:57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01939     04/28/2021 07:10:58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01940     04/28/2021 07:11:02   Low Chassis Isolation      24 KOhms to cell 10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01941     04/28/2021 07:11:02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01942     04/28/2021 07:11:03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01943     04/28/2021 07:11:03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01944     04/28/2021 07:11:03   Module 00                  vmod: 105.838 maxsys: 105.85 minsys: 105.644 diff: 0.206 vcap: 93.812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01945     04/28/2021 07:11:03   Module 01                  vmod: 105.668 maxsys: 105.85 minsys: 105.644 diff: 0.206 vcap: 93.812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01946     04/28/2021 07:11:03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01947     04/28/2021 07:11:04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01948     04/28/2021 07:11:04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01949     04/28/2021 07:11:04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01950     04/28/2021 07:11:04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01951     04/28/2021 07:11:04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01952     04/28/2021 07:11:04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01953     04/28/2021 07:11:04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01954     04/28/2021 07:11:06   Charging                   PackTemp: h 18C, l 18C, AmbTemp: 17C, PackSOC: 69%, Vpack:106.062V,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01955     04/28/2021 07:21:06   Charging                   PackTemp: h 18C, l 18C, AmbTemp: 19C, PackSOC: 71%, Vpack:107.231V,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01956     04/28/2021 07:31:06   Charging                   PackTemp: h 18C, l 18C, AmbTemp: 21C, PackSOC: 72%, Vpack:107.975V,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01957     04/28/2021 07:41:06   Charging                   PackTemp: h 19C, l 18C, AmbTemp: 23C, PackSOC: 74%, Vpack:108.827V,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01958     04/28/2021 07:51:06   Charging                   PackTemp: h 19C, l 19C, AmbTemp: 24C, PackSOC: 75%, Vpack:109.241V,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01959     04/28/2021 08:01:06   Charging                   PackTemp: h 19C, l 19C, AmbTemp: 25C, PackSOC: 77%, Vpack:109.909V,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01960     04/28/2021 08:11:06   Charging                   PackTemp: h 20C, l 19C, AmbTemp: 26C, PackSOC: 79%, Vpack:110.543V,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01961     04/28/2021 08:14:47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01962     04/28/2021 08:14:47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01963     04/28/2021 08:15:17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01964     04/28/2021 08:15:17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01965     04/28/2021 08:15:17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01966     04/28/2021 08:15:17   Module 00                  vmod: 110.405V,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01967     04/28/2021 08:15:17   Module 01                  vmod: 110.429V,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01968     04/28/2021 08:15:17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01969     04/28/2021 08:15:17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01970     04/28/2021 08:15:17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01978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01979                       0   Module 01                  serial: 16sg2639,  vmod: 110.243V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01980     04/28/2021 07:49:31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01981     04/28/2021 07:49:31   Module 00                  serial: 16sg2754,  vmod: 110.23V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01982     04/28/2021 08:17:56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01983     04/28/2021 08:17:56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01984     04/28/2021 08:17:56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01985     04/28/2021 08:17:57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01986     04/28/2021 08:17:59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01987     04/28/2021 08:17:59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01988     04/28/2021 08:18:01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01989     04/28/2021 08:18:02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01990     04/28/2021 08:18:02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01991     04/28/2021 08:18:02   Module 00                  vmod: 110.208 maxsys: 110.2 minsys: 110.18 diff: 0.020 vcap: 97.312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01992     04/28/2021 08:18:02   Module 01                  vmod: 110.221 maxsys: 110.2 minsys: 110.18 diff: 0.020 vcap: 97.312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01993     04/28/2021 08:18:02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01994     04/28/2021 08:18:03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01995     04/28/2021 08:18:03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01996     04/28/2021 08:18:03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01997     04/28/2021 08:18:03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01998     04/28/2021 08:18:03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01999     04/28/2021 08:18:06   Riding                     PackTemp: h 20C, l 19C, PackSOC: 82%, Vpack: 110.22V, MotAmps:   0, BattAmps:   0, Mods: 11, MotTemp:  26C, CtrlTemp:  18C, AmbTemp:  26C, MotRPM:   0, Odo:16947km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02000     04/28/2021 08:19:06   Riding                     PackTemp: h 20C, l 19C, PackSOC: 82%, Vpack:109.851V, MotAmps:   0, BattAmps:   2, Mods: 11, MotTemp:  30C, CtrlTemp:  20C, AmbTemp:  24C, MotRPM:1538, Odo:16947km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02001     04/28/2021 08:20:05   Riding                     PackTemp: h 20C, l 19C, PackSOC: 82%, Vpack:109.598V, MotAmps:   0, BattAmps:   1, Mods: 11, MotTemp:  33C, CtrlTemp:  19C, AmbTemp:  23C, MotRPM:   0, Odo:16948km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02002     04/28/2021 08:21:06   Riding                     PackTemp: h 20C, l 19C, PackSOC: 82%, Vpack:106.382V, MotAmps:  84, BattAmps:  54, Mods: 11, MotTemp:  33C, CtrlTemp:  19C, AmbTemp:  22C, MotRPM:2353, Odo:16948km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02003     04/28/2021 08:22:06   Riding                     PackTemp: h 20C, l 20C, PackSOC: 81%, Vpack:106.406V, MotAmps:  49, BattAmps:  40, Mods: 11, MotTemp:  33C, CtrlTemp:  18C, AmbTemp:  20C, MotRPM:2787, Odo:16949km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02004     04/28/2021 08:23:06   Riding                     PackTemp: h 20C, l 20C, PackSOC: 80%, Vpack:107.575V, MotAmps:  56, BattAmps:  24, Mods: 11, MotTemp:  34C, CtrlTemp:  17C, AmbTemp:  20C, MotRPM:1435, Odo:16950km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02005     04/28/2021 08:24:06   Riding                     PackTemp: h 20C, l 20C, PackSOC: 80%, Vpack:109.177V, MotAmps: -22, BattAmps:  -8, Mods: 11, MotTemp:  34C, CtrlTemp:  17C, AmbTemp:  19C, MotRPM:1791, Odo:16950km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02006     04/28/2021 08:25:06   Riding                     PackTemp: h 20C, l 20C, PackSOC: 80%, Vpack:108.194V, MotAmps:  16, BattAmps:  10, Mods: 11, MotTemp:  35C, CtrlTemp:  17C, AmbTemp:  18C, MotRPM:2362, Odo:16951km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02007     04/28/2021 08:26:06   Riding                     PackTemp: h 20C, l 20C, PackSOC: 80%, Vpack:108.872V, MotAmps: -16, BattAmps:  -2, Mods: 11, MotTemp:  34C, CtrlTemp:  17C, AmbTemp:  18C, MotRPM: 876, Odo:16952km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02008     04/28/2021 08:27:06   Riding                     PackTemp: h 20C, l 20C, PackSOC: 79%, Vpack:107.793V, MotAmps:  17, BattAmps:  10, Mods: 11, MotTemp:  36C, CtrlTemp:  17C, AmbTemp:  17C, MotRPM:2045, Odo:16952km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02009     04/28/2021 08:28:06   Riding                     PackTemp: h 20C, l 20C, PackSOC: 79%, Vpack:108.518V, MotAmps:   0, BattAmps:   0, Mods: 11, MotTemp:  37C, CtrlTemp:  16C, AmbTemp:  18C, MotRPM:   0, Odo:16952km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02010     04/28/2021 08:29:06   Riding                     PackTemp: h 20C, l 20C, PackSOC: 79%, Vpack:109.048V, MotAmps: -40, BattAmps: -13, Mods: 11, MotTemp:  36C, CtrlTemp:  17C, AmbTemp:  18C, MotRPM:1522, Odo:16953km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02011     04/28/2021 08:30:06   Riding                     PackTemp: h 20C, l 20C, PackSOC: 78%, Vpack:108.197V, MotAmps:   0, BattAmps:   1, Mods: 11, MotTemp:  38C, CtrlTemp:  17C, AmbTemp:  18C, MotRPM:   0, Odo:16953km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02012     04/28/2021 08:31:06   Riding                     PackTemp: h 20C, l 20C, PackSOC: 78%, Vpack: 108.06V, MotAmps:   0, BattAmps:   1, Mods: 11, MotTemp:  36C, CtrlTemp:  17C, AmbTemp:  18C, MotRPM: 308, Odo:16954km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02013     04/28/2021 08:32:06   Riding                     PackTemp: h 20C, l 20C, PackSOC: 78%, Vpack:108.158V, MotAmps: -22, BattAmps:  -8, Mods: 11, MotTemp:  40C, CtrlTemp:  19C, AmbTemp:  18C, MotRPM:1905, Odo:16954km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02014     04/28/2021 08:33:06   Riding                     PackTemp: h 20C, l 20C, PackSOC: 77%, Vpack:107.356V, MotAmps:   7, BattAmps:   2, Mods: 11, MotTemp:  39C, CtrlTemp:  18C, AmbTemp:  17C, MotRPM:1077, Odo:16955km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02015     04/28/2021 08:34:06   Riding                     PackTemp: h 20C, l 20C, PackSOC: 77%, Vpack:107.556V, MotAmps:   0, BattAmps:   0, Mods: 11, MotTemp:  40C, CtrlTemp:  18C, AmbTemp:  17C, MotRPM: 480, Odo:16955km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02016     04/28/2021 08:35:06   Riding                     PackTemp: h 20C, l 20C, PackSOC: 77%, Vpack:107.707V, MotAmps:   0, BattAmps:   0, Mods: 11, MotTemp:  39C, CtrlTemp:  17C, AmbTemp:  18C, MotRPM:   0, Odo:16955km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02017     04/28/2021 08:36:06   Riding                     PackTemp: h 20C, l 20C, PackSOC: 77%, Vpack:107.701V, MotAmps: -15, BattAmps:  -1, Mods: 11, MotTemp:  37C, CtrlTemp:  18C, AmbTemp:  18C, MotRPM: 848, Odo:16955km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02018     04/28/2021 08:37:06   Riding                     PackTemp: h 20C, l 20C, PackSOC: 77%, Vpack:106.739V, MotAmps:  48, BattAmps:  12, Mods: 11, MotTemp:  38C, CtrlTemp:  17C, AmbTemp:  17C, MotRPM: 799, Odo:16956km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02019     04/28/2021 08:38:06   Riding                     PackTemp: h 20C, l 20C, PackSOC: 76%, Vpack:106.541V, MotAmps:  52, BattAmps:  15, Mods: 11, MotTemp:  38C, CtrlTemp:  17C, AmbTemp:  17C, MotRPM:1046, Odo:16956km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02020     04/28/2021 08:39:06   Riding                     PackTemp: h 20C, l 20C, PackSOC: 76%, Vpack:107.577V, MotAmps: -22, BattAmps:  -5, Mods: 11, MotTemp:  38C, CtrlTemp:  18C, AmbTemp:  17C, MotRPM:1232, Odo:16957km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02021     04/28/2021 08:40:06   Riding                     PackTemp: h 20C, l 20C, PackSOC: 76%, Vpack:107.108V, MotAmps:   0, BattAmps:   0, Mods: 11, MotTemp:  43C, CtrlTemp:  17C, AmbTemp:  17C, MotRPM:   0, Odo:16957km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02022     04/28/2021 08:41:06   Riding                     PackTemp: h 20C, l 20C, PackSOC: 76%, Vpack:106.463V, MotAmps:  53, BattAmps:  12, Mods: 11, MotTemp:  38C, CtrlTemp:  18C, AmbTemp:  17C, MotRPM: 737, Odo:16957km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02023     04/28/2021 08:42:06   Riding                     PackTemp: h 20C, l 20C, PackSOC: 76%, Vpack:105.893V, MotAmps:  27, BattAmps:  13, Mods: 11, MotTemp:  40C, CtrlTemp:  19C, AmbTemp:  17C, MotRPM:1867, Odo:16957km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02024     04/28/2021 08:43:06   Riding                     PackTemp: h 20C, l 20C, PackSOC: 76%, Vpack: 106.56V, MotAmps:  58, BattAmps:   8, Mods: 11, MotTemp:  39C, CtrlTemp:  18C, AmbTemp:  17C, MotRPM: 332, Odo:16958km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02025     04/28/2021 08:44:06   Riding                     PackTemp: h 20C, l 20C, PackSOC: 75%, Vpack:106.906V, MotAmps:   0, BattAmps:   2, Mods: 11, MotTemp:  38C, CtrlTemp:  18C, AmbTemp:  17C, MotRPM: 309, Odo:16958km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02026     04/28/2021 08:45:06   Riding                     PackTemp: h 20C, l 20C, PackSOC: 75%, Vpack:106.938V, MotAmps:   0, BattAmps:   2, Mods: 11, MotTemp:  37C, CtrlTemp:  18C, AmbTemp:  18C, MotRPM: 304, Odo:16958km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02027     04/28/2021 08:46:06   Riding                     PackTemp: h 21C, l 20C, PackSOC: 75%, Vpack:105.401V, MotAmps: 157, BattAmps:  31, Mods: 11, MotTemp:  36C, CtrlTemp:  18C, AmbTemp:  18C, MotRPM: 590, Odo:16958km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02028     04/28/2021 08:47:06   Riding                     PackTemp: h 21C, l 20C, PackSOC: 75%, Vpack:106.367V, MotAmps:   0, BattAmps:   0, Mods: 11, MotTemp:  44C, CtrlTemp:  19C, AmbTemp:  17C, MotRPM:   0, Odo:16958km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02029     04/28/2021 08:48:06   Riding                     PackTemp: h 20C, l 20C, PackSOC: 75%, Vpack:106.214V, MotAmps:  27, BattAmps:   8, Mods: 11, MotTemp:  39C, CtrlTemp:  19C, AmbTemp:  17C, MotRPM: 899, Odo:16959km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02030     04/28/2021 08:49:06   Riding                     PackTemp: h 21C, l 20C, PackSOC: 75%, Vpack:106.397V, MotAmps:   7, BattAmps:   2, Mods: 11, MotTemp:  39C, CtrlTemp:  19C, AmbTemp:  17C, MotRPM: 457, Odo:16959km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02031     04/28/2021 08:49:35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02032     04/28/2021 08:49:35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02033     04/28/2021 08:49:41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02034     04/28/2021 08:49:41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02035     04/28/2021 08:49:41   Module 00                  vmod: 106.553V,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02036     04/28/2021 08:49:41   Module 01                  vmod: 106.575V,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02037     04/28/2021 08:49:41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02038     04/28/2021 08:49:41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02039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02046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02047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02048                       1   Module 00                  serial: 16sg2754,  vmod: 106.808V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02049     04/28/2021 10:15:35   Module 01                  serial: 16sg2639,  vmod: 106.893V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02050     04/28/2021 10:15:35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02051     04/28/2021 10:15:36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02052     04/28/2021 10:15:40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02053     04/28/2021 10:15:40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02054     04/28/2021 10:15:41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02055     04/28/2021 10:15:41   Module 00                  vmod: 106.817 maxsys: 106.876 minsys: 106.798 diff: 0.078 vcap: 94.5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02056     04/28/2021 10:15:41   Module 01                  vmod: 106.887 maxsys: 106.876 minsys: 106.798 diff: 0.078 vcap: 94.5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02057     04/28/2021 10:15:41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02058     04/28/2021 10:15:42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02059     04/28/2021 10:15:42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02060     04/28/2021 10:15:42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02061     04/28/2021 10:15:42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02062     04/28/2021 10:15:42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02063     04/28/2021 10:15:44   Riding                     PackTemp: h 20C, l 19C, PackSOC: 75%, Vpack: 106.85V, MotAmps:   0, BattAmps:   0, Mods: 11, MotTemp:  25C, CtrlTemp:  16C, AmbTemp:  17C, MotRPM:   0, Odo:16959km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02064     04/28/2021 10:16:44   Riding                     PackTemp: h 20C, l 19C, PackSOC: 75%, Vpack:105.986V, MotAmps:  23, BattAmps:   8, Mods: 11, MotTemp:  29C, CtrlTemp:  17C, AmbTemp:  17C, MotRPM:1177, Odo:16959km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02065     04/28/2021 10:17:44   Riding                     PackTemp: h 20C, l 19C, PackSOC: 74%, Vpack:106.058V, MotAmps:  21, BattAmps:   6, Mods: 11, MotTemp:  30C, CtrlTemp:  18C, AmbTemp:  17C, MotRPM:1190, Odo:16959km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02066     04/28/2021 10:18:44   Riding                     PackTemp: h 20C, l 19C, PackSOC: 74%, Vpack:105.988V, MotAmps:  39, BattAmps:   6, Mods: 11, MotTemp:  30C, CtrlTemp:  18C, AmbTemp:  17C, MotRPM: 577, Odo:16959km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02067     04/28/2021 10:19:44   Riding                     PackTemp: h 20C, l 19C, PackSOC: 74%, Vpack:106.461V, MotAmps: -17, BattAmps:  -1, Mods: 11, MotTemp:  31C, CtrlTemp:  18C, AmbTemp:  17C, MotRPM: 899, Odo:16960km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02068     04/28/2021 10:20:44   Riding                     PackTemp: h 20C, l 19C, PackSOC: 74%, Vpack:106.392V, MotAmps:   0, BattAmps:   0, Mods: 11, MotTemp:  31C, CtrlTemp:  18C, AmbTemp:  17C, MotRPM:  34, Odo:16960km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02069     04/28/2021 10:20:45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02070     04/28/2021 10:20:45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02071     04/28/2021 10:21:09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02072     04/28/2021 10:21:09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02073     04/28/2021 10:21:18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02074     04/28/2021 10:21:18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02075     04/28/2021 10:21:33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02076     04/28/2021 10:21:33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02077     04/28/2021 10:21:33   Module 00                  vmod: 106.399V,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02078     04/28/2021 10:21:33   Module 01                  vmod: 106.428V,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02079     04/28/2021 10:21:33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02080     04/28/2021 10:21:33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02088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02089                       0   Module 00                  serial: 16sg2754,  vmod: 106.512V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02090     04/28/2021 10:37:23   Module 01                  serial: 16sg2639,  vmod: 106.588V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02091     04/28/2021 10:37:24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02092     04/28/2021 10:37:24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02093     04/28/2021 10:37:24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02094     04/28/2021 10:37:24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02095     04/28/2021 10:37:25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02096     04/28/2021 10:37:29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02097     04/28/2021 10:37:29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02098     04/28/2021 10:37:29   SEVCON CAN EMCY Frame      Error Code: 0x1000, Error Reg: 0x01 Sevcon Error Code: 0x4884, Data: 0x00 0x00 0x00 , Sequence Fault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02099     04/28/2021 10:37:29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02100     04/28/2021 10:37:30   Module 00                  vmod: 106.501 maxsys: 106.53 minsys: 106.504 diff: 0.026 vcap: 94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02101     04/28/2021 10:37:30   Module 01                  vmod: 106.567 maxsys: 106.53 minsys: 106.504 diff: 0.026 vcap: 94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02102     04/28/2021 10:37:30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02103     04/28/2021 10:37:30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02104     04/28/2021 10:37:30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02105     04/28/2021 10:37:30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02106     04/28/2021 10:37:30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02107     04/28/2021 10:37:30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02108     04/28/2021 10:37:30   SEVCON CAN EMCY Frame      Error Code: 0x   0, Error Reg: 0x00 Sevcon Error Code: 0x4884, Data: 0x00 0x00 0x00 , Sequence Fault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02109     04/28/2021 10:37:33   Disarmed                   PackTemp: h 20C, l 19C, PackSOC: 74%, Vpack:106.535V, MotAmps:   0, BattAmps:   1, Mods: 11, MotTemp:  28C, CtrlTemp:  16C, AmbTemp:  17C, MotRPM:   0, Odo:16960km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02110     04/28/2021 10:37:36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02111     04/28/2021 10:37:36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02112     04/28/2021 10:38:33   Riding                     PackTemp: h 20C, l 19C, PackSOC: 74%, Vpack:105.574V, MotAmps:  29, BattAmps:  11, Mods: 11, MotTemp:  29C, CtrlTemp:  17C, AmbTemp:  17C, MotRPM:1196, Odo:16960km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02113     04/28/2021 10:39:33   Riding                     PackTemp: h 20C, l 19C, PackSOC: 74%, Vpack:104.778V, MotAmps:  73, BattAmps:  16, Mods: 11, MotTemp:  31C, CtrlTemp:  19C, AmbTemp:  17C, MotRPM: 667, Odo:16960km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02114     04/28/2021 10:40:33   Riding                     PackTemp: h 20C, l 19C, PackSOC: 73%, Vpack:106.133V, MotAmps: -22, BattAmps:  -5, Mods: 11, MotTemp:  33C, CtrlTemp:  19C, AmbTemp:  17C, MotRPM:1470, Odo:16961km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02115     04/28/2021 10:41:33   Riding                     PackTemp: h 20C, l 19C, PackSOC: 73%, Vpack:104.905V, MotAmps:  28, BattAmps:  12, Mods: 11, MotTemp:  33C, CtrlTemp:  19C, AmbTemp:  17C, MotRPM:1413, Odo:16961km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02116     04/28/2021 10:42:33   Riding                     PackTemp: h 20C, l 19C, PackSOC: 73%, Vpack:104.949V, MotAmps:  57, BattAmps:  14, Mods: 11, MotTemp:  32C, CtrlTemp:  18C, AmbTemp:  17C, MotRPM: 797, Odo:16961km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02117     04/28/2021 10:43:33   Riding                     PackTemp: h 20C, l 19C, PackSOC: 73%, Vpack:103.465V, MotAmps:  67, BattAmps:  34, Mods: 11, MotTemp:  34C, CtrlTemp:  19C, AmbTemp:  17C, MotRPM:1699, Odo:16962km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02118     04/28/2021 10:44:33   Riding                     PackTemp: h 20C, l 19C, PackSOC: 72%, Vpack:101.716V, MotAmps:  88, BattAmps:  61, Mods: 11, MotTemp:  35C, CtrlTemp:  20C, AmbTemp:  17C, MotRPM:2260, Odo:16962km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02119     04/28/2021 10:45:33   Riding                     PackTemp: h 20C, l 19C, PackSOC: 72%, Vpack:104.822V, MotAmps: 165, BattAmps:  10, Mods: 11, MotTemp:  36C, CtrlTemp:  19C, AmbTemp:  17C, MotRPM:  97, Odo:16962km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02120     04/28/2021 10:46:33   Riding                     PackTemp: h 20C, l 19C, PackSOC: 72%, Vpack:104.755V, MotAmps:  17, BattAmps:   7, Mods: 11, MotTemp:  37C, CtrlTemp:  20C, AmbTemp:  17C, MotRPM:1354, Odo:16963km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02121     04/28/2021 10:47:33   Riding                     PackTemp: h 20C, l 19C, PackSOC: 71%, Vpack:105.185V, MotAmps:   0, BattAmps:   0, Mods: 11, MotTemp:  36C, CtrlTemp:  19C, AmbTemp:  17C, MotRPM: 308, Odo:16963km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02122     04/28/2021 10:48:33   Riding                     PackTemp: h 20C, l 19C, PackSOC: 71%, Vpack:104.093V, MotAmps: 112, BattAmps:  20, Mods: 11, MotTemp:  37C, CtrlTemp:  19C, AmbTemp:  17C, MotRPM: 531, Odo:16963km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02123     04/28/2021 10:49:33   Riding                     PackTemp: h 20C, l 19C, PackSOC: 71%, Vpack:105.241V, MotAmps: -22, BattAmps:  -8, Mods: 11, MotTemp:  37C, CtrlTemp:  20C, AmbTemp:  17C, MotRPM:1997, Odo:16963km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02124     04/28/2021 10:50:33   Riding                     PackTemp: h 20C, l 19C, PackSOC: 71%, Vpack:102.931V, MotAmps:  86, BattAmps:  36, Mods: 11, MotTemp:  37C, CtrlTemp:  19C, AmbTemp:  17C, MotRPM:1382, Odo:16964km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02125     04/28/2021 10:51:33   Riding                     PackTemp: h 20C, l 19C, PackSOC: 70%, Vpack:102.288V, MotAmps:  90, BattAmps:  47, Mods: 11, MotTemp:  37C, CtrlTemp:  19C, AmbTemp:  17C, MotRPM:1702, Odo:16964km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02126     04/28/2021 10:52:33   Riding                     PackTemp: h 20C, l 19C, PackSOC: 70%, Vpack:103.986V, MotAmps:  57, BattAmps:  12, Mods: 11, MotTemp:  38C, CtrlTemp:  19C, AmbTemp:  17C, MotRPM: 656, Odo:16964km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02127     04/28/2021 10:53:33   Riding                     PackTemp: h 20C, l 19C, PackSOC: 70%, Vpack:104.769V, MotAmps: -22, BattAmps:  -5, Mods: 11, MotTemp:  37C, CtrlTemp:  19C, AmbTemp:  17C, MotRPM:1261, Odo:16965km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02128     04/28/2021 10:54:33   Riding                     PackTemp: h 20C, l 19C, PackSOC: 69%, Vpack:104.004V, MotAmps:  29, BattAmps:  10, Mods: 11, MotTemp:  37C, CtrlTemp:  19C, AmbTemp:  17C, MotRPM:1243, Odo:16965km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02129     04/28/2021 10:55:33   Riding                     PackTemp: h 20C, l 19C, PackSOC: 69%, Vpack:104.674V, MotAmps: -22, BattAmps:  -5, Mods: 11, MotTemp:  37C, CtrlTemp:  19C, AmbTemp:  17C, MotRPM:1399, Odo:16966km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02130     04/28/2021 10:56:33   Riding                     PackTemp: h 20C, l 19C, PackSOC: 69%, Vpack:104.616V, MotAmps: -22, BattAmps:  -4, Mods: 11, MotTemp:  38C, CtrlTemp:  19C, AmbTemp:  17C, MotRPM:1167, Odo:16966km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02131     04/28/2021 10:57:33   Riding                     PackTemp: h 20C, l 19C, PackSOC: 69%, Vpack:104.471V, MotAmps:   0, BattAmps:   0, Mods: 11, MotTemp:  37C, CtrlTemp:  19C, AmbTemp:  17C, MotRPM: 157, Odo:16966km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02132     04/28/2021 10:58:33   Riding                     PackTemp: h 20C, l 19C, PackSOC: 69%, Vpack:104.546V, MotAmps:   0, BattAmps:   1, Mods: 11, MotTemp:  37C, CtrlTemp:  19C, AmbTemp:  17C, MotRPM:   0, Odo:16966km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02133     04/28/2021 10:58:46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02134     04/28/2021 10:58:46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02135     04/28/2021 10:58:53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02136     04/28/2021 10:58:53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02137     04/28/2021 10:58:53   Module 00                  vmod: 104.55V,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02138     04/28/2021 10:58:53   Module 01                  vmod: 104.572V,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02139     04/28/2021 10:58:54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02140     04/28/2021 10:58:54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02148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02149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02150                       0   Module 00                  serial: 16sg2754,  vmod: 104.714V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02151     04/28/2021 11:06:50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02152     04/28/2021 11:06:50   Module 01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02153     04/28/2021 11:06:50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02154     04/28/2021 11:06:50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02155     04/28/2021 11:06:50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02156     04/28/2021 11:06:50   Module 01                  serial: 16sg2639,  vmod: 104.778V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02157     04/28/2021 11:06:50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02158     04/28/2021 11:06:50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02159     04/28/2021 11:06:51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02160     04/28/2021 11:06:55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02161     04/28/2021 11:06:55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02162     04/28/2021 11:06:56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02163     04/28/2021 11:06:56   Module 00                  vmod: 104.705 maxsys: 104.746 minsys: 104.704 diff: 0.042 vcap: 92.562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02164     04/28/2021 11:06:56   Module 01                  vmod: 104.764 maxsys: 104.746 minsys: 104.704 diff: 0.042 vcap: 92.562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02165     04/28/2021 11:06:56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02166     04/28/2021 11:06:57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02167     04/28/2021 11:06:57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02168     04/28/2021 11:06:57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02169     04/28/2021 11:06:57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02170     04/28/2021 11:06:57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02171     04/28/2021 11:06:59   Disarmed                   PackTemp: h 20C, l 19C, PackSOC: 69%, Vpack:104.738V, MotAmps:   0, BattAmps:   0, Mods: 11, MotTemp:  31C, CtrlTemp:  18C, AmbTemp:  18C, MotRPM:   0, Odo:16966km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02172     04/28/2021 11:07:12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02173     04/28/2021 11:07:12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02174     04/28/2021 11:07:59   Riding                     PackTemp: h 20C, l 19C, PackSOC: 69%, Vpack:104.603V, MotAmps:  35, BattAmps:   2, Mods: 11, MotTemp:  35C, CtrlTemp:  19C, AmbTemp:  17C, MotRPM:  18, Odo:16966km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02175     04/28/2021 11:08:29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02176     04/28/2021 11:08:29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02177     04/28/2021 11:08:31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02178     04/28/2021 11:08:31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02179     04/28/2021 11:08:59   Riding                     PackTemp: h 20C, l 19C, PackSOC: 69%, Vpack: 104.56V, MotAmps:  41, BattAmps:   2, Mods: 11, MotTemp:  34C, CtrlTemp:  19C, AmbTemp:  17C, MotRPM:  50, Odo:16966km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02180     04/28/2021 11:09:59   Riding                     PackTemp: h 20C, l 19C, PackSOC: 68%, Vpack:103.343V, MotAmps:  56, BattAmps:  19, Mods: 11, MotTemp:  35C, CtrlTemp:  20C, AmbTemp:  18C, MotRPM:1061, Odo:16967km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02181     04/28/2021 11:10:59   Riding                     PackTemp: h 20C, l 19C, PackSOC: 68%, Vpack:104.328V, MotAmps:   0, BattAmps:   0, Mods: 11, MotTemp:  35C, CtrlTemp:  19C, AmbTemp:  17C, MotRPM: 883, Odo:16967km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02182     04/28/2021 11:11:59   Riding                     PackTemp: h 20C, l 19C, PackSOC: 68%, Vpack:103.662V, MotAmps:  22, BattAmps:   8, Mods: 11, MotTemp:  37C, CtrlTemp:  20C, AmbTemp:  17C, MotRPM:1364, Odo:16967km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02183     04/28/2021 11:12:59   Riding                     PackTemp: h 20C, l 19C, PackSOC: 67%, Vpack:104.129V, MotAmps: -22, BattAmps:  -7, Mods: 11, MotTemp:  40C, CtrlTemp:  21C, AmbTemp:  17C, MotRPM:1598, Odo:16967km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02184     04/28/2021 11:12:59   Batt Dischg Cur Limited    491 A (94%), MinCell: 3715mV,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02185     04/28/2021 11:13:59   Riding                     PackTemp: h 20C, l 19C, PackSOC: 67%, Vpack:102.122V, MotAmps:  43, BattAmps:  22, Mods: 11, MotTemp:  42C, CtrlTemp:  21C, AmbTemp:  17C, MotRPM:1711, Odo:16968km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02186     04/28/2021 11:13:59   Batt Dischg Cur Limited    483 A (92%), MinCell: 3637mV,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02187     04/28/2021 11:14:59   Riding                     PackTemp: h 20C, l 19C, PackSOC: 67%, Vpack:103.008V, MotAmps:  64, BattAmps:  13, Mods: 11, MotTemp:  41C, CtrlTemp:  21C, AmbTemp:  17C, MotRPM: 653, Odo:16968km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02188     04/28/2021 11:15:59   Riding                     PackTemp: h 20C, l 19C, PackSOC: 66%, Vpack:102.308V, MotAmps:  30, BattAmps:  19, Mods: 11, MotTemp:  40C, CtrlTemp:  20C, AmbTemp:  17C, MotRPM:2256, Odo:16969km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02189     04/28/2021 11:15:59   Batt Dischg Cur Limited    488 A (93%), MinCell: 3650mV,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02190     04/28/2021 11:16:59   Riding                     PackTemp: h 20C, l 19C, PackSOC: 66%, Vpack:101.986V, MotAmps:  69, BattAmps:  24, Mods: 11, MotTemp:  40C, CtrlTemp:  20C, AmbTemp:  17C, MotRPM:1127, Odo:16970km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02191     04/28/2021 11:16:59   Batt Dischg Cur Limited    486 A (93%), MinCell: 3638mV,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02192     04/28/2021 11:17:59   Riding                     PackTemp: h 20C, l 19C, PackSOC: 65%, Vpack:103.436V, MotAmps:  -5, BattAmps:   0, Mods: 11, MotTemp:  40C, CtrlTemp:  20C, AmbTemp:  17C, MotRPM: 623, Odo:16970km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02193     04/28/2021 11:17:59   Batt Dischg Cur Limited    496 A (95%), MinCell: 3692mV,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02194     04/28/2021 11:18:59   Riding                     PackTemp: h 20C, l 19C, PackSOC: 65%, Vpack:102.187V, MotAmps:  72, BattAmps:  21, Mods: 11, MotTemp:  41C, CtrlTemp:  21C, AmbTemp:  17C, MotRPM: 951, Odo:16970km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02195     04/28/2021 11:18:59   Batt Dischg Cur Limited    497 A (95%), MinCell: 3645mV,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02196     04/28/2021 11:19:59   Riding                     PackTemp: h 20C, l 19C, PackSOC: 65%, Vpack:103.507V, MotAmps: -15, BattAmps:  -1, Mods: 11, MotTemp:  42C, CtrlTemp:  21C, AmbTemp:  17C, MotRPM: 846, Odo:16971km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02197     04/28/2021 11:19:59   Batt Dischg Cur Limited    490 A (94%), MinCell: 3696mV,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02198     04/28/2021 11:20:51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02199     04/28/2021 11:20:51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02200     04/28/2021 11:20:53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02201     04/28/2021 11:20:53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02202     04/28/2021 11:20:53   Module 00                  vmod: 103.449V,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02203     04/28/2021 11:20:53   Module 01                  vmod: 103.473V,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02204     04/28/2021 11:20:53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02205     04/28/2021 11:20:53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02209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02216                       1   Module 00                  serial: 16sg2754,  vmod: 103.877V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02217     05/04/2021 03:45:21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02218     05/04/2021 03:45:21   Module 01                  serial: 16sg2639,  vmod: 103.934V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02219     05/04/2021 03:45:22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02220     05/04/2021 03:45:23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02221     05/04/2021 03:45:23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02222     05/04/2021 03:45:23   Module 00                  vmod: 103.87V,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02223     05/04/2021 03:45:23   Module 01                  vmod: 103.924V,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02225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02226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02227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02228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02229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02231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02232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02233                       0   Module 00                  serial: 16sg2754,  vmod: 103.91V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02234     05/04/2021 03:45:58   Module 01                  serial: 16sg2639,  vmod: 104.004V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02235     05/04/2021 03:45:58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02236     05/04/2021 03:45:59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02237     05/04/2021 03:46:04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02238     05/04/2021 03:46:04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02239     05/04/2021 03:46:05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02240     05/04/2021 03:46:05   Module 00                  vmod: 103.638 maxsys: 103.727 minsys: 103.659 diff: 0.068 vcap: 92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02241     05/04/2021 03:46:05   Module 01                  vmod: 103.731 maxsys: 103.727 minsys: 103.659 diff: 0.068 vcap: 92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02242     05/04/2021 03:46:05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02243     05/04/2021 03:46:05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02244     05/04/2021 03:46:05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02245     05/04/2021 03:46:05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02246     05/04/2021 03:46:05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02247     05/04/2021 03:46:05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02248     05/04/2021 03:46:06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02249     05/04/2021 03:46:06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02250     05/04/2021 03:46:08   Charging                   PackTemp: h 18C, l 17C, AmbTemp: 17C, PackSOC: 65%, Vpack:104.031V,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02251     05/04/2021 03:56:08   Charging                   PackTemp: h 18C, l 18C, AmbTemp: 19C, PackSOC: 66%, Vpack:105.048V,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02252     05/04/2021 04:06:08   Charging                   PackTemp: h 18C, l 18C, AmbTemp: 21C, PackSOC: 68%, Vpack:105.551V,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02253     05/04/2021 04:16:08   Charging                   PackTemp: h 18C, l 18C, AmbTemp: 23C, PackSOC: 69%, Vpack:106.242V,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02254     05/04/2021 04:26:08   Charging                   PackTemp: h 19C, l 19C, AmbTemp: 24C, PackSOC: 71%, Vpack: 106.78V,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02255     05/04/2021 04:36:08   Charging                   PackTemp: h 19C, l 19C, AmbTemp: 25C, PackSOC: 72%, Vpack:107.335V,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02256     05/04/2021 04:46:08   Charging                   PackTemp: h 20C, l 19C, AmbTemp: 26C, PackSOC: 74%, Vpack:107.837V,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02257     05/04/2021 04:56:08   Charging                   PackTemp: h 20C, l 20C, AmbTemp: 27C, PackSOC: 75%, Vpack:108.469V,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02258     05/04/2021 05:06:08   Charging                   PackTemp: h 20C, l 20C, AmbTemp: 27C, PackSOC: 77%, Vpack:109.277V,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02259     05/04/2021 05:16:08   Charging                   PackTemp: h 21C, l 20C, AmbTemp: 28C, PackSOC: 79%, Vpack:109.574V,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02260     05/04/2021 05:26:08   Charging                   PackTemp: h 21C, l 20C, AmbTemp: 28C, PackSOC: 80%, Vpack:110.241V,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02261     05/04/2021 05:36:08   Charging                   PackTemp: h 22C, l 20C, AmbTemp: 29C, PackSOC: 81%, Vpack:110.888V,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02262     05/04/2021 05:46:08   Charging                   PackTemp: h 22C, l 21C, AmbTemp: 29C, PackSOC: 83%, Vpack: 111.19V,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02263     05/04/2021 05:48:12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02264     05/04/2021 05:48:12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02265     05/04/2021 05:48:16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02266     05/04/2021 05:48:16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02267     05/04/2021 05:48:16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02268     05/04/2021 05:48:16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02269     05/04/2021 05:48:16   Module 00                  vmod: 110.953V,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02270     05/04/2021 05:48:16   Module 01                  vmod: 111.249V,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02271     05/04/2021 05:48:16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02272     05/04/2021 05:48:16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02273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02279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02280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02281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02282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02283                       1   Module 00                  serial: 16sg2754,  vmod: 110.775V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02284     05/04/2021 13:09:05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02285     05/04/2021 13:09:05   Module 01                  serial: 16sg2639,  vmod: 110.778V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02286     05/04/2021 13:09:06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02287     05/04/2021 13:09:08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02288     05/04/2021 13:09:08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02289     05/04/2021 13:09:08   Module 00                  vmod: 110.764V,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02290     05/04/2021 13:09:08   Module 01                  vmod: 110.769V,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02298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02299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02300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02301                       1   Module 00                  serial: 16sg2754,  vmod: 110.751V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02302     05/04/2021 14:50:12   Module 01                  serial: 16sg2639,  vmod: 110.755V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02303     05/04/2021 14:50:12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02304     05/04/2021 14:50:12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02305     05/04/2021 14:50:14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02306     05/04/2021 14:50:15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02307     05/04/2021 14:50:15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02308     05/04/2021 14:50:15   Module 00                  vmod: 110.738 maxsys: 110.797 minsys: 110.757 diff: 0.040 vcap: 97.687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02309     05/04/2021 14:50:15   Module 01                  vmod: 110.742 maxsys: 110.797 minsys: 110.757 diff: 0.040 vcap: 97.687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02310     05/04/2021 14:50:15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02311     05/04/2021 14:50:16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02312     05/04/2021 14:50:16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02313     05/04/2021 14:50:16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02314     05/04/2021 14:50:16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02315     05/04/2021 14:50:16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02316     05/04/2021 14:50:21   Disarmed                   PackTemp: h 19C, l 18C, PackSOC: 84%, Vpack:110.748V, MotAmps:   0, BattAmps:   0, Mods: 11, MotTemp:  30C, CtrlTemp:  16C, AmbTemp:  18C, MotRPM:   0, Odo:16971km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02317     05/04/2021 14:51:21   Disarmed                   PackTemp: h 19C, l 18C, PackSOC: 84%, Vpack:110.706V, MotAmps:   0, BattAmps:   1, Mods: 11, MotTemp:  31C, CtrlTemp:  17C, AmbTemp:  18C, MotRPM:   0, Odo:16971km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02318     05/04/2021 14:51:55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02319     05/04/2021 14:51:55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02320     05/04/2021 14:51:55   Module 00                  vmod: 110.661V,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02321     05/04/2021 14:51:55   Module 01                  vmod: 110.691V,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02322     05/04/2021 14:51:56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02323     05/04/2021 14:51:56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02329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02331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02332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02333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02334                       1   Module 00                  serial: 16sg2754,  vmod: 110.714V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02335     05/04/2021 15:26:30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02336     05/04/2021 15:26:30   Module 01                  serial: 16sg2639,  vmod: 110.722V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02337     05/04/2021 15:26:31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02338     05/04/2021 15:26:35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02339     05/04/2021 15:26:35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02340     05/04/2021 15:26:35   Low Chassis Isolation      35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02341     05/04/2021 15:26:35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02342     05/04/2021 15:26:36   Module 00                  vmod: 110.681 maxsys: 110.736 minsys: 110.686 diff: 0.050 vcap: 97.562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02343     05/04/2021 15:26:36   Module 01                  vmod: 110.685 maxsys: 110.736 minsys: 110.686 diff: 0.050 vcap: 97.562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02344     05/04/2021 15:26:36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02345     05/04/2021 15:26:36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02346     05/04/2021 15:26:36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02347     05/04/2021 15:26:36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02348     05/04/2021 15:26:36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02349     05/04/2021 15:26:36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02350     05/04/2021 15:26:37   0x02 0x80 0x04 0xb2 0x46 0xfd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02351     05/04/2021 15:26:37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02352     05/04/2021 15:26:37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02353     05/04/2021 15:26:39   Riding                     PackTemp: h 19C, l 19C, PackSOC: 84%, Vpack:110.516V, MotAmps:  75, BattAmps:   3, Mods: 11, MotTemp:  29C, CtrlTemp:  19C, AmbTemp:  20C, MotRPM:  92, Odo:16971km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02354     05/04/2021 15:27:39   Riding                     PackTemp: h 19C, l 19C, PackSOC: 84%, Vpack:110.479V, MotAmps: -13, BattAmps:  -1, Mods: 11, MotTemp:  32C, CtrlTemp:  21C, AmbTemp:  19C, MotRPM: 803, Odo:16971km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02355     05/04/2021 15:28:39   Riding                     PackTemp: h 19C, l 19C, PackSOC: 84%, Vpack:109.696V, MotAmps:   0, BattAmps:   0, Mods: 11, MotTemp:  34C, CtrlTemp:  21C, AmbTemp:  19C, MotRPM:2123, Odo:16972km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02356     05/04/2021 15:29:39   Riding                     PackTemp: h 19C, l 19C, PackSOC: 83%, Vpack:105.711V, MotAmps: 160, BattAmps:  76, Mods: 11, MotTemp:  35C, CtrlTemp:  21C, AmbTemp:  19C, MotRPM:1494, Odo:16973km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02357     05/04/2021 15:30:39   Riding                     PackTemp: h 19C, l 19C, PackSOC: 83%, Vpack: 109.93V, MotAmps:   0, BattAmps:   0, Mods: 11, MotTemp:  36C, CtrlTemp:  22C, AmbTemp:  20C, MotRPM:1593, Odo:16973km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02358     05/04/2021 15:31:39   Riding                     PackTemp: h 19C, l 19C, PackSOC: 83%, Vpack:105.364V, MotAmps:  91, BattAmps:  70, Mods: 11, MotTemp:  38C, CtrlTemp:  22C, AmbTemp:  20C, MotRPM:2401, Odo:16974km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02359     05/04/2021 15:32:39   Riding                     PackTemp: h 20C, l 19C, PackSOC: 83%, Vpack:109.466V, MotAmps:   0, BattAmps:   1, Mods: 11, MotTemp:  41C, CtrlTemp:  23C, AmbTemp:  20C, MotRPM: 120, Odo:16974km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02360     05/04/2021 15:33:39   Riding                     PackTemp: h 20C, l 19C, PackSOC: 83%, Vpack:109.518V, MotAmps:  -6, BattAmps:   0, Mods: 11, MotTemp:  40C, CtrlTemp:  23C, AmbTemp:  20C, MotRPM: 553, Odo:16974km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02361     05/04/2021 15:34:39   Riding                     PackTemp: h 20C, l 19C, PackSOC: 82%, Vpack:110.073V, MotAmps: -52, BattAmps: -10, Mods: 11, MotTemp:  41C, CtrlTemp:  24C, AmbTemp:  20C, MotRPM: 938, Odo:16975km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02362     05/04/2021 15:35:39   Riding                     PackTemp: h 20C, l 20C, PackSOC: 82%, Vpack:109.478V, MotAmps:  17, BattAmps:   1, Mods: 11, MotTemp:  41C, CtrlTemp:  23C, AmbTemp:  20C, MotRPM: 224, Odo:16975km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02363     05/04/2021 15:36:39   Riding                     PackTemp: h 20C, l 20C, PackSOC: 82%, Vpack:109.921V, MotAmps: -41, BattAmps:  -6, Mods: 11, MotTemp:  39C, CtrlTemp:  24C, AmbTemp:  20C, MotRPM: 838, Odo:16975km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02364     05/04/2021 15:37:39   Riding                     PackTemp: h 20C, l 20C, PackSOC: 82%, Vpack:109.335V, MotAmps:   0, BattAmps:   1, Mods: 11, MotTemp:  39C, CtrlTemp:  24C, AmbTemp:  20C, MotRPM:1260, Odo:16975km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02365     05/04/2021 15:38:39   Riding                     PackTemp: h 20C, l 20C, PackSOC: 82%, Vpack:109.278V, MotAmps:   0, BattAmps:   1, Mods: 11, MotTemp:  41C, CtrlTemp:  24C, AmbTemp:  20C, MotRPM:   0, Odo:16976km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02366     05/04/2021 15:39:39   Riding                     PackTemp: h 20C, l 20C, PackSOC: 82%, Vpack:108.512V, MotAmps:  45, BattAmps:  10, Mods: 11, MotTemp:  41C, CtrlTemp:  24C, AmbTemp:  20C, MotRPM:1037, Odo:16976km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02367     05/04/2021 15:40:39   Riding                     PackTemp: h 20C, l 20C, PackSOC: 81%, Vpack:106.555V, MotAmps:  18, BattAmps:  20, Mods: 11, MotTemp:  44C, CtrlTemp:  26C, AmbTemp:  20C, MotRPM:3597, Odo:16977km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02368     05/04/2021 15:41:39   Riding                     PackTemp: h 20C, l 20C, PackSOC: 80%, Vpack:107.789V, MotAmps:   0, BattAmps:   1, Mods: 11, MotTemp:  44C, CtrlTemp:  24C, AmbTemp:  20C, MotRPM:3484, Odo:16978km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02369     05/04/2021 15:42:39   Riding                     PackTemp: h 21C, l 20C, PackSOC: 80%, Vpack:108.592V, MotAmps:   0, BattAmps:  -1, Mods: 11, MotTemp:  44C, CtrlTemp:  24C, AmbTemp:  20C, MotRPM:  90, Odo:16979km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02370     05/04/2021 15:43:39   Riding                     PackTemp: h 21C, l 20C, PackSOC: 80%, Vpack:  104.5V, MotAmps: 194, BattAmps:  85, Mods: 11, MotTemp:  44C, CtrlTemp:  24C, AmbTemp:  20C, MotRPM:1408, Odo:16979km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02371     05/04/2021 15:44:39   Riding                     PackTemp: h 21C, l 20C, PackSOC: 79%, Vpack:107.389V, MotAmps:   0, BattAmps:   3, Mods: 11, MotTemp:  49C, CtrlTemp:  27C, AmbTemp:  20C, MotRPM:2048, Odo:16980km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02372     05/04/2021 15:45:39   Riding                     PackTemp: h 21C, l 20C, PackSOC: 79%, Vpack:108.014V, MotAmps:   0, BattAmps:   1, Mods: 11, MotTemp:  50C, CtrlTemp:  25C, AmbTemp:  20C, MotRPM:   0, Odo:16980km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02373     05/04/2021 15:46:39   Riding                     PackTemp: h 21C, l 21C, PackSOC: 79%, Vpack:107.354V, MotAmps:   4, BattAmps:   8, Mods: 11, MotTemp:  46C, CtrlTemp:  25C, AmbTemp:  20C, MotRPM:2033, Odo:16980km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02374     05/04/2021 15:47:39   Riding                     PackTemp: h 21C, l 21C, PackSOC: 78%, Vpack:104.865V, MotAmps:  99, BattAmps:  56, Mods: 11, MotTemp:  45C, CtrlTemp:  24C, AmbTemp:  20C, MotRPM:1877, Odo:16981km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02375     05/04/2021 15:48:39   Riding                     PackTemp: h 21C, l 21C, PackSOC: 78%, Vpack:107.248V, MotAmps:   0, BattAmps:   2, Mods: 11, MotTemp:  47C, CtrlTemp:  25C, AmbTemp:  20C, MotRPM:1138, Odo:16981km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02376     05/04/2021 15:49:39   Riding                     PackTemp: h 21C, l 21C, PackSOC: 78%, Vpack:107.525V, MotAmps:   0, BattAmps:   2, Mods: 11, MotTemp:  46C, CtrlTemp:  24C, AmbTemp:  20C, MotRPM:1424, Odo:16982km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02377     05/04/2021 15:50:39   Riding                     PackTemp: h 21C, l 21C, PackSOC: 78%, Vpack:107.689V, MotAmps:   0, BattAmps:   1, Mods: 11, MotTemp:  45C, CtrlTemp:  24C, AmbTemp:  20C, MotRPM: 277, Odo:16982km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02378     05/04/2021 15:51:39   Riding                     PackTemp: h 21C, l 21C, PackSOC: 77%, Vpack:105.768V, MotAmps:  43, BattAmps:  26, Mods: 11, MotTemp:  46C, CtrlTemp:  25C, AmbTemp:  20C, MotRPM:1838, Odo:16982km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02379     05/04/2021 15:52:39   Riding                     PackTemp: h 21C, l 21C, PackSOC: 77%, Vpack:103.719V, MotAmps: 108, BattAmps:  63, Mods: 11, MotTemp:  46C, CtrlTemp:  24C, AmbTemp:  20C, MotRPM:1928, Odo:16983km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02380     05/04/2021 15:53:39   Riding                     PackTemp: h 21C, l 21C, PackSOC: 77%, Vpack: 106.48V, MotAmps:  56, BattAmps:   8, Mods: 11, MotTemp:  48C, CtrlTemp:  25C, AmbTemp:  20C, MotRPM: 472, Odo:16983km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02381     05/04/2021 15:54:26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02382     05/04/2021 15:54:26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02383     05/04/2021 15:54:32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02384     05/04/2021 15:54:32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02385     05/04/2021 15:54:32   Module 00                  vmod: 106.943V,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02386     05/04/2021 15:54:32   Module 01                  vmod: 106.965V,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02387     05/04/2021 15:54:32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02388     05/04/2021 15:54:32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02389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02396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02397                       0   Module 00                  serial: 16sg2754,  vmod: 107.38V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02398     05/04/2021 16:00:21   Module 01                  serial: 16sg2639,  vmod: 107.394V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02399     05/04/2021 16:00:21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02400     05/04/2021 16:00:21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02401     05/04/2021 16:00:21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02402     05/04/2021 16:00:21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02403     05/04/2021 16:00:22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02404     05/04/2021 16:00:26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02405     05/04/2021 16:00:27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02406     05/04/2021 16:00:27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02407     05/04/2021 16:00:27   Module 00                  vmod: 107.365 maxsys: 107.378 minsys: 107.376 diff: 0.002 vcap: 94.875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02408     05/04/2021 16:00:27   Module 01                  vmod: 107.379 maxsys: 107.378 minsys: 107.376 diff: 0.002 vcap: 94.875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02409     05/04/2021 16:00:27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02410     05/04/2021 16:00:28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02411     05/04/2021 16:00:28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02412     05/04/2021 16:00:28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02413     05/04/2021 16:00:28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02414     05/04/2021 16:00:28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02415     05/04/2021 16:00:31   Disarmed                   PackTemp: h 22C, l 21C, PackSOC: 76%, Vpack:107.378V, MotAmps:   0, BattAmps:   0, Mods: 11, MotTemp:  38C, CtrlTemp:  24C, AmbTemp:  21C, MotRPM:   0, Odo:16983km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02416     05/04/2021 16:00:42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02417     05/04/2021 16:00:42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02418     05/04/2021 16:01:31   Riding                     PackTemp: h 22C, l 21C, PackSOC: 76%, Vpack:107.178V, MotAmps:   0, BattAmps:   0, Mods: 11, MotTemp:  44C, CtrlTemp:  24C, AmbTemp:  20C, MotRPM:   0, Odo:16984km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02419     05/04/2021 16:02:31   Riding                     PackTemp: h 22C, l 21C, PackSOC: 76%, Vpack:106.966V, MotAmps:   0, BattAmps:   0, Mods: 11, MotTemp:  46C, CtrlTemp:  24C, AmbTemp:  20C, MotRPM:   0, Odo:16984km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02420     05/04/2021 16:03:31   Riding                     PackTemp: h 22C, l 21C, PackSOC: 76%, Vpack:107.006V, MotAmps: -20, BattAmps:  -1, Mods: 11, MotTemp:  42C, CtrlTemp:  25C, AmbTemp:  20C, MotRPM: 677, Odo:16984km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02421     05/04/2021 16:04:31   Riding                     PackTemp: h 22C, l 21C, PackSOC: 75%, Vpack:106.284V, MotAmps:   0, BattAmps:   1, Mods: 11, MotTemp:  44C, CtrlTemp:  25C, AmbTemp:  21C, MotRPM:2559, Odo:16985km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02422     05/04/2021 16:05:31   Riding                     PackTemp: h 22C, l 21C, PackSOC: 75%, Vpack:106.651V, MotAmps:   0, BattAmps:   0, Mods: 11, MotTemp:  45C, CtrlTemp:  25C, AmbTemp:  21C, MotRPM: 117, Odo:16986km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02423     05/04/2021 16:06:31   Riding                     PackTemp: h 22C, l 21C, PackSOC: 75%, Vpack:106.717V, MotAmps:   0, BattAmps:   0, Mods: 11, MotTemp:  44C, CtrlTemp:  24C, AmbTemp:  21C, MotRPM: 335, Odo:16986km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02424     05/04/2021 16:07:31   Riding                     PackTemp: h 22C, l 22C, PackSOC: 75%, Vpack: 106.45V, MotAmps:   0, BattAmps:   0, Mods: 11, MotTemp:  46C, CtrlTemp:  26C, AmbTemp:  21C, MotRPM:1060, Odo:16986km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02425     05/04/2021 16:08:31   Riding                     PackTemp: h 22C, l 22C, PackSOC: 75%, Vpack:106.552V, MotAmps:   0, BattAmps:   0, Mods: 11, MotTemp:  49C, CtrlTemp:  24C, AmbTemp:  21C, MotRPM:   0, Odo:16986km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02426     05/04/2021 16:09:31   Riding                     PackTemp: h 22C, l 21C, PackSOC: 75%, Vpack:106.303V, MotAmps:   2, BattAmps:   2, Mods: 11, MotTemp:  44C, CtrlTemp:  25C, AmbTemp:  21C, MotRPM: 507, Odo:16986km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02427     05/04/2021 16:10:31   Riding                     PackTemp: h 22C, l 22C, PackSOC: 75%, Vpack:106.451V, MotAmps:   0, BattAmps:   0, Mods: 11, MotTemp:  44C, CtrlTemp:  26C, AmbTemp:  21C, MotRPM: 318, Odo:16987km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02428     05/04/2021 16:11:31   Riding                     PackTemp: h 22C, l 22C, PackSOC: 75%, Vpack:105.682V, MotAmps:  71, BattAmps:  16, Mods: 11, MotTemp:  43C, CtrlTemp:  25C, AmbTemp:  21C, MotRPM: 758, Odo:16987km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02429     05/04/2021 16:12:31   Riding                     PackTemp: h 22C, l 22C, PackSOC: 75%, Vpack:106.307V, MotAmps:   0, BattAmps:   0, Mods: 11, MotTemp:  44C, CtrlTemp:  26C, AmbTemp:  21C, MotRPM:1295, Odo:16987km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02430     05/04/2021 16:13:31   Riding                     PackTemp: h 22C, l 22C, PackSOC: 74%, Vpack:106.073V, MotAmps:   0, BattAmps:   0, Mods: 11, MotTemp:  46C, CtrlTemp:  26C, AmbTemp:  21C, MotRPM:1006, Odo:16987km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02431     05/04/2021 16:14:31   Riding                     PackTemp: h 22C, l 22C, PackSOC: 74%, Vpack:106.051V, MotAmps:   0, BattAmps:   0, Mods: 11, MotTemp:  46C, CtrlTemp:  26C, AmbTemp:  21C, MotRPM: 177, Odo:16988km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02432     05/04/2021 16:15:31   Riding                     PackTemp: h 22C, l 22C, PackSOC: 74%, Vpack:103.975V, MotAmps:  53, BattAmps:  31, Mods: 11, MotTemp:  47C, CtrlTemp:  26C, AmbTemp:  20C, MotRPM:1900, Odo:16988km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02433     05/04/2021 16:16:31   Riding                     PackTemp: h 22C, l 22C, PackSOC: 73%, Vpack: 105.73V, MotAmps:   0, BattAmps:   0, Mods: 11, MotTemp:  47C, CtrlTemp:  26C, AmbTemp:  20C, MotRPM: 357, Odo:16989km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02434     05/04/2021 16:16:57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02435     05/04/2021 16:16:57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02436     05/04/2021 16:17:03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02437     05/04/2021 16:17:03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02438     05/04/2021 16:17:03   Module 00                  vmod: 105.839V,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02439     05/04/2021 16:17:03   Module 01                  vmod: 105.859V,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02440     05/04/2021 16:17:04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02441     05/04/2021 16:17:04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02449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02450                       0   Module 01                  serial: 16sg2639,  vmod: 106.117V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02451     05/04/2021 15:51:26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02452     05/04/2021 15:51:26   Module 00                  serial: 16sg2754,  vmod: 106.039V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02453     05/04/2021 16:19:58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02454     05/04/2021 16:19:59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02455     05/04/2021 16:20:04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02456     05/04/2021 16:20:04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02457     05/04/2021 16:20:04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02458     05/04/2021 16:20:04   Module 00                  vmod: 106.026 maxsys: 106.098 minsys: 106.028 diff: 0.070 vcap: 93.687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02459     05/04/2021 16:20:04   Module 01                  vmod: 106.098 maxsys: 106.098 minsys: 106.028 diff: 0.070 vcap: 93.687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02460     05/04/2021 16:20:04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02461     05/04/2021 16:20:05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02462     05/04/2021 16:20:05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02463     05/04/2021 16:20:05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02464     05/04/2021 16:20:05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02465     05/04/2021 16:20:05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02466     05/04/2021 16:20:05   0x02 0x1a 0x04 0xb2 0x22 0x2c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02467     05/04/2021 16:20:08   Riding                     PackTemp: h 22C, l 22C, PackSOC: 73%, Vpack:106.067V, MotAmps:   0, BattAmps:   1, Mods: 11, MotTemp:  38C, CtrlTemp:  24C, AmbTemp:  21C, MotRPM:   0, Odo:16989km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02468     05/04/2021 16:21:08   Riding                     PackTemp: h 23C, l 22C, PackSOC: 73%, Vpack:106.293V, MotAmps: -56, BattAmps: -26, Mods: 11, MotTemp:  47C, CtrlTemp:  27C, AmbTemp:  20C, MotRPM:1890, Odo:16989km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02469     05/04/2021 16:21:08   Batt Dischg Cur Limited    477 A (91%), MinCell: 3795mV,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02470     05/04/2021 16:22:08   Riding                     PackTemp: h 23C, l 22C, PackSOC: 72%, Vpack:103.911V, MotAmps:  66, BattAmps:  25, Mods: 11, MotTemp:  49C, CtrlTemp:  26C, AmbTemp:  20C, MotRPM:1169, Odo:16990km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02471     05/04/2021 16:23:08   Riding                     PackTemp: h 23C, l 22C, PackSOC: 72%, Vpack:104.858V, MotAmps:   0, BattAmps:   2, Mods: 11, MotTemp:  48C, CtrlTemp:  26C, AmbTemp:  20C, MotRPM:2006, Odo:16990km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02472     05/04/2021 16:24:08   Riding                     PackTemp: h 23C, l 23C, PackSOC: 71%, Vpack:104.515V, MotAmps:  54, BattAmps:  14, Mods: 11, MotTemp:  48C, CtrlTemp:  26C, AmbTemp:  20C, MotRPM: 796, Odo:16991km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02473     05/04/2021 16:24:51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02474     05/04/2021 16:24:51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02475     05/04/2021 16:25:08   Disarmed                   PackTemp: h 23C, l 23C, PackSOC: 71%, Vpack:105.233V, MotAmps:   0, BattAmps:   1, Mods: 11, MotTemp:  51C, CtrlTemp:  25C, AmbTemp:  20C, MotRPM:   0, Odo:16991km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02476     05/04/2021 16:25:12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02477     05/04/2021 16:25:12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02478     05/04/2021 16:25:25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02479     05/04/2021 16:25:25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02480     05/04/2021 16:25:27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02481     05/04/2021 16:25:27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02482     05/04/2021 16:25:27   Module 00                  vmod: 105.243V,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02483     05/04/2021 16:25:27   Module 01                  vmod: 105.263V,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02484     05/04/2021 16:25:27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02485     05/04/2021 16:25:27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02489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02496                       1   Module 00                  serial: 16sg2754,  vmod: 105.569V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02497     05/07/2021 03:22:39   Module 01                  serial: 16sg2639,  vmod: 105.669V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02498     05/07/2021 03:22:39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02499     05/07/2021 03:22:39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02500     05/07/2021 03:22:43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02501     05/07/2021 03:22:43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02502     05/07/2021 03:22:43   Module 00                  vmod: 105.578V,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02503     05/07/2021 03:22:43   Module 01                  vmod: 105.679V,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02505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02506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02507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02508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02509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02511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02512                       0   Module 01                  serial: 16sg2639,  vmod: 105.774V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02513     05/07/2021 02:54:45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02514     05/07/2021 02:54:45   Module 01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02515     05/07/2021 02:54:45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02516     05/07/2021 02:54:45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02517     05/07/2021 02:54:45   Module 00                  serial: 16sg2754,  vmod: 105.607V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02518     05/07/2021 03:23:20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02519     05/07/2021 03:23:22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02520     05/07/2021 03:23:23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02521     05/07/2021 03:23:23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02522     05/07/2021 03:23:23   Module 00                  vmod: 105.464 maxsys: 105.492 minsys: 105.463 diff: 0.029 vcap: 93.625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02523     05/07/2021 03:23:23   Module 01                  vmod: 105.49 maxsys: 105.492 minsys: 105.463 diff: 0.029 vcap: 93.625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02524     05/07/2021 03:23:23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02525     05/07/2021 03:23:24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02526     05/07/2021 03:23:24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02527     05/07/2021 03:23:24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02528     05/07/2021 03:23:24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02529     05/07/2021 03:23:24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02530     05/07/2021 03:23:24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02531     05/07/2021 03:23:24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02532     05/07/2021 03:23:25   Low Chassis Isolation      26 KOhms to cell 2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02533     05/07/2021 03:23:29   Charging                   PackTemp: h 18C, l 18C, AmbTemp: 18C, PackSOC: 71%, Vpack:105.831V,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02534     05/07/2021 03:33:29   Charging                   PackTemp: h 19C, l 18C, AmbTemp: 20C, PackSOC: 73%, Vpack:106.971V,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02535     05/07/2021 03:43:29   Charging                   PackTemp: h 19C, l 19C, AmbTemp: 22C, PackSOC: 74%, Vpack:107.661V,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02536     05/07/2021 03:53:29   Charging                   PackTemp: h 19C, l 19C, AmbTemp: 24C, PackSOC: 76%, Vpack:108.359V,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02537     05/07/2021 04:03:29   Charging                   PackTemp: h 19C, l 19C, AmbTemp: 25C, PackSOC: 78%, Vpack:108.943V,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02538     05/07/2021 04:13:29   Charging                   PackTemp: h 20C, l 20C, AmbTemp: 26C, PackSOC: 79%, Vpack:109.665V,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02539     05/07/2021 04:23:29   Charging                   PackTemp: h 20C, l 20C, AmbTemp: 27C, PackSOC: 81%, Vpack:110.145V,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02540     05/07/2021 04:33:29   Charging                   PackTemp: h 20C, l 20C, AmbTemp: 28C, PackSOC: 82%, Vpack:110.915V,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02541     05/07/2021 04:43:29   Charging                   PackTemp: h 21C, l 20C, AmbTemp: 28C, PackSOC: 87%, Vpack:111.409V,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02542     05/07/2021 04:53:29   Charging                   PackTemp: h 21C, l 20C, AmbTemp: 29C, PackSOC: 88%, Vpack:111.963V,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02543     05/07/2021 05:03:29   Charging                   PackTemp: h 22C, l 21C, AmbTemp: 29C, PackSOC: 89%, Vpack:112.501V,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02544     05/07/2021 05:13:29   Charging                   PackTemp: h 22C, l 21C, AmbTemp: 30C, PackSOC: 93%, Vpack:112.966V,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02545     05/07/2021 05:23:29   Charging                   PackTemp: h 22C, l 21C, AmbTemp: 30C, PackSOC: 94%, Vpack:113.468V,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02546     05/07/2021 05:33:29   Charging                   PackTemp: h 23C, l 21C, AmbTemp: 30C, PackSOC: 95%, Vpack:113.952V,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02547     05/07/2021 05:43:29   Charging                   PackTemp: h 23C, l 22C, AmbTemp: 31C, PackSOC:100%, Vpack: 114.59V,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02548     05/07/2021 05:53:29   Charging                   PackTemp: h 23C, l 22C, AmbTemp: 31C, PackSOC:100%, Vpack:115.158V,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02549     05/07/2021 06:03:29   Charging                   PackTemp: h 24C, l 22C, AmbTemp: 31C, PackSOC:100%, Vpack:115.682V,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02550     05/07/2021 06:13:29   Charging                   PackTemp: h 24C, l 22C, AmbTemp: 31C, PackSOC:100%, Vpack:116.365V,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02551     05/07/2021 06:21:40   Entering Charge Standby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02552     05/07/2021 06:21:40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02553     05/07/2021 06:21:40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02554     05/07/2021 06:21:40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02555     05/07/2021 06:21:40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02556     05/07/2021 06:21:45   Module 00                  vmod: 116.495V,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02557     05/07/2021 06:21:45   Module 01                  vmod: 116.631V,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02558     05/07/2021 06:21:45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02559     05/07/2021 06:21:45   DEBUG: Module 00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02560     05/07/2021 06:21:45   DEBUG: Module 01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02561     05/07/2021 08:13:12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02562     05/07/2021 08:13:12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02563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02569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02570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02571                       0   Module 01                  serial: 16sg2639,  vmod: 116.07V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02572     05/07/2021 07:45:02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02573     05/07/2021 07:45:02   Module 00                  serial: 16sg2754,  vmod: 116.059V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02574     05/07/2021 08:13:36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02575     05/07/2021 08:13:36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02576     05/07/2021 08:13:36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02577     05/07/2021 08:13:37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02578     05/07/2021 08:13:42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02579     05/07/2021 08:13:42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02580     05/07/2021 08:13:42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02581     05/07/2021 08:13:42   Module 00                  vmod: 116.043 maxsys: 116.084 minsys: 116.045 diff: 0.039 vcap: 102.375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02582     05/07/2021 08:13:42   Module 01                  vmod: 116.048 maxsys: 116.084 minsys: 116.045 diff: 0.039 vcap: 102.375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02583     05/07/2021 08:13:43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02584     05/07/2021 08:13:43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02585     05/07/2021 08:13:43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02586     05/07/2021 08:13:43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02587     05/07/2021 08:13:43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02588     05/07/2021 08:13:43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02589     05/07/2021 08:13:46   Disarmed                   PackTemp: h 25C, l 23C, PackSOC:100%, Vpack:116.036V, MotAmps:   0, BattAmps:   1, Mods: 11, MotTemp:  30C, CtrlTemp:  19C, AmbTemp:  23C, MotRPM:   0, Odo:16991km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02590     05/07/2021 08:14:46   Disarmed                   PackTemp: h 25C, l 23C, PackSOC:100%, Vpack:116.014V, MotAmps:   0, BattAmps:   1, Mods: 11, MotTemp:  31C, CtrlTemp:  19C, AmbTemp:  23C, MotRPM:   0, Odo:16991km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02591     05/07/2021 08:15:36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02592     05/07/2021 08:15:36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02593     05/07/2021 08:15:46   Riding                     PackTemp: h 25C, l 23C, PackSOC:100%, Vpack:115.872V, MotAmps:   0, BattAmps:   2, Mods: 11, MotTemp:  30C, CtrlTemp:  19C, AmbTemp:  22C, MotRPM: 244, Odo:16991km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02594     05/07/2021 08:16:46   Riding                     PackTemp: h 25C, l 23C, PackSOC:100%, Vpack: 115.81V, MotAmps:   0, BattAmps:   0, Mods: 11, MotTemp:  33C, CtrlTemp:  20C, AmbTemp:  22C, MotRPM:   0, Odo:16991km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02595     05/07/2021 08:17:46   Riding                     PackTemp: h 25C, l 23C, PackSOC:100%, Vpack:114.968V, MotAmps:  78, BattAmps:  21, Mods: 11, MotTemp:  31C, CtrlTemp:  19C, AmbTemp:  21C, MotRPM: 887, Odo:16991km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02596     05/07/2021 08:18:46   Riding                     PackTemp: h 25C, l 23C, PackSOC:100%, Vpack:113.864V, MotAmps: 154, BattAmps:  40, Mods: 11, MotTemp:  33C, CtrlTemp:  21C, AmbTemp:  21C, MotRPM: 852, Odo:16991km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02597     05/07/2021 08:19:46   Riding                     PackTemp: h 25C, l 23C, PackSOC:100%, Vpack:115.142V, MotAmps:  67, BattAmps:  13, Mods: 11, MotTemp:  34C, CtrlTemp:  21C, AmbTemp:  21C, MotRPM: 539, Odo:16992km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02598     05/07/2021 08:20:46   Riding                     PackTemp: h 25C, l 23C, PackSOC: 99%, Vpack:115.449V, MotAmps: -13, BattAmps:   0, Mods: 11, MotTemp:  34C, CtrlTemp:  21C, AmbTemp:  20C, MotRPM: 613, Odo:16992km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02599     05/07/2021 08:21:46   Riding                     PackTemp: h 25C, l 23C, PackSOC: 99%, Vpack:114.271V, MotAmps:  86, BattAmps:  22, Mods: 11, MotTemp:  38C, CtrlTemp:  23C, AmbTemp:  21C, MotRPM: 847, Odo:16992km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02600     05/07/2021 08:22:46   Riding                     PackTemp: h 25C, l 23C, PackSOC: 99%, Vpack:113.939V, MotAmps:  38, BattAmps:  23, Mods: 11, MotTemp:  38C, CtrlTemp:  22C, AmbTemp:  20C, MotRPM:2114, Odo:16993km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02601     05/07/2021 08:23:46   Riding                     PackTemp: h 25C, l 23C, PackSOC: 98%, Vpack:113.252V, MotAmps:  59, BattAmps:  35, Mods: 11, MotTemp:  39C, CtrlTemp:  23C, AmbTemp:  20C, MotRPM:2135, Odo:16994km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02602     05/07/2021 08:24:46   Riding                     PackTemp: h 25C, l 23C, PackSOC: 98%, Vpack:114.821V, MotAmps:   0, BattAmps:   2, Mods: 11, MotTemp:  39C, CtrlTemp:  22C, AmbTemp:  20C, MotRPM:1615, Odo:16994km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02603     05/07/2021 08:25:46   Riding                     PackTemp: h 25C, l 23C, PackSOC: 98%, Vpack:114.565V, MotAmps:  26, BattAmps:   8, Mods: 11, MotTemp:  39C, CtrlTemp:  23C, AmbTemp:  20C, MotRPM: 976, Odo:16995km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02604     05/07/2021 08:26:46   Riding                     PackTemp: h 25C, l 23C, PackSOC: 98%, Vpack:114.495V, MotAmps:  98, BattAmps:   9, Mods: 11, MotTemp:  40C, CtrlTemp:  23C, AmbTemp:  20C, MotRPM: 252, Odo:16995km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02605     05/07/2021 08:27:46   Riding                     PackTemp: h 25C, l 23C, PackSOC: 98%, Vpack:114.839V, MotAmps:   0, BattAmps:   1, Mods: 11, MotTemp:  39C, CtrlTemp:  23C, AmbTemp:  20C, MotRPM: 294, Odo:16995km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02606     05/07/2021 08:28:46   Riding                     PackTemp: h 25C, l 23C, PackSOC: 97%, Vpack:114.406V, MotAmps:  25, BattAmps:   9, Mods: 11, MotTemp:  40C, CtrlTemp:  23C, AmbTemp:  20C, MotRPM:1115, Odo:16996km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02607     05/07/2021 08:29:46   Riding                     PackTemp: h 25C, l 23C, PackSOC: 97%, Vpack:114.828V, MotAmps:   0, BattAmps:   1, Mods: 11, MotTemp:  41C, CtrlTemp:  22C, AmbTemp:  20C, MotRPM:   0, Odo:16996km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02608     05/07/2021 08:30:46   Riding                     PackTemp: h 25C, l 23C, PackSOC: 97%, Vpack:114.531V, MotAmps:  28, BattAmps:   5, Mods: 11, MotTemp:  38C, CtrlTemp:  23C, AmbTemp:  21C, MotRPM: 564, Odo:16996km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02609     05/07/2021 08:31:46   Riding                     PackTemp: h 25C, l 23C, PackSOC: 97%, Vpack:113.715V, MotAmps:  65, BattAmps:  21, Mods: 11, MotTemp:  39C, CtrlTemp:  24C, AmbTemp:  21C, MotRPM:1111, Odo:16996km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02610     05/07/2021 08:32:46   Riding                     PackTemp: h 25C, l 23C, PackSOC: 96%, Vpack:112.419V, MotAmps:  27, BattAmps:  23, Mods: 11, MotTemp:  46C, CtrlTemp:  25C, AmbTemp:  20C, MotRPM:3167, Odo:16997km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02611     05/07/2021 08:33:46   Riding                     PackTemp: h 25C, l 24C, PackSOC: 95%, Vpack:113.458V, MotAmps:   0, BattAmps:   2, Mods: 11, MotTemp:  45C, CtrlTemp:  24C, AmbTemp:  20C, MotRPM:3672, Odo:16998km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02612     05/07/2021 08:34:46   Riding                     PackTemp: h 25C, l 24C, PackSOC: 95%, Vpack:113.861V, MotAmps:   0, BattAmps:   0, Mods: 11, MotTemp:  45C, CtrlTemp:  24C, AmbTemp:  20C, MotRPM: 240, Odo:16999km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02613     05/07/2021 08:35:46   Riding                     PackTemp: h 25C, l 24C, PackSOC: 95%, Vpack:114.136V, MotAmps: -28, BattAmps:  -2, Mods: 11, MotTemp:  46C, CtrlTemp:  24C, AmbTemp:  20C, MotRPM: 757, Odo:17000km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02614     05/07/2021 08:36:46   Riding                     PackTemp: h 25C, l 24C, PackSOC: 94%, Vpack:113.587V, MotAmps:  13, BattAmps:   4, Mods: 11, MotTemp:  46C, CtrlTemp:  24C, AmbTemp:  21C, MotRPM:1250, Odo:17000km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02615     05/07/2021 08:37:46   Riding                     PackTemp: h 25C, l 24C, PackSOC: 94%, Vpack:111.027V, MotAmps:  51, BattAmps:  51, Mods: 11, MotTemp:  48C, CtrlTemp:  26C, AmbTemp:  20C, MotRPM:3369, Odo:17001km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02616     05/07/2021 08:38:46   Riding                     PackTemp: h 26C, l 24C, PackSOC: 92%, Vpack:112.158V, MotAmps:   0, BattAmps:   1, Mods: 11, MotTemp:  48C, CtrlTemp:  24C, AmbTemp:  20C, MotRPM:2423, Odo:17002km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02617     05/07/2021 08:39:46   Riding                     PackTemp: h 26C, l 24C, PackSOC: 92%, Vpack:113.067V, MotAmps:   0, BattAmps:   0, Mods: 11, MotTemp:  49C, CtrlTemp:  24C, AmbTemp:  20C, MotRPM:   0, Odo:17002km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02618     05/07/2021 08:40:46   Riding                     PackTemp: h 26C, l 24C, PackSOC: 92%, Vpack: 113.16V, MotAmps:  -6, BattAmps:   1, Mods: 11, MotTemp:  46C, CtrlTemp:  24C, AmbTemp:  20C, MotRPM: 559, Odo:17002km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02619     05/07/2021 08:41:46   Riding                     PackTemp: h 26C, l 24C, PackSOC: 92%, Vpack:112.824V, MotAmps:   8, BattAmps:   5, Mods: 11, MotTemp:  47C, CtrlTemp:  25C, AmbTemp:  20C, MotRPM:1684, Odo:17003km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02620     05/07/2021 08:42:46   Riding                     PackTemp: h 26C, l 24C, PackSOC: 92%, Vpack:112.282V, MotAmps:  78, BattAmps:  19, Mods: 11, MotTemp:  48C, CtrlTemp:  24C, AmbTemp:  20C, MotRPM: 743, Odo:17003km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02621     05/07/2021 08:43:46   Riding                     PackTemp: h 26C, l 24C, PackSOC: 92%, Vpack:112.521V, MotAmps:  25, BattAmps:  10, Mods: 11, MotTemp:  48C, CtrlTemp:  24C, AmbTemp:  20C, MotRPM:1239, Odo:17003km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02622     05/07/2021 08:44:46   Riding                     PackTemp: h 26C, l 24C, PackSOC: 92%, Vpack:112.561V, MotAmps:  26, BattAmps:   9, Mods: 11, MotTemp:  47C, CtrlTemp:  24C, AmbTemp:  20C, MotRPM:1157, Odo:17004km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02623     05/07/2021 08:45:46   Riding                     PackTemp: h 26C, l 24C, PackSOC: 92%, Vpack:113.065V, MotAmps: -35, BattAmps:  -3, Mods: 11, MotTemp:  48C, CtrlTemp:  25C, AmbTemp:  20C, MotRPM: 785, Odo:17004km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02624     05/07/2021 08:46:46   Riding                     PackTemp: h 26C, l 24C, PackSOC: 91%, Vpack:113.136V, MotAmps: -57, BattAmps: -10, Mods: 11, MotTemp:  49C, CtrlTemp:  25C, AmbTemp:  20C, MotRPM: 973, Odo:17005km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02625     05/07/2021 08:47:46   Riding                     PackTemp: h 26C, l 24C, PackSOC: 91%, Vpack:111.332V, MotAmps:  26, BattAmps:  20, Mods: 11, MotTemp:  48C, CtrlTemp:  25C, AmbTemp:  20C, MotRPM:2534, Odo:17005km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02626     05/07/2021 08:48:46   Riding                     PackTemp: h 26C, l 24C, PackSOC: 90%, Vpack:111.491V, MotAmps:  17, BattAmps:  15, Mods: 11, MotTemp:  49C, CtrlTemp:  25C, AmbTemp:  20C, MotRPM:2391, Odo:17006km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02627     05/07/2021 08:49:46   Riding                     PackTemp: h 26C, l 24C, PackSOC: 90%, Vpack: 112.04V, MotAmps:   0, BattAmps:   2, Mods: 11, MotTemp:  50C, CtrlTemp:  26C, AmbTemp:  20C, MotRPM:1915, Odo:17006km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02628     05/07/2021 08:50:46   Riding                     PackTemp: h 26C, l 24C, PackSOC: 90%, Vpack:111.876V, MotAmps:   0, BattAmps:   2, Mods: 11, MotTemp:  49C, CtrlTemp:  25C, AmbTemp:  20C, MotRPM:1618, Odo:17007km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02629     05/07/2021 08:51:46   Riding                     PackTemp: h 26C, l 24C, PackSOC: 89%, Vpack:111.751V, MotAmps:   0, BattAmps:   2, Mods: 11, MotTemp:  49C, CtrlTemp:  25C, AmbTemp:  21C, MotRPM:1805, Odo:17008km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02630     05/07/2021 08:52:46   Riding                     PackTemp: h 26C, l 24C, PackSOC: 89%, Vpack:111.791V, MotAmps:  10, BattAmps:   3, Mods: 11, MotTemp:  48C, CtrlTemp:  24C, AmbTemp:  20C, MotRPM: 377, Odo:17008km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02631     05/07/2021 08:53:46   Riding                     PackTemp: h 26C, l 24C, PackSOC: 89%, Vpack:111.585V, MotAmps:   0, BattAmps:   2, Mods: 11, MotTemp:  48C, CtrlTemp:  24C, AmbTemp:  20C, MotRPM:1453, Odo:17009km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02632     05/07/2021 08:54:46   Riding                     PackTemp: h 26C, l 24C, PackSOC: 88%, Vpack:110.716V, MotAmps:  31, BattAmps:  20, Mods: 11, MotTemp:  48C, CtrlTemp:  24C, AmbTemp:  20C, MotRPM:1916, Odo:17009km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02633     05/07/2021 08:55:46   Riding                     PackTemp: h 26C, l 24C, PackSOC: 88%, Vpack: 111.22V, MotAmps:   0, BattAmps:   2, Mods: 11, MotTemp:  48C, CtrlTemp:  24C, AmbTemp:  20C, MotRPM:2212, Odo:17010km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02634     05/07/2021 08:56:46   Riding                     PackTemp: h 26C, l 25C, PackSOC: 87%, Vpack:109.768V, MotAmps:  75, BattAmps:  35, Mods: 11, MotTemp:  48C, CtrlTemp:  24C, AmbTemp:  20C, MotRPM:1573, Odo:17011km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02635     05/07/2021 08:57:46   Riding                     PackTemp: h 26C, l 25C, PackSOC: 87%, Vpack:108.651V, MotAmps: 111, BattAmps:  65, Mods: 11, MotTemp:  48C, CtrlTemp:  23C, AmbTemp:  20C, MotRPM:2002, Odo:17012km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02636     05/07/2021 08:58:46   Riding                     PackTemp: h 26C, l 25C, PackSOC: 87%, Vpack:110.775V, MotAmps:  14, BattAmps:   7, Mods: 11, MotTemp:  48C, CtrlTemp:  23C, AmbTemp:  20C, MotRPM:1397, Odo:17012km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02637     05/07/2021 08:59:46   Riding                     PackTemp: h 26C, l 25C, PackSOC: 86%, Vpack:111.335V, MotAmps: -25, BattAmps:  -2, Mods: 11, MotTemp:  48C, CtrlTemp:  23C, AmbTemp:  20C, MotRPM: 739, Odo:17013km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02638     05/07/2021 09:00:46   Riding                     PackTemp: h 26C, l 25C, PackSOC: 86%, Vpack:111.194V, MotAmps:   0, BattAmps:   1, Mods: 11, MotTemp:  48C, CtrlTemp:  24C, AmbTemp:  20C, MotRPM:   0, Odo:17013km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02639     05/07/2021 09:00:49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02640     05/07/2021 09:00:49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02641     05/07/2021 09:01:32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02642     05/07/2021 09:01:32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02643     05/07/2021 09:01:32   Module 00                  vmod: 111.27V,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02644     05/07/2021 09:01:32   Module 01                  vmod: 111.294V,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02645     05/07/2021 09:01:32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02646     05/07/2021 09:01:32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02649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02654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02657                       1   Module 00                  serial: 16sg2754,  vmod: 111.533V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02658     05/07/2021 10:37:58   Module 01                  serial: 16sg2639,  vmod: 111.6V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02659     05/07/2021 10:37:58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02660     05/07/2021 10:37:59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02661     05/07/2021 10:38:03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02662     05/07/2021 10:38:03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02663     05/07/2021 10:38:04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02664     05/07/2021 10:38:04   Module 00                  vmod: 111.529 maxsys: 111.584 minsys: 111.481 diff: 0.103 vcap: 98.687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02665     05/07/2021 10:38:04   Module 01                  vmod: 111.586 maxsys: 111.584 minsys: 111.481 diff: 0.103 vcap: 98.687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02666     05/07/2021 10:38:04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02667     05/07/2021 10:38:04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02668     05/07/2021 10:38:05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02669     05/07/2021 10:38:05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02670     05/07/2021 10:38:05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02671     05/07/2021 10:38:05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02672     05/07/2021 10:38:07   Disarmed                   PackTemp: h 23C, l 23C, PackSOC: 86%, Vpack:111.564V, MotAmps:   0, BattAmps:   0, Mods: 11, MotTemp:  31C, CtrlTemp:  19C, AmbTemp:  20C, MotRPM:   0, Odo:17013km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02673     05/07/2021 10:38:24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02674     05/07/2021 10:38:24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02675     05/07/2021 10:39:07   Riding                     PackTemp: h 23C, l 23C, PackSOC: 86%, Vpack:110.155V, MotAmps:  92, BattAmps:  29, Mods: 11, MotTemp:  31C, CtrlTemp:  19C, AmbTemp:  20C, MotRPM:1038, Odo:17013km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02676     05/07/2021 10:40:07   Riding                     PackTemp: h 23C, l 23C, PackSOC: 86%, Vpack:110.823V, MotAmps:  29, BattAmps:   8, Mods: 11, MotTemp:  34C, CtrlTemp:  21C, AmbTemp:  20C, MotRPM:1047, Odo:17013km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02677     05/07/2021 10:41:07   Riding                     PackTemp: h 23C, l 23C, PackSOC: 85%, Vpack:110.053V, MotAmps:   0, BattAmps:   1, Mods: 11, MotTemp:  35C, CtrlTemp:  21C, AmbTemp:  20C, MotRPM:2342, Odo:17014km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02678     05/07/2021 10:42:07   Riding                     PackTemp: h 23C, l 23C, PackSOC: 85%, Vpack:110.034V, MotAmps:   7, BattAmps:   3, Mods: 11, MotTemp:  35C, CtrlTemp:  22C, AmbTemp:  20C, MotRPM:1584, Odo:17015km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02679     05/07/2021 10:43:07   Riding                     PackTemp: h 23C, l 23C, PackSOC: 85%, Vpack:109.708V, MotAmps:  20, BattAmps:   9, Mods: 11, MotTemp:  36C, CtrlTemp:  22C, AmbTemp:  20C, MotRPM:1715, Odo:17015km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02680     05/07/2021 10:44:07   Riding                     PackTemp: h 23C, l 23C, PackSOC: 84%, Vpack:108.972V, MotAmps:  28, BattAmps:  20, Mods: 11, MotTemp:  39C, CtrlTemp:  23C, AmbTemp:  20C, MotRPM:2238, Odo:17016km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02681     05/07/2021 10:45:07   Riding                     PackTemp: h 23C, l 23C, PackSOC: 84%, Vpack:109.792V, MotAmps:  20, BattAmps:   8, Mods: 11, MotTemp:  39C, CtrlTemp:  22C, AmbTemp:  20C, MotRPM:1265, Odo:17017km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02682     05/07/2021 10:46:07   Riding                     PackTemp: h 23C, l 23C, PackSOC: 84%, Vpack:109.945V, MotAmps:   0, BattAmps:   2, Mods: 11, MotTemp:  39C, CtrlTemp:  22C, AmbTemp:  20C, MotRPM:2008, Odo:17017km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02683     05/07/2021 10:47:07   Riding                     PackTemp: h 23C, l 23C, PackSOC: 84%, Vpack:106.861V, MotAmps: 183, BattAmps:  75, Mods: 11, MotTemp:  39C, CtrlTemp:  22C, AmbTemp:  21C, MotRPM:1312, Odo:17017km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02684     05/07/2021 10:48:07   Riding                     PackTemp: h 24C, l 23C, PackSOC: 83%, Vpack:109.931V, MotAmps:  -4, BattAmps:   0, Mods: 11, MotTemp:  41C, CtrlTemp:  24C, AmbTemp:  20C, MotRPM: 537, Odo:17018km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02685     05/07/2021 10:49:07   Riding                     PackTemp: h 24C, l 23C, PackSOC: 83%, Vpack: 109.48V, MotAmps:   0, BattAmps:   0, Mods: 11, MotTemp:  43C, CtrlTemp:  24C, AmbTemp:  21C, MotRPM:1586, Odo:17019km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02686     05/07/2021 10:50:07   Riding                     PackTemp: h 24C, l 23C, PackSOC: 82%, Vpack:110.182V, MotAmps: -59, BattAmps: -26, Mods: 11, MotTemp:  44C, CtrlTemp:  25C, AmbTemp:  21C, MotRPM:1910, Odo:17019km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02687     05/07/2021 10:51:07   Riding                     PackTemp: h 24C, l 23C, PackSOC: 82%, Vpack: 106.83V, MotAmps: 113, BattAmps:  57, Mods: 11, MotTemp:  44C, CtrlTemp:  25C, AmbTemp:  21C, MotRPM:1712, Odo:17020km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02688     05/07/2021 10:52:07   Riding                     PackTemp: h 24C, l 23C, PackSOC: 81%, Vpack:107.893V, MotAmps:  26, BattAmps:  21, Mods: 11, MotTemp:  46C, CtrlTemp:  26C, AmbTemp:  21C, MotRPM:2723, Odo:17020km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02689     05/07/2021 10:53:07   Riding                     PackTemp: h 24C, l 23C, PackSOC: 81%, Vpack:106.799V, MotAmps:  95, BattAmps:  51, Mods: 11, MotTemp:  46C, CtrlTemp:  26C, AmbTemp:  22C, MotRPM:1758, Odo:17021km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02690     05/07/2021 10:54:07   Riding                     PackTemp: h 24C, l 24C, PackSOC: 81%, Vpack:109.045V, MotAmps:   0, BattAmps:   0, Mods: 11, MotTemp:  49C, CtrlTemp:  26C, AmbTemp:  22C, MotRPM:   0, Odo:17021km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02691     05/07/2021 10:55:07   Riding                     PackTemp: h 24C, l 24C, PackSOC: 81%, Vpack:108.849V, MotAmps:  17, BattAmps:   2, Mods: 11, MotTemp:  47C, CtrlTemp:  26C, AmbTemp:  22C, MotRPM: 549, Odo:17021km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02692     05/07/2021 10:56:07   Riding                     PackTemp: h 24C, l 24C, PackSOC: 80%, Vpack:104.939V, MotAmps: 212, BattAmps: 102, Mods: 11, MotTemp:  46C, CtrlTemp:  26C, AmbTemp:  22C, MotRPM:1535, Odo:17022km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02693     05/07/2021 10:57:07   Riding                     PackTemp: h 24C, l 24C, PackSOC: 80%, Vpack:108.721V, MotAmps:   0, BattAmps:   1, Mods: 11, MotTemp:  47C, CtrlTemp:  27C, AmbTemp:  22C, MotRPM: 858, Odo:17022km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02694     05/07/2021 10:57:45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02695     05/07/2021 10:57:45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02696     05/07/2021 10:57:51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02697     05/07/2021 10:57:51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02698     05/07/2021 10:57:51   Module 00                  vmod: 108.906V,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02699     05/07/2021 10:57:51   Module 01                  vmod: 108.92V,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02700     05/07/2021 10:57:51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02701     05/07/2021 10:57:51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02709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02710                       0   Module 01                  serial: 16sg2639,  vmod: 109.41V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02711     05/07/2021 10:47:36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02712     05/07/2021 10:47:36   Module 00                  serial: 16sg2754,  vmod: 109.376V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02713     05/07/2021 11:16:10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02714     05/07/2021 11:16:11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02715     05/07/2021 11:16:16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02716     05/07/2021 11:16:16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02717     05/07/2021 11:16:16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02718     05/07/2021 11:16:17   Module 00                  vmod: 109.367 maxsys: 109.39 minsys: 109.365 diff: 0.025 vcap: 96.687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02719     05/07/2021 11:16:17   Module 01                  vmod: 109.39 maxsys: 109.39 minsys: 109.365 diff: 0.025 vcap: 96.687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02720     05/07/2021 11:16:17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02721     05/07/2021 11:16:17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02722     05/07/2021 11:16:17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02723     05/07/2021 11:16:17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02724     05/07/2021 11:16:17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02725     05/07/2021 11:16:17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02726     05/07/2021 11:16:20   Riding                     PackTemp: h 24C, l 24C, PackSOC: 80%, Vpack:109.319V, MotAmps:  38, BattAmps:   1, Mods: 11, MotTemp:  32C, CtrlTemp:  22C, AmbTemp:  22C, MotRPM:  94, Odo:17022km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02727     05/07/2021 11:17:20   Riding                     PackTemp: h 24C, l 24C, PackSOC: 80%, Vpack:108.565V, MotAmps:  12, BattAmps:   7, Mods: 11, MotTemp:  38C, CtrlTemp:  24C, AmbTemp:  22C, MotRPM:1764, Odo:17022km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02728     05/07/2021 11:18:20   Riding                     PackTemp: h 24C, l 24C, PackSOC: 80%, Vpack:    109V, MotAmps:   0, BattAmps:   0, Mods: 11, MotTemp:  43C, CtrlTemp:  24C, AmbTemp:  22C, MotRPM:   0, Odo:17023km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02729     05/07/2021 11:19:20   Riding                     PackTemp: h 24C, l 24C, PackSOC: 80%, Vpack:108.562V, MotAmps:  56, BattAmps:   8, Mods: 11, MotTemp:  40C, CtrlTemp:  25C, AmbTemp:  22C, MotRPM: 457, Odo:17023km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02730     05/07/2021 11:20:20   Riding                     PackTemp: h 24C, l 24C, PackSOC: 79%, Vpack:109.317V, MotAmps: -59, BattAmps: -16, Mods: 11, MotTemp:  41C, CtrlTemp:  26C, AmbTemp:  22C, MotRPM:1188, Odo:17023km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02731     05/07/2021 11:21:20   Riding                     PackTemp: h 24C, l 24C, PackSOC: 79%, Vpack:108.564V, MotAmps:   0, BattAmps:   0, Mods: 11, MotTemp:  42C, CtrlTemp:  26C, AmbTemp:  22C, MotRPM: 338, Odo:17023km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02732     05/07/2021 11:22:20   Riding                     PackTemp: h 24C, l 24C, PackSOC: 78%, Vpack:105.516V, MotAmps:  26, BattAmps:  33, Mods: 11, MotTemp:  42C, CtrlTemp:  27C, AmbTemp:  23C, MotRPM:4160, Odo:17024km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02733     05/07/2021 11:23:20   Riding                     PackTemp: h 25C, l 24C, PackSOC: 76%, Vpack:105.856V, MotAmps:   7, BattAmps:  10, Mods: 11, MotTemp:  45C, CtrlTemp:  27C, AmbTemp:  23C, MotRPM:4025, Odo:17026km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02734     05/07/2021 11:24:20   Riding                     PackTemp: h 25C, l 24C, PackSOC: 76%, Vpack: 107.22V, MotAmps:  29, BattAmps:   3, Mods: 11, MotTemp:  46C, CtrlTemp:  26C, AmbTemp:  23C, MotRPM: 256, Odo:17026km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02735     05/07/2021 11:25:20   Riding                     PackTemp: h 25C, l 24C, PackSOC: 76%, Vpack:106.181V, MotAmps:   0, BattAmps:   4, Mods: 11, MotTemp:  46C, CtrlTemp:  28C, AmbTemp:  23C, MotRPM:3851, Odo:17027km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02736     05/07/2021 11:26:20   Riding                     PackTemp: h 25C, l 25C, PackSOC: 74%, Vpack: 103.09V, MotAmps:  66, BattAmps:  70, Mods: 11, MotTemp:  48C, CtrlTemp:  27C, AmbTemp:  23C, MotRPM:3340, Odo:17028km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02737     05/07/2021 11:27:20   Riding                     PackTemp: h 25C, l 25C, PackSOC: 73%, Vpack:102.082V, MotAmps:  73, BattAmps:  75, Mods: 11, MotTemp:  50C, CtrlTemp:  28C, AmbTemp:  23C, MotRPM:3372, Odo:17029km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02738     05/07/2021 11:28:20   Riding                     PackTemp: h 25C, l 25C, PackSOC: 72%, Vpack:103.859V, MotAmps:  35, BattAmps:  38, Mods: 11, MotTemp:  50C, CtrlTemp:  27C, AmbTemp:  23C, MotRPM:3426, Odo:17030km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02739     05/07/2021 11:29:20   Riding                     PackTemp: h 25C, l 25C, PackSOC: 72%, Vpack:105.962V, MotAmps:   0, BattAmps:   0, Mods: 11, MotTemp:  51C, CtrlTemp:  26C, AmbTemp:  23C, MotRPM:   0, Odo:17031km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02740     05/07/2021 11:30:20   Riding                     PackTemp: h 25C, l 25C, PackSOC: 72%, Vpack:105.764V, MotAmps:   0, BattAmps:   2, Mods: 11, MotTemp:  50C, CtrlTemp:  27C, AmbTemp:  23C, MotRPM:2221, Odo:17031km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02741     05/07/2021 11:31:20   Riding                     PackTemp: h 25C, l 25C, PackSOC: 72%, Vpack:106.032V, MotAmps:   0, BattAmps:   0, Mods: 11, MotTemp:  51C, CtrlTemp:  27C, AmbTemp:  23C, MotRPM:   0, Odo:17031km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02742     05/07/2021 11:32:20   Riding                     PackTemp: h 25C, l 25C, PackSOC: 71%, Vpack:105.041V, MotAmps:  95, BattAmps:  22, Mods: 11, MotTemp:  51C, CtrlTemp:  27C, AmbTemp:  23C, MotRPM: 736, Odo:17032km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02743     05/07/2021 11:33:20   Riding                     PackTemp: h 25C, l 25C, PackSOC: 71%, Vpack:104.991V, MotAmps:   0, BattAmps:   2, Mods: 11, MotTemp:  52C, CtrlTemp:  29C, AmbTemp:  23C, MotRPM:2845, Odo:17032km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02744     05/07/2021 11:34:20   Riding                     PackTemp: h 26C, l 25C, PackSOC: 70%, Vpack:105.152V, MotAmps:  62, BattAmps:   8, Mods: 11, MotTemp:  54C, CtrlTemp:  29C, AmbTemp:  23C, MotRPM: 372, Odo:17032km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02745     05/07/2021 11:35:20   Riding                     PackTemp: h 26C, l 25C, PackSOC: 70%, Vpack:104.262V, MotAmps:  41, BattAmps:  25, Mods: 11, MotTemp:  52C, CtrlTemp:  28C, AmbTemp:  23C, MotRPM:2043, Odo:17033km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02746     05/07/2021 11:36:20   Riding                     PackTemp: h 26C, l 25C, PackSOC: 69%, Vpack:104.546V, MotAmps:  81, BattAmps:  18, Mods: 11, MotTemp:  51C, CtrlTemp:  28C, AmbTemp:  23C, MotRPM: 696, Odo:17034km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02747     05/07/2021 11:37:20   Riding                     PackTemp: h 26C, l 25C, PackSOC: 69%, Vpack: 103.96V, MotAmps:  58, BattAmps:  28, Mods: 11, MotTemp:  52C, CtrlTemp:  29C, AmbTemp:  23C, MotRPM:1600, Odo:17034km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02748     05/07/2021 11:38:20   Riding                     PackTemp: h 26C, l 25C, PackSOC: 68%, Vpack:104.573V, MotAmps:   1, BattAmps:   1, Mods: 11, MotTemp:  52C, CtrlTemp:  28C, AmbTemp:  23C, MotRPM:1794, Odo:17035km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02749     05/07/2021 11:39:20   Riding                     PackTemp: h 26C, l 26C, PackSOC: 68%, Vpack: 104.45V, MotAmps:   0, BattAmps:   1, Mods: 11, MotTemp:  52C, CtrlTemp:  28C, AmbTemp:  23C, MotRPM:1472, Odo:17035km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02750     05/07/2021 11:40:14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02751     05/07/2021 11:40:14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02752     05/07/2021 11:40:20   Disarmed                   PackTemp: h 26C, l 26C, PackSOC: 68%, Vpack:104.824V, MotAmps:   0, BattAmps:   1, Mods: 11, MotTemp:  52C, CtrlTemp:  27C, AmbTemp:  23C, MotRPM:   0, Odo:17036km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02753     05/07/2021 11:40:33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02754     05/07/2021 11:40:33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02755     05/07/2021 11:40:48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02756     05/07/2021 11:40:48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02757     05/07/2021 11:40:49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02758     05/07/2021 11:40:49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02759     05/07/2021 11:40:49   Module 00                  vmod: 104.892V,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02760     05/07/2021 11:40:49   Module 01                  vmod: 104.909V,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02761     05/07/2021 11:40:50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02762     05/07/2021 11:40:50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02763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02769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02770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02771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02772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02773                       1   Module 00                  serial: 16sg2754,  vmod: 105.27V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02774     05/07/2021 16:20:06   Module 01                  serial: 16sg2639,  vmod: 105.368V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02775     05/07/2021 16:20:06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02776     05/07/2021 16:20:07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02777     05/07/2021 16:20:11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02778     05/07/2021 16:20:11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02779     05/07/2021 16:20:11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02780     05/07/2021 16:20:12   Module 00                  vmod: 105.262 maxsys: 105.343 minsys: 105.248 diff: 0.095 vcap: 93.062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02781     05/07/2021 16:20:12   Module 01                  vmod: 105.347 maxsys: 105.343 minsys: 105.248 diff: 0.095 vcap: 93.062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02782     05/07/2021 16:20:12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02783     05/07/2021 16:20:12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02784     05/07/2021 16:20:12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02785     05/07/2021 16:20:12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02786     05/07/2021 16:20:12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02787     05/07/2021 16:20:12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02788     05/07/2021 16:20:15   Disarmed                   PackTemp: h 22C, l 22C, PackSOC: 68%, Vpack:105.316V, MotAmps:   0, BattAmps:   0, Mods: 11, MotTemp:  29C, CtrlTemp:  18C, AmbTemp:  20C, MotRPM:   0, Odo:17036km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02789     05/07/2021 16:21:04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02790     05/07/2021 16:21:04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02791     05/07/2021 16:21:15   Riding                     PackTemp: h 22C, l 22C, PackSOC: 67%, Vpack:105.138V, MotAmps:   0, BattAmps:   1, Mods: 11, MotTemp:  30C, CtrlTemp:  19C, AmbTemp:  20C, MotRPM: 395, Odo:17036km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02792     05/07/2021 16:22:15   Riding                     PackTemp: h 22C, l 22C, PackSOC: 67%, Vpack:104.874V, MotAmps:   0, BattAmps:   1, Mods: 11, MotTemp:  33C, CtrlTemp:  21C, AmbTemp:  21C, MotRPM:1435, Odo:17036km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02793     05/07/2021 16:23:15   Riding                     PackTemp: h 22C, l 22C, PackSOC: 67%, Vpack:104.834V, MotAmps:   0, BattAmps:  -1, Mods: 11, MotTemp:  35C, CtrlTemp:  22C, AmbTemp:  22C, MotRPM:1256, Odo:17036km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02794     05/07/2021 16:24:15   Riding                     PackTemp: h 22C, l 22C, PackSOC: 67%, Vpack:104.432V, MotAmps:   0, BattAmps:   1, Mods: 11, MotTemp:  36C, CtrlTemp:  24C, AmbTemp:  22C, MotRPM:1971, Odo:17037km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02795     05/07/2021 16:25:15   Riding                     PackTemp: h 22C, l 22C, PackSOC: 67%, Vpack: 104.74V, MotAmps:   0, BattAmps:   0, Mods: 11, MotTemp:  37C, CtrlTemp:  24C, AmbTemp:  22C, MotRPM:   0, Odo:17037km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02796     05/07/2021 16:26:15   Riding                     PackTemp: h 22C, l 22C, PackSOC: 66%, Vpack:102.092V, MotAmps:  57, BattAmps:  45, Mods: 11, MotTemp:  38C, CtrlTemp:  26C, AmbTemp:  23C, MotRPM:2675, Odo:17037km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02797     05/07/2021 16:26:15   Batt Dischg Cur Limited    508 A (97%), MinCell: 3639mV,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02798     05/07/2021 16:27:15   Riding                     PackTemp: h 22C, l 22C, PackSOC: 66%, Vpack:104.087V, MotAmps:   0, BattAmps:   2, Mods: 11, MotTemp:  42C, CtrlTemp:  27C, AmbTemp:  23C, MotRPM:2212, Odo:17038km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02799     05/07/2021 16:28:15   Riding                     PackTemp: h 22C, l 22C, PackSOC: 65%, Vpack: 102.69V, MotAmps:  68, BattAmps:  31, Mods: 11, MotTemp:  42C, CtrlTemp:  27C, AmbTemp:  23C, MotRPM:1560, Odo:17039km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02800     05/07/2021 16:29:15   Riding                     PackTemp: h 23C, l 22C, PackSOC: 65%, Vpack:104.443V, MotAmps:   0, BattAmps:   0, Mods: 11, MotTemp:  42C, CtrlTemp:  27C, AmbTemp:  23C, MotRPM: 529, Odo:17039km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02801     05/07/2021 16:30:15   Riding                     PackTemp: h 23C, l 22C, PackSOC: 65%, Vpack:103.699V, MotAmps:  44, BattAmps:   8, Mods: 11, MotTemp:  43C, CtrlTemp:  28C, AmbTemp:  23C, MotRPM: 559,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02802     05/07/2021 16:30:43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02803     05/07/2021 16:30:43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02804     05/07/2021 16:31:15   Disarmed                   PackTemp: h 23C, l 22C, PackSOC: 65%, Vpack:104.218V, MotAmps:   0, BattAmps:   1, Mods: 11, MotTemp:  47C, CtrlTemp:  27C, AmbTemp:  23C, MotRPM:   0,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02805     05/07/2021 16:32:11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02806     05/07/2021 16:32:11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02807     05/07/2021 16:32:11   Module 00                  vmod: 104.289V,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02808     05/07/2021 16:32:11   Module 01                  vmod: 104.315V,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02809     05/07/2021 16:32:12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02810     05/07/2021 16:32:12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02818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02819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02820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02821                       1   Module 00                  serial: 16sg2754,  vmod: 104.567V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02822     05/07/2021 20:15:19   Module 01                  serial: 16sg2639,  vmod: 104.645V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02823     05/07/2021 20:15:19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02824     05/07/2021 20:15:20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02825     05/07/2021 20:15:24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02826     05/07/2021 20:15:24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02827     05/07/2021 20:15:24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02828     05/07/2021 20:15:24   Module 00                  vmod: 104.557 maxsys: 104.595 minsys: 104.557 diff: 0.038 vcap: 92.437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02829     05/07/2021 20:15:24   Module 01                  vmod: 104.628 maxsys: 104.595 minsys: 104.557 diff: 0.038 vcap: 92.437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02830     05/07/2021 20:15:24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02831     05/07/2021 20:15:25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02832     05/07/2021 20:15:25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02833     05/07/2021 20:15:25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02834     05/07/2021 20:15:25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02835     05/07/2021 20:15:25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02836     05/07/2021 20:15:28   Disarmed                   PackTemp: h 24C, l 24C, PackSOC: 65%, Vpack:104.593V, MotAmps:   0, BattAmps:   0, Mods: 11, MotTemp:  31C, CtrlTemp:  22C, AmbTemp:  23C, MotRPM:   0,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02837     05/07/2021 20:16:14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02838     05/07/2021 20:16:14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02839     05/07/2021 20:16:28   Riding                     PackTemp: h 24C, l 24C, PackSOC: 65%, Vpack:104.546V, MotAmps:   0, BattAmps:   0, Mods: 11, MotTemp:  37C, CtrlTemp:  22C, AmbTemp:  23C, MotRPM:   0,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02840     05/07/2021 20:17:28   Riding                     PackTemp: h 24C, l 24C, PackSOC: 65%, Vpack:105.453V, MotAmps: -59, BattAmps: -22, Mods: 11, MotTemp:  33C, CtrlTemp:  22C, AmbTemp:  23C, MotRPM:1503,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02841     05/07/2021 20:18:28   Riding                     PackTemp: h 24C, l 24C, PackSOC: 65%, Vpack:104.547V, MotAmps:   0, BattAmps:   0, Mods: 11, MotTemp:  35C, CtrlTemp:  22C, AmbTemp:  23C, MotRPM:   0,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02842     05/07/2021 20:19:28   Riding                     PackTemp: h 24C, l 24C, PackSOC: 65%, Vpack: 103.73V, MotAmps:  22, BattAmps:   9, Mods: 11, MotTemp:  36C, CtrlTemp:  24C, AmbTemp:  22C, MotRPM:1438,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02843     05/07/2021 20:20:28   Riding                     PackTemp: h 24C, l 24C, PackSOC: 65%, Vpack:104.357V, MotAmps:   0, BattAmps:   0, Mods: 11, MotTemp:  40C, CtrlTemp:  23C, AmbTemp:  22C, MotRPM:   0,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02844     05/07/2021 20:21:28   Riding                     PackTemp: h 24C, l 24C, PackSOC: 65%, Vpack:104.371V, MotAmps:   0, BattAmps:   0, Mods: 11, MotTemp:  40C, CtrlTemp:  22C, AmbTemp:  22C, MotRPM:   0,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02845     05/07/2021 20:22:28   Riding                     PackTemp: h 24C, l 24C, PackSOC: 65%, Vpack:104.364V, MotAmps:   0, BattAmps:   0, Mods: 11, MotTemp:  39C, CtrlTemp:  22C, AmbTemp:  22C, MotRPM:   0, Odo:17040km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02846     05/07/2021 20:23:28   Riding                     PackTemp: h 24C, l 24C, PackSOC: 64%, Vpack:103.563V, MotAmps:   0, BattAmps:   1, Mods: 11, MotTemp:  37C, CtrlTemp:  24C, AmbTemp:  22C, MotRPM:1628, Odo:17041km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02847     05/07/2021 20:23:28   Batt Dischg Cur Limited    504 A (96%), MinCell: 3656mV,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02848     05/07/2021 20:24:28   Riding                     PackTemp: h 24C, l 24C, PackSOC: 64%, Vpack:103.178V, MotAmps:  17, BattAmps:  12, Mods: 11, MotTemp:  39C, CtrlTemp:  25C, AmbTemp:  22C, MotRPM:2179, Odo:17041km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02849     05/07/2021 20:24:28   Batt Dischg Cur Limited    499 A (95%), MinCell: 3677mV,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02850     05/07/2021 20:25:28   Riding                     PackTemp: h 24C, l 24C, PackSOC: 63%, Vpack:102.919V, MotAmps:  17, BattAmps:  10, Mods: 11, MotTemp:  40C, CtrlTemp:  25C, AmbTemp:  22C, MotRPM:2053, Odo:17042km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02851     05/07/2021 20:25:28   Batt Dischg Cur Limited    494 A (95%), MinCell: 3665mV,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02852     05/07/2021 20:26:28   Riding                     PackTemp: h 24C, l 24C, PackSOC: 63%, Vpack:102.924V, MotAmps:   0, BattAmps:   1, Mods: 11, MotTemp:  41C, CtrlTemp:  26C, AmbTemp:  22C, MotRPM:2753, Odo:17043km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02853     05/07/2021 20:26:28   Batt Dischg Cur Limited    472 A (90%), MinCell: 3671mV,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02854     05/07/2021 20:27:28   Riding                     PackTemp: h 24C, l 24C, PackSOC: 62%, Vpack:101.637V, MotAmps:  41, BattAmps:  30, Mods: 11, MotTemp:  42C, CtrlTemp:  25C, AmbTemp:  22C, MotRPM:2544, Odo:17044km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02855     05/07/2021 20:27:28   Batt Dischg Cur Limited    474 A (91%), MinCell: 3624mV,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02856     05/07/2021 20:28:28   Riding                     PackTemp: h 24C, l 24C, PackSOC: 62%, Vpack:103.236V, MotAmps:   0, BattAmps:   0, Mods: 11, MotTemp:  45C, CtrlTemp:  25C, AmbTemp:  22C, MotRPM:  38, Odo:17044km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02857     05/07/2021 20:28:28   Batt Dischg Cur Limited    490 A (94%), MinCell: 3684mV,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02858     05/07/2021 20:28:29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02859     05/07/2021 20:28:29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02860     05/07/2021 20:28:47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02861     05/07/2021 20:28:47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02862     05/07/2021 20:28:59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02863     05/07/2021 20:28:59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02864     05/07/2021 20:29:05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02865     05/07/2021 20:29:05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02866     05/07/2021 20:29:05   Module 00                  vmod: 103.387V,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02867     05/07/2021 20:29:05   Module 01                  vmod: 103.405V,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02868     05/07/2021 20:29:05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02869     05/07/2021 20:29:05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02870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02871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02872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02873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02874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02875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02876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02877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02878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02879                       0   Module 00                  serial: 16sg2754,  vmod: 103.406V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02880     05/07/2021 20:29:10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02881     05/07/2021 20:29:10   Module 01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02882     05/07/2021 20:29:10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02883     05/07/2021 20:29:11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02884     05/07/2021 20:29:11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02885     05/07/2021 20:29:11   Module 01                  serial: 16sg2639,  vmod: 103.433V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02886     05/07/2021 20:29:11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02887     05/07/2021 20:29:11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02888     05/07/2021 20:29:12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02889     05/07/2021 20:29:16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02890     05/07/2021 20:29:16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02891     05/07/2021 20:29:16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02892     05/07/2021 20:29:16   Module 00                  vmod: 103.416 maxsys: 103.417 minsys: 103.403 diff: 0.014 vcap: 92.25 prechg: 89%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02893     05/07/2021 20:29:16   Module 01                  vmod: 103.441 maxsys: 103.417 minsys: 103.403 diff: 0.014 vcap: 92.25 prechg: 89%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02894     05/07/2021 20:29:16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02895     05/07/2021 20:29:17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02896     05/07/2021 20:29:17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02897     05/07/2021 20:29:17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02898     05/07/2021 20:29:17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02899     05/07/2021 20:29:17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02900     05/07/2021 20:29:19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02901     05/07/2021 20:29:19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02902     05/07/2021 20:29:19   Module 00                  vmod: 103.425V,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02903     05/07/2021 20:29:19   Module 01                  vmod: 103.443V,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02904     05/07/2021 20:29:19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02905     05/07/2021 20:29:19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02909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02916                       1   Module 00                  serial: 16sg2754,  vmod: 103.678V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02917     05/19/2021 10:40:48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02918     05/19/2021 10:40:48   Module 01                  serial: 16sg2639,  vmod: 103.721V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02919     05/19/2021 10:40:49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02920     05/19/2021 10:40:53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02921     05/19/2021 10:40:53   Low Chassis Isolation      35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02922     05/19/2021 10:40:53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02923     05/19/2021 10:40:54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02924     05/19/2021 10:40:54   Module 00                  vmod: 103.667 maxsys: 103.712 minsys: 103.61 diff: 0.102 vcap: 91.5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02925     05/19/2021 10:40:54   Module 01                  vmod: 103.704 maxsys: 103.712 minsys: 103.61 diff: 0.102 vcap: 91.5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02926     05/19/2021 10:40:54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02927     05/19/2021 10:40:55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02928     05/19/2021 10:40:55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02929     05/19/2021 10:40:55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02930     05/19/2021 10:40:55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02931     05/19/2021 10:40:55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02932     05/19/2021 10:40:57   Disarmed                   PackTemp: h 18C, l 18C, PackSOC: 62%, Vpack:103.696V, MotAmps:   0, BattAmps:   0, Mods: 11, MotTemp:  27C, CtrlTemp:  17C, AmbTemp:  18C, MotRPM:   0, Odo:17044km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02933     05/19/2021 10:41:57   Disarmed                   PackTemp: h 18C, l 18C, PackSOC: 62%, Vpack: 103.64V, MotAmps:   0, BattAmps:   0, Mods: 11, MotTemp:  32C, CtrlTemp:  17C, AmbTemp:  18C, MotRPM:   4, Odo:17044km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02934     05/19/2021 10:41:57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02935     05/19/2021 10:41:57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02936     05/19/2021 10:42:57   Riding                     PackTemp: h 18C, l 18C, PackSOC: 62%, Vpack:103.346V, MotAmps:   0, BattAmps:   0, Mods: 11, MotTemp:  31C, CtrlTemp:  19C, AmbTemp:  18C, MotRPM: 784, Odo:17044km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02937     05/19/2021 10:42:57   Batt Dischg Cur Limited    482 A (92%), MinCell: 3689mV,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02938     05/19/2021 10:43:57   Riding                     PackTemp: h 18C, l 18C, PackSOC: 61%, Vpack:102.959V, MotAmps:   0, BattAmps:  -1, Mods: 11, MotTemp:  33C, CtrlTemp:  19C, AmbTemp:  18C, MotRPM:1534, Odo:17045km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02939     05/19/2021 10:43:57   Batt Dischg Cur Limited    467 A (89%), MinCell: 3670mV, MaxPackTemp: 18C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02940     05/19/2021 10:44:57   Riding                     PackTemp: h 19C, l 18C, PackSOC: 61%, Vpack: 102.64V, MotAmps:   0, BattAmps:   1, Mods: 11, MotTemp:  34C, CtrlTemp:  20C, AmbTemp:  18C, MotRPM:1556, Odo:17045km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02941     05/19/2021 10:44:57   Batt Dischg Cur Limited    468 A (90%), MinCell: 3562mV,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02942     05/19/2021 10:45:57   Riding                     PackTemp: h 19C, l 18C, PackSOC: 61%, Vpack:102.928V, MotAmps:   0, BattAmps:   0, Mods: 11, MotTemp:  35C, CtrlTemp:  21C, AmbTemp:  19C, MotRPM: 146, Odo:17046km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02943     05/19/2021 10:45:57   Batt Dischg Cur Limited    476 A (91%), MinCell: 3673mV,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02944     05/19/2021 10:46:57   Riding                     PackTemp: h 19C, l 19C, PackSOC: 60%, Vpack:101.508V, MotAmps:  21, BattAmps:  16, Mods: 11, MotTemp:  37C, CtrlTemp:  21C, AmbTemp:  19C, MotRPM:2274, Odo:17046km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02945     05/19/2021 10:46:57   Batt Dischg Cur Limited    447 A (85%), MinCell: 3620mV,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02946     05/19/2021 10:47:57   Riding                     PackTemp: h 19C, l 19C, PackSOC: 60%, Vpack:102.688V, MotAmps:   0, BattAmps:   0, Mods: 11, MotTemp:  37C, CtrlTemp:  21C, AmbTemp:  19C, MotRPM:   0, Odo:17047km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02947     05/19/2021 10:47:57   Batt Dischg Cur Limited    471 A (90%), MinCell: 3664mV,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02948     05/19/2021 10:48:57   Riding                     PackTemp: h 19C, l 19C, PackSOC: 59%, Vpack:102.435V, MotAmps:   0, BattAmps:   1, Mods: 11, MotTemp:  37C, CtrlTemp:  21C, AmbTemp:  19C, MotRPM:1765, Odo:17048km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02949     05/19/2021 10:48:57   Batt Dischg Cur Limited    459 A (88%), MinCell: 3633mV,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02950     05/19/2021 10:49:57   Riding                     PackTemp: h 19C, l 19C, PackSOC: 59%, Vpack:101.558V, MotAmps:  24, BattAmps:  14, Mods: 11, MotTemp:  38C, CtrlTemp:  22C, AmbTemp:  19C, MotRPM:1899, Odo:17048km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02951     05/19/2021 10:49:57   Batt Dischg Cur Limited    454 A (87%), MinCell: 3620mV,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02952     05/19/2021 10:50:57   Riding                     PackTemp: h 19C, l 19C, PackSOC: 59%, Vpack: 102.32V, MotAmps:  47, BattAmps:   6, Mods: 11, MotTemp:  38C, CtrlTemp:  22C, AmbTemp:  19C, MotRPM: 431, Odo:17049km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02953     05/19/2021 10:50:57   Batt Dischg Cur Limited    476 A (91%), MinCell: 3653mV,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02954     05/19/2021 10:51:57   Riding                     PackTemp: h 19C, l 19C, PackSOC: 59%, Vpack:101.916V, MotAmps:  43, BattAmps:  10, Mods: 11, MotTemp:  39C, CtrlTemp:  22C, AmbTemp:  19C, MotRPM: 850, Odo:17049km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02955     05/19/2021 10:51:57   Batt Dischg Cur Limited    462 A (88%), MinCell: 3636mV,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02956     05/19/2021 10:52:57   Riding                     PackTemp: h 19C, l 19C, PackSOC: 58%, Vpack:100.077V, MotAmps:  82, BattAmps:  39, Mods: 11, MotTemp:  40C, CtrlTemp:  22C, AmbTemp:  19C, MotRPM:1556, Odo:17050km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02957     05/19/2021 10:52:57   Batt Dischg Cur Limited    448 A (86%), MinCell: 3566mV,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02958     05/19/2021 10:53:50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02959     05/19/2021 10:53:50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02960     05/19/2021 10:53:56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02961     05/19/2021 10:53:56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02962     05/19/2021 10:53:56   Module 00                  vmod: 102.461V,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02963     05/19/2021 10:53:56   Module 01                  vmod: 102.48V,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02964     05/19/2021 10:53:56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02965     05/19/2021 10:53:56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02969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02976                       1   Module 00                  serial: 16sg2754,  vmod: 102.947V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02977     05/19/2021 15:28:32   Module 01                  serial: 16sg2639,  vmod: 103.009V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02978     05/19/2021 15:28:32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02979     05/19/2021 15:28:32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02980     05/19/2021 15:28:37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02981     05/19/2021 15:28:37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02982     05/19/2021 15:28:38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02983     05/19/2021 15:28:38   Module 00                  vmod: 102.942 maxsys: 102.969 minsys: 102.892 diff: 0.077 vcap: 90.875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02984     05/19/2021 15:28:38   Module 01                  vmod: 102.992 maxsys: 102.969 minsys: 102.892 diff: 0.077 vcap: 90.875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02985     05/19/2021 15:28:38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02986     05/19/2021 15:28:39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02987     05/19/2021 15:28:39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02988     05/19/2021 15:28:39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02989     05/19/2021 15:28:39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02990     05/19/2021 15:28:39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02991     05/19/2021 15:28:41   Disarmed                   PackTemp: h 22C, l 21C, PackSOC: 58%, Vpack:102.972V, MotAmps:   0, BattAmps:   0, Mods: 11, MotTemp:  29C, CtrlTemp:  21C, AmbTemp:  22C, MotRPM:   0, Odo:17050km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02992     05/19/2021 15:28:41   Batt Dischg Cur Limited    495 A (95%), MinCell: 3675mV,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02993     05/19/2021 15:28:49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02994     05/19/2021 15:28:49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02995     05/19/2021 15:29:41   Riding                     PackTemp: h 22C, l 22C, PackSOC: 58%, Vpack:101.803V, MotAmps:   0, BattAmps:   2, Mods: 11, MotTemp:  34C, CtrlTemp:  22C, AmbTemp:  22C, MotRPM:2271, Odo:17050km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02996     05/19/2021 15:29:41   Batt Dischg Cur Limited    454 A (87%), MinCell: 3484mV,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02997     05/19/2021 15:30:41   Riding                     PackTemp: h 22C, l 22C, PackSOC: 58%, Vpack:101.214V, MotAmps:  87, BattAmps:  29, Mods: 11, MotTemp:  37C, CtrlTemp:  24C, AmbTemp:  22C, MotRPM:1056, Odo:17051km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02998     05/19/2021 15:30:41   Batt Dischg Cur Limited    465 A (89%), MinCell: 3612mV,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02999     05/19/2021 15:31:41   Riding                     PackTemp: h 22C, l 22C, PackSOC: 57%, Vpack:102.247V, MotAmps:   0, BattAmps:   0, Mods: 11, MotTemp:  41C, CtrlTemp:  24C, AmbTemp:  22C, MotRPM:   0, Odo:17051km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03000     05/19/2021 15:31:41   Batt Dischg Cur Limited    443 A (85%), MinCell: 3648mV,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03001     05/19/2021 15:32:41   Riding                     PackTemp: h 22C, l 22C, PackSOC: 57%, Vpack: 99.839V, MotAmps: 137, BattAmps:  49, Mods: 11, MotTemp:  42C, CtrlTemp:  26C, AmbTemp:  22C, MotRPM:1075, Odo:17051km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03002     05/19/2021 15:32:41   Batt Dischg Cur Limited    443 A (85%), MinCell: 3560mV,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03003     05/19/2021 15:33:41   Riding                     PackTemp: h 22C, l 22C, PackSOC: 57%, Vpack:101.102V, MotAmps:  30, BattAmps:  22, Mods: 11, MotTemp:  41C, CtrlTemp:  25C, AmbTemp:  22C, MotRPM:2355, Odo:17052km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03004     05/19/2021 15:33:41   Batt Dischg Cur Limited    453 A (87%), MinCell: 3601mV,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03005     05/19/2021 15:34:41   Riding                     PackTemp: h 22C, l 22C, PackSOC: 56%, Vpack:101.769V, MotAmps:   0, BattAmps:   2, Mods: 11, MotTemp:  40C, CtrlTemp:  26C, AmbTemp:  23C, MotRPM:2038, Odo:17053km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03006     05/19/2021 15:34:41   Batt Dischg Cur Limited    440 A (84%), MinCell: 3557mV,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03007     05/19/2021 15:35:41   Riding                     PackTemp: h 22C, l 22C, PackSOC: 56%, Vpack:101.813V, MotAmps:   0, BattAmps:   2, Mods: 11, MotTemp:  42C, CtrlTemp:  26C, AmbTemp:  23C, MotRPM:1945, Odo:17053km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03008     05/19/2021 15:35:41   Batt Dischg Cur Limited    437 A (84%), MinCell: 3612mV,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03009     05/19/2021 15:36:41   Riding                     PackTemp: h 22C, l 22C, PackSOC: 55%, Vpack:100.692V, MotAmps:  78, BattAmps:  28, Mods: 11, MotTemp:  42C, CtrlTemp:  26C, AmbTemp:  23C, MotRPM:1152, Odo:17054km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03010     05/19/2021 15:36:41   Batt Dischg Cur Limited    441 A (84%), MinCell: 3594mV,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03011     05/19/2021 15:37:41   Riding                     PackTemp: h 22C, l 22C, PackSOC: 55%, Vpack:101.784V, MotAmps:   0, BattAmps:   0, Mods: 11, MotTemp:  43C, CtrlTemp:  26C, AmbTemp:  23C, MotRPM: 835, Odo:17055km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03012     05/19/2021 15:37:41   Batt Dischg Cur Limited    428 A (82%), MinCell: 3632mV,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03013     05/19/2021 15:38:41   Riding                     PackTemp: h 22C, l 22C, PackSOC: 55%, Vpack:101.703V, MotAmps:   0, BattAmps:   1, Mods: 11, MotTemp:  44C, CtrlTemp:  27C, AmbTemp:  23C, MotRPM:1211, Odo:17055km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03014     05/19/2021 15:38:41   Batt Dischg Cur Limited    436 A (83%), MinCell: 3627mV,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03015     05/19/2021 15:39:41   Riding                     PackTemp: h 22C, l 22C, PackSOC: 54%, Vpack:101.182V, MotAmps:  24, BattAmps:  17, Mods: 11, MotTemp:  45C, CtrlTemp:  27C, AmbTemp:  23C, MotRPM:2064, Odo:17055km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03016     05/19/2021 15:39:41   Batt Dischg Cur Limited    439 A (84%), MinCell: 3610mV,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03017     05/19/2021 15:40:41   Riding                     PackTemp: h 22C, l 22C, PackSOC: 54%, Vpack:101.668V, MotAmps:  79, BattAmps:   4, Mods: 11, MotTemp:  46C, CtrlTemp:  27C, AmbTemp:  23C, MotRPM: 113, Odo:17056km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03018     05/19/2021 15:40:41   Batt Dischg Cur Limited    442 A (85%), MinCell: 3629mV,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03019     05/19/2021 15:40:46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03020     05/19/2021 15:40:46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03021     05/19/2021 15:41:02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03022     05/19/2021 15:41:02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03023     05/19/2021 15:41:15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03024     05/19/2021 15:41:15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03025     05/19/2021 15:41:18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03026     05/19/2021 15:41:18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03027     05/19/2021 15:41:18   Module 00                  vmod: 101.956V,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03028     05/19/2021 15:41:18   Module 01                  vmod: 101.972V,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03029     05/19/2021 15:41:18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03030     05/19/2021 15:41:18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03038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03039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03040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03041                       1   Module 00                  serial: 16sg2754,  vmod: 102.371V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03042     05/22/2021 15:41:31   Module 01                  serial: 16sg2639,  vmod: 102.42V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03043     05/22/2021 15:41:31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03044     05/22/2021 15:41:31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03045     05/22/2021 15:41:34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03046     05/22/2021 15:41:34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03047     05/22/2021 15:41:34   Module 00                  vmod: 102.364V,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03048     05/22/2021 15:41:34   Module 01                  vmod: 102.412V,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03049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03059                       1   Module 00                  serial: 16sg2754,  vmod: 102.357V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03060     05/26/2021 15:01:43   Module 01                  serial: 16sg2639,  vmod: 102.404V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03061     05/26/2021 15:01:43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03062     05/26/2021 15:01:43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03063     05/26/2021 15:01:48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03064     05/26/2021 15:01:48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03065     05/26/2021 15:01:49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03066     05/26/2021 15:01:49   Module 00                  vmod: 102.343 maxsys: 102.427 minsys: 102.34 diff: 0.087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03067     05/26/2021 15:01:49   Module 01                  vmod: 102.384 maxsys: 102.427 minsys: 102.34 diff: 0.087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03068     05/26/2021 15:01:49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03069     05/26/2021 15:01:50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03070     05/26/2021 15:01:50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03071     05/26/2021 15:01:50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03072     05/26/2021 15:01:50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03073     05/26/2021 15:01:50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03074     05/26/2021 15:01:52   Disarmed                   PackTemp: h 19C, l 19C, PackSOC: 54%, Vpack:102.373V, MotAmps:   0, BattAmps:   1, Mods: 11, MotTemp:  28C, CtrlTemp:  17C, AmbTemp:  19C, MotRPM:   0, Odo:17056km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03075     05/26/2021 15:01:52   Batt Dischg Cur Limited    477 A (91%), MinCell: 3652mV,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03076     05/26/2021 15:02:10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03077     05/26/2021 15:02:10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03078     05/26/2021 15:02:52   Riding                     PackTemp: h 19C, l 19C, PackSOC: 54%, Vpack:102.073V, MotAmps:   0, BattAmps:   2, Mods: 11, MotTemp:  30C, CtrlTemp:  19C, AmbTemp:  19C, MotRPM:1154, Odo:17056km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03079     05/26/2021 15:02:52   Batt Dischg Cur Limited    453 A (87%), MinCell: 3612mV,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03080     05/26/2021 15:03:52   Riding                     PackTemp: h 19C, l 19C, PackSOC: 54%, Vpack:101.715V, MotAmps:   0, BattAmps:   1, Mods: 11, MotTemp:  33C, CtrlTemp:  21C, AmbTemp:  20C, MotRPM:1117, Odo:17056km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03081     05/26/2021 15:03:52   Batt Dischg Cur Limited    428 A (82%), MinCell: 3614mV,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03082     05/26/2021 15:04:52   Riding                     PackTemp: h 19C, l 19C, PackSOC: 54%, Vpack:101.965V, MotAmps:   0, BattAmps:   1, Mods: 11, MotTemp:  34C, CtrlTemp:  21C, AmbTemp:  20C, MotRPM:   0, Odo:17056km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03083     05/26/2021 15:04:52   Batt Dischg Cur Limited    449 A (86%), MinCell: 3638mV,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03084     05/26/2021 15:04:52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03085     05/26/2021 15:04:52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03086     05/26/2021 15:04:57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03087     05/26/2021 15:04:57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03088     05/26/2021 15:04:57   Module 00                  vmod: 101.977V,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03089     05/26/2021 15:04:57   Module 01                  vmod: 101.995V,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03090     05/26/2021 15:04:57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03091     05/26/2021 15:04:57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03099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03100                       0   Module 01                  serial: 16sg2639,  vmod: 102.241V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03101     05/26/2021 14:43:02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03102     05/26/2021 14:43:02   Module 00                  serial: 16sg2754,  vmod: 102.201V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03103     05/26/2021 15:11:54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03104     05/26/2021 15:11:54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03105     05/26/2021 15:11:54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03106     05/26/2021 15:11:54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03107     05/26/2021 15:11:54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03108     05/26/2021 15:11:55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03109     05/26/2021 15:12:00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03110     05/26/2021 15:12:00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03111     05/26/2021 15:12:00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03112     05/26/2021 15:12:00   Module 00                  vmod: 102.179 maxsys: 102.228 minsys: 102.192 diff: 0.036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03113     05/26/2021 15:12:00   Module 01                  vmod: 102.209 maxsys: 102.228 minsys: 102.192 diff: 0.036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03114     05/26/2021 15:12:00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03115     05/26/2021 15:12:01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03116     05/26/2021 15:12:01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03117     05/26/2021 15:12:01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03118     05/26/2021 15:12:01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03119     05/26/2021 15:12:01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03120     05/26/2021 15:12:04   Disarmed                   PackTemp: h 19C, l 19C, PackSOC: 54%, Vpack:102.213V, MotAmps:   0, BattAmps:   0, Mods: 11, MotTemp:  30C, CtrlTemp:  21C, AmbTemp:  22C, MotRPM:   0, Odo:17056km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03121     05/26/2021 15:12:04   Batt Dischg Cur Limited    462 A (88%), MinCell: 3647mV,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03122     05/26/2021 15:12:19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03123     05/26/2021 15:12:19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03124     05/26/2021 15:12:58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03125     05/26/2021 15:12:58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03126     05/26/2021 15:13:04   Disarmed                   PackTemp: h 19C, l 19C, PackSOC: 54%, Vpack:102.118V, MotAmps:   0, BattAmps:   0, Mods: 11, MotTemp:  36C, CtrlTemp:  22C, AmbTemp:  22C, MotRPM:   0, Odo:17057km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03127     05/26/2021 15:13:04   Batt Dischg Cur Limited    455 A (87%), MinCell: 3644mV,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03128     05/26/2021 15:13:04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03129     05/26/2021 15:13:04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03130     05/26/2021 15:13:04   Module 00                  vmod: 102.096V,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03131     05/26/2021 15:13:04   Module 01                  vmod: 102.118V,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03132     05/26/2021 15:13:04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03133     05/26/2021 15:13:04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03139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03141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03142                       0   Module 00                  serial: 16sg2754,  vmod: 102.191V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03143     05/26/2021 15:18:14   Module 01                  serial: 16sg2639,  vmod: 102.234V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03144     05/26/2021 15:18:15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03145     05/26/2021 15:18:15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03146     05/26/2021 15:18:15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03147     05/26/2021 15:18:15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03148     05/26/2021 15:18:16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03149     05/26/2021 15:18:17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03150     05/26/2021 15:18:17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03151     05/26/2021 15:18:20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03152     05/26/2021 15:18:20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03153     05/26/2021 15:18:20   SEVCON CAN EMCY Frame      Error Code: 0x1000, Error Reg: 0x01 Sevcon Error Code: 0x4884, Data: 0x00 0x00 0x00 , Sequence Fault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03154     05/26/2021 15:18:20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03155     05/26/2021 15:18:20   SEVCON CAN EMCY Frame      Error Code: 0x   0, Error Reg: 0x00 Sevcon Error Code: 0x4884, Data: 0x00 0x00 0x00 , Sequence Fault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03156     05/26/2021 15:18:21   Module 00                  vmod: 102.184 maxsys: 102.238 minsys: 102.182 diff: 0.056 vcap: 90.25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03157     05/26/2021 15:18:21   Module 01                  vmod: 102.216 maxsys: 102.238 minsys: 102.182 diff: 0.056 vcap: 90.25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03158     05/26/2021 15:18:21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03159     05/26/2021 15:18:21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03160     05/26/2021 15:18:21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03161     05/26/2021 15:18:21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03162     05/26/2021 15:18:21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03163     05/26/2021 15:18:21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03164     05/26/2021 15:18:21   0x02 0xff 0x03 0xb2 0x22 0x2c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03165     05/26/2021 15:18:24   Riding                     PackTemp: h 19C, l 19C, PackSOC: 54%, Vpack:102.198V, MotAmps:   0, BattAmps:   1, Mods: 11, MotTemp:  30C, CtrlTemp:  22C, AmbTemp:  22C, MotRPM:  36, Odo:17057km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03166     05/26/2021 15:18:24   Batt Dischg Cur Limited    462 A (88%), MinCell: 3647mV, MaxPackTemp: 19C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03167     05/26/2021 15:19:24   Riding                     PackTemp: h 20C, l 19C, PackSOC: 53%, Vpack:100.754V, MotAmps:  79, BattAmps:  23, Mods: 11, MotTemp:  35C, CtrlTemp:  24C, AmbTemp:  22C, MotRPM: 867, Odo:17057km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03168     05/26/2021 15:19:24   Batt Dischg Cur Limited    446 A (85%), MinCell: 3596mV,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03169     05/26/2021 15:20:24   Riding                     PackTemp: h 20C, l 19C, PackSOC: 53%, Vpack: 98.723V, MotAmps: 116, BattAmps:  58, Mods: 11, MotTemp:  37C, CtrlTemp:  25C, AmbTemp:  22C, MotRPM:1584, Odo:17057km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03170     05/26/2021 15:20:24   Batt Dischg Cur Limited    431 A (82%), MinCell: 3520mV,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03171     05/26/2021 15:20:57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03172     05/26/2021 15:20:57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03173     05/26/2021 15:21:11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03174     05/26/2021 15:21:11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03175     05/26/2021 15:21:24   Riding                     PackTemp: h 20C, l 19C, PackSOC: 53%, Vpack: 101.89V, MotAmps:   0, BattAmps:   0, Mods: 11, MotTemp:  36C, CtrlTemp:  24C, AmbTemp:  22C, MotRPM: 297, Odo:17057km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03176     05/26/2021 15:21:24   Batt Dischg Cur Limited    449 A (86%), MinCell: 3636mV, MaxPackTemp: 20C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03177     05/26/2021 15:21:30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03178     05/26/2021 15:21:30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03179     05/26/2021 15:22:23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03180     05/26/2021 15:22:23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03181     05/26/2021 15:22:23   Module 00                  vmod: 101.959V,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03182     05/26/2021 15:22:23   Module 01                  vmod: 101.981V,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03183     05/26/2021 15:22:23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03184     05/26/2021 15:22:23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03186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03187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03188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03189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03192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03193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03194                       1   Module 00                  serial: 16sg2754,  vmod: 102.217V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03195     05/28/2021 23:17:39   Module 01                  serial: 16sg2639,  vmod: 102.279V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03196     05/28/2021 23:17:39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03197     05/28/2021 23:17:40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03198     05/28/2021 23:17:44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03199     05/28/2021 23:17:44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03200     05/28/2021 23:17:44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03201     05/28/2021 23:17:44   Module 00                  vmod: 102.216 maxsys: 102.249 minsys: 102.176 diff: 0.073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03202     05/28/2021 23:17:44   Module 01                  vmod: 102.275 maxsys: 102.249 minsys: 102.176 diff: 0.073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03203     05/28/2021 23:17:44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03204     05/28/2021 23:17:45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03205     05/28/2021 23:17:45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03206     05/28/2021 23:17:45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03207     05/28/2021 23:17:45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03208     05/28/2021 23:17:45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03209     05/28/2021 23:17:45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03210     05/28/2021 23:17:45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03211     05/28/2021 23:17:46   Low Chassis Isolation      61 KOhms to cell 3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03212     05/28/2021 23:17:48   Charging                   PackTemp: h 19C, l 19C, AmbTemp: 19C, PackSOC: 53%, Vpack: 102.55V,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03213     05/28/2021 23:27:48   Charging                   PackTemp: h 20C, l 19C, AmbTemp: 21C, PackSOC: 55%, Vpack:103.164V,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03214     05/28/2021 23:37:48   Charging                   PackTemp: h 20C, l 20C, AmbTemp: 23C, PackSOC: 56%, Vpack:103.482V,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03215     05/28/2021 23:47:48   Charging                   PackTemp: h 20C, l 20C, AmbTemp: 25C, PackSOC: 58%, Vpack:103.622V,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03216     05/28/2021 23:57:48   Charging                   PackTemp: h 21C, l 20C, AmbTemp: 26C, PackSOC: 59%, Vpack:103.954V,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03217     05/29/2021 00:07:48   Charging                   PackTemp: h 21C, l 21C, AmbTemp: 27C, PackSOC: 61%, Vpack:104.267V,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03218     05/29/2021 00:17:48   Charging                   PackTemp: h 21C, l 21C, AmbTemp: 28C, PackSOC: 63%, Vpack:104.727V,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03219     05/29/2021 00:27:48   Charging                   PackTemp: h 22C, l 22C, AmbTemp: 29C, PackSOC: 64%, Vpack:105.202V,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03220     05/29/2021 00:37:48   Charging                   PackTemp: h 22C, l 22C, AmbTemp: 29C, PackSOC: 66%, Vpack:105.623V,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03221     05/29/2021 00:47:48   Charging                   PackTemp: h 23C, l 22C, AmbTemp: 30C, PackSOC: 67%, Vpack:106.028V,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03222     05/29/2021 00:57:48   Charging                   PackTemp: h 23C, l 23C, AmbTemp: 30C, PackSOC: 69%, Vpack: 106.38V,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03223     05/29/2021 01:07:48   Charging                   PackTemp: h 24C, l 23C, AmbTemp: 31C, PackSOC: 70%, Vpack:106.923V,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03224     05/29/2021 01:17:48   Charging                   PackTemp: h 24C, l 23C, AmbTemp: 31C, PackSOC: 72%, Vpack:107.515V,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03225     05/29/2021 01:27:48   Charging                   PackTemp: h 25C, l 23C, AmbTemp: 31C, PackSOC: 74%, Vpack:108.243V,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03226     05/29/2021 01:37:48   Charging                   PackTemp: h 25C, l 24C, AmbTemp: 32C, PackSOC: 75%, Vpack:108.757V,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03227     05/29/2021 01:47:48   Charging                   PackTemp: h 25C, l 24C, AmbTemp: 32C, PackSOC: 77%, Vpack:109.499V,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03228     05/29/2021 01:57:48   Charging                   PackTemp: h 26C, l 24C, AmbTemp: 32C, PackSOC: 78%, Vpack:110.034V,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03229     05/29/2021 02:07:48   Charging                   PackTemp: h 26C, l 24C, AmbTemp: 32C, PackSOC: 80%, Vpack:110.446V,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03230     05/29/2021 02:17:48   Charging                   PackTemp: h 26C, l 24C, AmbTemp: 32C, PackSOC: 81%, Vpack:111.122V,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03231     05/29/2021 02:27:48   Charging                   PackTemp: h 26C, l 24C, AmbTemp: 33C, PackSOC: 82%, Vpack:  111.6V,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03232     05/29/2021 02:37:48   Charging                   PackTemp: h 27C, l 24C, AmbTemp: 33C, PackSOC: 87%, Vpack:112.026V,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03233     05/29/2021 02:47:48   Charging                   PackTemp: h 27C, l 25C, AmbTemp: 33C, PackSOC: 92%, Vpack:112.566V,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03234     05/29/2021 02:57:48   Charging                   PackTemp: h 27C, l 25C, AmbTemp: 33C, PackSOC: 93%, Vpack:113.265V,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03235     05/29/2021 03:07:48   Charging                   PackTemp: h 27C, l 25C, AmbTemp: 33C, PackSOC: 95%, Vpack:113.844V,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03236     05/29/2021 03:17:48   Charging                   PackTemp: h 27C, l 25C, AmbTemp: 33C, PackSOC: 96%, Vpack:114.193V,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03237     05/29/2021 03:27:48   Charging                   PackTemp: h 28C, l 25C, AmbTemp: 33C, PackSOC: 98%, Vpack:114.948V,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03238     05/29/2021 03:37:48   Charging                   PackTemp: h 28C, l 25C, AmbTemp: 33C, PackSOC: 99%, Vpack:115.468V,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03239     05/29/2021 03:47:48   Charging                   PackTemp: h 28C, l 25C, AmbTemp: 34C, PackSOC:100%, Vpack:115.907V,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03240     05/29/2021 03:57:48   Charging                   PackTemp: h 28C, l 25C, AmbTemp: 34C, PackSOC:100%, Vpack:116.583V,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03241     05/29/2021 04:01:19   Entering Charge Standby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03242     05/29/2021 04:01:19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03243     05/29/2021 04:01:19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03244     05/29/2021 04:01:19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03245     05/29/2021 04:01:19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03246     05/29/2021 04:01:24   Module 00                  vmod: 116.547V,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03247     05/29/2021 04:01:24   Module 01                  vmod: 116.671V,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03248     05/29/2021 04:01:24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03249     05/29/2021 04:01:24   DEBUG: Module 01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03250     05/29/2021 04:01:24   DEBUG: Module 00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03251     05/29/2021 06:10:07   Low Chassis Isolation      99 KOhms to cell 2</w:t>
      </w:r>
    </w:p>
    <w:p w:rsidR="00695C68" w:rsidRPr="00A225A5" w:rsidRDefault="00695C68" w:rsidP="00B940B4">
      <w:pPr>
        <w:rPr>
          <w:rFonts w:ascii="Courier New" w:hAnsi="Courier New" w:cs="Courier New"/>
          <w:sz w:val="16"/>
          <w:szCs w:val="16"/>
          <w:highlight w:val="cyan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03252     05/29/2021 08:53:32   Low Chassis Isolation      98 KOhms to cell 2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 xml:space="preserve"> 03253     05/29/2021 12:22:30   Low Chassis Isolation      99 KOhms to cell 2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03254     05/29/2021 13:25:06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03255     05/29/2021 13:25:06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03256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03257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03258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03259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03263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03264                       0   Module 01                  serial: 16sg2639,  vmod: 115.838V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03265     05/29/2021 13:03:04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03266     05/29/2021 13:03:05   Module 00                  serial: 16sg2754,  vmod: 115.824V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03267     05/29/2021 13:31:59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03268     05/29/2021 13:31:59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03269     05/29/2021 13:31:59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03270     05/29/2021 13:32:00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03271     05/29/2021 13:32:04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03272     05/29/2021 13:32:04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03273     05/29/2021 13:32:05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03274     05/29/2021 13:32:05   Module 00                  vmod: 115.81 maxsys: 115.827 minsys: 115.761 diff: 0.066 vcap: 102.25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03275     05/29/2021 13:32:05   Module 01                  vmod: 115.818 maxsys: 115.827 minsys: 115.761 diff: 0.066 vcap: 102.25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03276     05/29/2021 13:32:05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03277     05/29/2021 13:32:06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03278     05/29/2021 13:32:06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03279     05/29/2021 13:32:06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03280     05/29/2021 13:32:06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03281     05/29/2021 13:32:06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03282     05/29/2021 13:32:08   Disarmed                   PackTemp: h 23C, l 22C, PackSOC:100%, Vpack:115.819V, MotAmps:   0, BattAmps:   0, Mods: 11, MotTemp:  33C, CtrlTemp:  19C, AmbTemp:  22C, MotRPM:   0, Odo:17057km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03283     05/29/2021 13:33:08   Disarmed                   PackTemp: h 23C, l 22C, PackSOC:100%, Vpack:115.785V, MotAmps:   0, BattAmps:   0, Mods: 11, MotTemp:  34C, CtrlTemp:  19C, AmbTemp:  22C, MotRPM:   0, Odo:17057km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03284     05/29/2021 13:33:23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03285     05/29/2021 13:33:23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03286     05/29/2021 13:34:08   Riding                     PackTemp: h 23C, l 22C, PackSOC:100%, Vpack: 115.27V, MotAmps:  56, BattAmps:   8, Mods: 11, MotTemp:  32C, CtrlTemp:  21C, AmbTemp:  23C, MotRPM: 477, Odo:17057km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03287     05/29/2021 13:35:08   Riding                     PackTemp: h 23C, l 22C, PackSOC:100%, Vpack:112.251V, MotAmps:  75, BattAmps:  55, Mods: 11, MotTemp:  35C, CtrlTemp:  24C, AmbTemp:  23C, MotRPM:2671, Odo:17058km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03288     05/29/2021 13:36:08   Riding                     PackTemp: h 23C, l 22C, PackSOC: 99%, Vpack:112.641V, MotAmps:  86, BattAmps:  39, Mods: 11, MotTemp:  39C, CtrlTemp:  26C, AmbTemp:  23C, MotRPM:1766, Odo:17059km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03289     05/29/2021 13:37:08   Riding                     PackTemp: h 23C, l 23C, PackSOC: 99%, Vpack:114.869V, MotAmps:   0, BattAmps:   0, Mods: 11, MotTemp:  41C, CtrlTemp:  26C, AmbTemp:  23C, MotRPM:1744, Odo:17059km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03290     05/29/2021 13:38:08   Riding                     PackTemp: h 23C, l 23C, PackSOC: 99%, Vpack:115.008V, MotAmps:   0, BattAmps:   0, Mods: 11, MotTemp:  42C, CtrlTemp:  26C, AmbTemp:  23C, MotRPM:   0, Odo:17060km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03291     05/29/2021 13:39:08   Riding                     PackTemp: h 23C, l 23C, PackSOC: 99%, Vpack:113.164V, MotAmps:  67, BattAmps:  34, Mods: 11, MotTemp:  41C, CtrlTemp:  27C, AmbTemp:  23C, MotRPM:1883, Odo:17060km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03292     05/29/2021 13:40:08   Riding                     PackTemp: h 23C, l 23C, PackSOC: 98%, Vpack:114.089V, MotAmps:  14, BattAmps:   6, Mods: 11, MotTemp:  41C, CtrlTemp:  27C, AmbTemp:  24C, MotRPM:1965, Odo:17061km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03293     05/29/2021 13:41:08   Riding                     PackTemp: h 23C, l 23C, PackSOC: 98%, Vpack:114.219V, MotAmps:   0, BattAmps:   0, Mods: 11, MotTemp:  42C, CtrlTemp:  27C, AmbTemp:  24C, MotRPM:1350, Odo:17062km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03294     05/29/2021 13:42:08   Riding                     PackTemp: h 24C, l 23C, PackSOC: 97%, Vpack:113.194V, MotAmps:  68, BattAmps:  23, Mods: 11, MotTemp:  43C, CtrlTemp:  28C, AmbTemp:  24C, MotRPM:1226, Odo:17062km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03295     05/29/2021 13:43:08   Riding                     PackTemp: h 24C, l 23C, PackSOC: 97%, Vpack:113.824V, MotAmps:   0, BattAmps:   1, Mods: 11, MotTemp:  46C, CtrlTemp:  28C, AmbTemp:  24C, MotRPM:1434, Odo:17063km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03296     05/29/2021 13:44:08   Riding                     PackTemp: h 24C, l 23C, PackSOC: 96%, Vpack:110.942V, MotAmps:  67, BattAmps:  57, Mods: 11, MotTemp:  46C, CtrlTemp:  29C, AmbTemp:  25C, MotRPM:3072, Odo:17063km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03297     05/29/2021 13:45:08   Riding                     PackTemp: h 24C, l 24C, PackSOC: 95%, Vpack:110.184V, MotAmps:  82, BattAmps:  62, Mods: 11, MotTemp:  50C, CtrlTemp:  30C, AmbTemp:  25C, MotRPM:2659, Odo:17064km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03298     05/29/2021 13:46:08   Riding                     PackTemp: h 25C, l 24C, PackSOC: 94%, Vpack: 109.08V, MotAmps:  95, BattAmps:  75, Mods: 11, MotTemp:  52C, CtrlTemp:  31C, AmbTemp:  25C, MotRPM:2802, Odo:17065km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03299     05/29/2021 13:47:08   Riding                     PackTemp: h 25C, l 24C, PackSOC: 93%, Vpack:113.038V, MotAmps: -58, BattAmps: -33, Mods: 11, MotTemp:  54C, CtrlTemp:  31C, AmbTemp:  25C, MotRPM:2463, Odo:17066km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03300     05/29/2021 13:48:08   Riding                     PackTemp: h 25C, l 25C, PackSOC: 91%, Vpack:110.154V, MotAmps:  62, BattAmps:  35, Mods: 11, MotTemp:  57C, CtrlTemp:  32C, AmbTemp:  25C, MotRPM:2125, Odo:17067km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03301     05/29/2021 13:49:08   Riding                     PackTemp: h 26C, l 25C, PackSOC: 90%, Vpack:112.046V, MotAmps: -59, BattAmps: -33, Mods: 11, MotTemp:  58C, CtrlTemp:  32C, AmbTemp:  25C, MotRPM:2376, Odo:17068km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03302     05/29/2021 13:50:08   Riding                     PackTemp: h 26C, l 26C, PackSOC: 88%, Vpack: 108.21V, MotAmps:  55, BattAmps:  54, Mods: 11, MotTemp:  62C, CtrlTemp:  33C, AmbTemp:  25C, MotRPM:3423, Odo:17070km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03303     05/29/2021 13:51:08   Riding                     PackTemp: h 27C, l 27C, PackSOC: 87%, Vpack:110.812V, MotAmps: -59, BattAmps: -30, Mods: 11, MotTemp:  62C, CtrlTemp:  33C, AmbTemp:  25C, MotRPM:2164, Odo:17071km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03304     05/29/2021 13:52:08   Riding                     PackTemp: h 28C, l 27C, PackSOC: 86%, Vpack:110.038V, MotAmps:   2, BattAmps:   3, Mods: 11, MotTemp:  62C, CtrlTemp:  32C, AmbTemp:  26C, MotRPM:1966, Odo:17072km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03305     05/29/2021 13:53:08   Riding                     PackTemp: h 28C, l 27C, PackSOC: 86%, Vpack:110.074V, MotAmps:   0, BattAmps:   3, Mods: 11, MotTemp:  58C, CtrlTemp:  32C, AmbTemp:  26C, MotRPM:3408, Odo:17073km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03306     05/29/2021 13:54:08   Riding                     PackTemp: h 28C, l 27C, PackSOC: 85%, Vpack:109.021V, MotAmps:  53, BattAmps:  30, Mods: 11, MotTemp:  57C, CtrlTemp:  32C, AmbTemp:  26C, MotRPM:1885, Odo:17073km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03307     05/29/2021 13:55:08   Riding                     PackTemp: h 28C, l 28C, PackSOC: 85%, Vpack:108.812V, MotAmps:  76, BattAmps:  33, Mods: 11, MotTemp:  57C, CtrlTemp:  32C, AmbTemp:  27C, MotRPM:1489, Odo:17074km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03308     05/29/2021 13:56:08   Riding                     PackTemp: h 28C, l 28C, PackSOC: 84%, Vpack:109.809V, MotAmps:   0, BattAmps:   1, Mods: 11, MotTemp:  61C, CtrlTemp:  32C, AmbTemp:  27C, MotRPM:   0, Odo:17075km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03309     05/29/2021 13:57:08   Riding                     PackTemp: h 28C, l 28C, PackSOC: 82%, Vpack:105.563V, MotAmps:  94, BattAmps:  86, Mods: 11, MotTemp:  63C, CtrlTemp:  34C, AmbTemp:  26C, MotRPM:3126, Odo:17075km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03310     05/29/2021 13:58:08   Riding                     PackTemp: h 29C, l 28C, PackSOC: 82%, Vpack:109.049V, MotAmps:   0, BattAmps:   2, Mods: 11, MotTemp:  60C, CtrlTemp:  32C, AmbTemp:  26C, MotRPM:1775, Odo:17076km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03311     05/29/2021 13:59:08   Riding                     PackTemp: h 29C, l 28C, PackSOC: 81%, Vpack:106.594V, MotAmps:  42, BattAmps:  43, Mods: 11, MotTemp:  59C, CtrlTemp:  33C, AmbTemp:  27C, MotRPM:3441, Odo:17077km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03312     05/29/2021 14:00:08   Riding                     PackTemp: h 29C, l 29C, PackSOC: 80%, Vpack:105.082V, MotAmps:  78, BattAmps:  79, Mods: 11, MotTemp:  59C, CtrlTemp:  32C, AmbTemp:  26C, MotRPM:3401, Odo:17078km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03313     05/29/2021 14:01:08   Riding                     PackTemp: h 29C, l 29C, PackSOC: 79%, Vpack:104.966V, MotAmps:  64, BattAmps:  76, Mods: 11, MotTemp:  60C, CtrlTemp:  32C, AmbTemp:  26C, MotRPM:3975, Odo:17079km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03314     05/29/2021 14:02:08   Riding                     PackTemp: h 29C, l 29C, PackSOC: 78%, Vpack:106.827V, MotAmps:   0, BattAmps:   5, Mods: 11, MotTemp:  59C, CtrlTemp:  31C, AmbTemp:  26C, MotRPM:4041, Odo:17081km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03315     05/29/2021 14:03:08   Riding                     PackTemp: h 29C, l 29C, PackSOC: 77%, Vpack: 106.71V, MotAmps:  26, BattAmps:  22, Mods: 11, MotTemp:  58C, CtrlTemp:  31C, AmbTemp:  26C, MotRPM:2991, Odo:17082km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03316     05/29/2021 14:04:08   Riding                     PackTemp: h 30C, l 29C, PackSOC: 76%, Vpack:108.105V, MotAmps: -57, BattAmps: -45, Mods: 11, MotTemp:  59C, CtrlTemp:  31C, AmbTemp:  27C, MotRPM:3146, Odo:17083km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03317     05/29/2021 14:05:08   Riding                     PackTemp: h 30C, l 30C, PackSOC: 75%, Vpack: 105.08V, MotAmps:  57, BattAmps:  42, Mods: 11, MotTemp:  58C, CtrlTemp:  31C, AmbTemp:  27C, MotRPM:2475, Odo:17084km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03318     05/29/2021 14:06:09   Riding                     PackTemp: h 30C, l 30C, PackSOC: 75%, Vpack:107.611V, MotAmps: -59, BattAmps: -20, Mods: 11, MotTemp:  58C, CtrlTemp:  31C, AmbTemp:  27C, MotRPM:1461, Odo:17085km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03319     05/29/2021 14:07:08   Riding                     PackTemp: h 30C, l 30C, PackSOC: 74%, Vpack:104.952V, MotAmps:  71, BattAmps:  52, Mods: 11, MotTemp:  58C, CtrlTemp:  32C, AmbTemp:  27C, MotRPM:2537, Odo:17086km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03320     05/29/2021 14:08:09   Riding                     PackTemp: h 30C, l 30C, PackSOC: 74%, Vpack:104.421V, MotAmps:  46, BattAmps:  50, Mods: 11, MotTemp:  58C, CtrlTemp:  32C, AmbTemp:  28C, MotRPM:3688, Odo:17087km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03321     05/29/2021 14:09:09   Riding                     PackTemp: h 30C, l 30C, PackSOC: 72%, Vpack:104.201V, MotAmps:  37, BattAmps:  36, Mods: 11, MotTemp:  59C, CtrlTemp:  32C, AmbTemp:  28C, MotRPM:3333, Odo:17088km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03322     05/29/2021 14:10:09   Riding                     PackTemp: h 30C, l 30C, PackSOC: 72%, Vpack:105.916V, MotAmps:   0, BattAmps:   0, Mods: 11, MotTemp:  58C, CtrlTemp:  32C, AmbTemp:  28C, MotRPM:1343, Odo:17089km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03323     05/29/2021 14:11:09   Riding                     PackTemp: h 30C, l 30C, PackSOC: 72%, Vpack:106.063V, MotAmps:  -3, BattAmps:   0, Mods: 11, MotTemp:  57C, CtrlTemp:  32C, AmbTemp:  28C, MotRPM: 532, Odo:17089km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03324     05/29/2021 14:12:09   Riding                     PackTemp: h 30C, l 30C, PackSOC: 72%, Vpack:106.155V, MotAmps:   0, BattAmps:   0, Mods: 11, MotTemp:  55C, CtrlTemp:  32C, AmbTemp:  28C, MotRPM:  51, Odo:17089km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03325     05/29/2021 14:12:51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03326     05/29/2021 14:12:51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03327     05/29/2021 14:13:09   Disarmed                   PackTemp: h 30C, l 30C, PackSOC: 72%, Vpack: 106.22V, MotAmps:   0, BattAmps:   0, Mods: 11, MotTemp:  57C, CtrlTemp:  32C, AmbTemp:  28C, MotRPM:   0, Odo:17089km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03328     05/29/2021 14:13:26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03329     05/29/2021 14:13:26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03330     05/29/2021 14:13:26   Module 00                  vmod: 106.209V,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03331     05/29/2021 14:13:26   Module 01                  vmod: 106.232V,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03332     05/29/2021 14:13:26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03333     05/29/2021 14:13:26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03334                       0   DEBUG: Reset: Power-On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03339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03341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03342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03343                       1   Module 00                  serial: 16sg2754,  vmod: 106.537V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03344     05/29/2021 16:35:18   Module 01                  serial: 16sg2639,  vmod: 106.563V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03345     05/29/2021 16:35:18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03346     05/29/2021 16:35:18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03347     05/29/2021 16:35:23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03348     05/29/2021 16:35:23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03349     05/29/2021 16:35:23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03350     05/29/2021 16:35:23   Module 00                  vmod: 106.523 maxsys: 106.545 minsys: 106.529 diff: 0.016 vcap: 94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03351     05/29/2021 16:35:23   Module 01                  vmod: 106.548 maxsys: 106.545 minsys: 106.529 diff: 0.016 vcap: 94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03352     05/29/2021 16:35:24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03353     05/29/2021 16:35:24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03354     05/29/2021 16:35:24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03355     05/29/2021 16:35:24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03356     05/29/2021 16:35:24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03357     05/29/2021 16:35:24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03358     05/29/2021 16:35:27   Riding                     PackTemp: h 30C, l 30C, PackSOC: 72%, Vpack: 106.54V, MotAmps:   0, BattAmps:   0, Mods: 11, MotTemp:  36C, CtrlTemp:  29C, AmbTemp:  30C, MotRPM:   8, Odo:17089km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03359     05/29/2021 16:36:27   Riding                     PackTemp: h 30C, l 30C, PackSOC: 72%, Vpack:105.993V, MotAmps:  16, BattAmps:   5, Mods: 11, MotTemp:  42C, CtrlTemp:  30C, AmbTemp:  30C, MotRPM:1260, Odo:17090km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03360     05/29/2021 16:37:27   Riding                     PackTemp: h 30C, l 30C, PackSOC: 70%, Vpack:106.098V, MotAmps: -59, BattAmps: -25, Mods: 11, MotTemp:  46C, CtrlTemp:  31C, AmbTemp:  30C, MotRPM:1619, Odo:17091km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03361     05/29/2021 16:38:27   Riding                     PackTemp: h 31C, l 30C, PackSOC: 69%, Vpack:104.101V, MotAmps:   0, BattAmps:   2, Mods: 11, MotTemp:  48C, CtrlTemp:  33C, AmbTemp:  30C, MotRPM:3713, Odo:17092km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03362     05/29/2021 16:39:27   Riding                     PackTemp: h 31C, l 30C, PackSOC: 68%, Vpack:103.029V, MotAmps:  56, BattAmps:  44, Mods: 11, MotTemp:  49C, CtrlTemp:  33C, AmbTemp:  30C, MotRPM:2724, Odo:17093km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03363     05/29/2021 16:40:27   Riding                     PackTemp: h 31C, l 31C, PackSOC: 68%, Vpack:104.697V, MotAmps:   0, BattAmps:   0, Mods: 11, MotTemp:  49C, CtrlTemp:  32C, AmbTemp:  30C, MotRPM:1793, Odo:17093km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03364     05/29/2021 16:41:24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03365     05/29/2021 16:41:24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03366     05/29/2021 16:41:27   Disarmed                   PackTemp: h 31C, l 31C, PackSOC: 68%, Vpack:104.978V, MotAmps:   0, BattAmps:   0, Mods: 11, MotTemp:  51C, CtrlTemp:  32C, AmbTemp:  30C, MotRPM:   0, Odo:17093km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03367     05/29/2021 16:41:32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03368     05/29/2021 16:41:32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03369     05/29/2021 16:41:32   Module 00                  vmod: 104.97V,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03370     05/29/2021 16:41:32   Module 01                  vmod: 104.991V,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03371     05/29/2021 16:41:32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03372     05/29/2021 16:41:32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03373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03379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03385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03386                       0   Module 01                  serial: 16sg2639,  vmod: 105.26V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03387     05/29/2021 16:28:08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03388     05/29/2021 16:28:08   Module 00                  serial: 16sg2754,  vmod: 105.177V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03389     05/29/2021 16:57:03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03390     05/29/2021 16:57:03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03391     05/29/2021 16:57:03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03392     05/29/2021 16:57:04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03393     05/29/2021 16:57:04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03394     05/29/2021 16:57:04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03395     05/29/2021 16:57:04   Module 00                  vmod: 105.177V,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03396     05/29/2021 16:57:04   Module 01                  vmod: 105.253V,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03399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03404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03405                       0   Module 00                  serial: 16sg2754,  vmod: 105.184V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03406     05/29/2021 17:00:11   Module 01                  serial: 16sg2639,  vmod: 105.265V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03407     05/29/2021 17:00:11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03408     05/29/2021 17:00:11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03409     05/29/2021 17:00:11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03410     05/29/2021 17:00:11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03411     05/29/2021 17:00:12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03412     05/29/2021 17:00:17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03413     05/29/2021 17:00:17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03414     05/29/2021 17:00:17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03415     05/29/2021 17:00:17   Module 00                  vmod: 105.178 maxsys: 105.26 minsys: 105.2 diff: 0.060 vcap: 92.812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03416     05/29/2021 17:00:17   Module 01                  vmod: 105.253 maxsys: 105.26 minsys: 105.2 diff: 0.060 vcap: 92.812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03417     05/29/2021 17:00:17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03418     05/29/2021 17:00:18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03419     05/29/2021 17:00:18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03420     05/29/2021 17:00:18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03421     05/29/2021 17:00:18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03422     05/29/2021 17:00:18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03423     05/29/2021 17:00:21   Disarmed                   PackTemp: h 31C, l 31C, PackSOC: 68%, Vpack: 105.22V, MotAmps:   0, BattAmps:   0, Mods: 11, MotTemp:  43C, CtrlTemp:  30C, AmbTemp:  30C, MotRPM:   0, Odo:17093km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03424     05/29/2021 17:00:27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03425     05/29/2021 17:00:27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03426     05/29/2021 17:01:21   Riding                     PackTemp: h 31C, l 31C, PackSOC: 68%, Vpack:104.564V, MotAmps:  45, BattAmps:  17, Mods: 11, MotTemp:  46C, CtrlTemp:  31C, AmbTemp:  30C, MotRPM:1181, Odo:17094km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03427     05/29/2021 17:02:21   Riding                     PackTemp: h 31C, l 31C, PackSOC: 67%, Vpack:104.189V, MotAmps:  51, BattAmps:  23, Mods: 11, MotTemp:  47C, CtrlTemp:  32C, AmbTemp:  30C, MotRPM:1415, Odo:17094km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03428     05/29/2021 17:03:21   Riding                     PackTemp: h 31C, l 31C, PackSOC: 67%, Vpack:103.153V, MotAmps:  54, BattAmps:  46, Mods: 11, MotTemp:  47C, CtrlTemp:  32C, AmbTemp:  30C, MotRPM:2852, Odo:17095km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03429     05/29/2021 17:04:21   Riding                     PackTemp: h 31C, l 31C, PackSOC: 67%, Vpack:104.715V, MotAmps:   0, BattAmps:   0, Mods: 11, MotTemp:  50C, CtrlTemp:  31C, AmbTemp:  30C, MotRPM:   0, Odo:17095km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03430     05/29/2021 17:05:21   Riding                     PackTemp: h 31C, l 31C, PackSOC: 65%, Vpack:103.833V, MotAmps:   0, BattAmps:   2, Mods: 11, MotTemp:  50C, CtrlTemp:  33C, AmbTemp:  29C, MotRPM:2879, Odo:17096km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03431     05/29/2021 17:06:21   Riding                     PackTemp: h 31C, l 31C, PackSOC: 65%, Vpack:102.922V, MotAmps:  94, BattAmps:  43, Mods: 11, MotTemp:  52C, CtrlTemp:  33C, AmbTemp:  29C, MotRPM:1472, Odo:17097km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03432     05/29/2021 17:07:21   Riding                     PackTemp: h 31C, l 31C, PackSOC: 65%, Vpack:103.699V, MotAmps:  29, BattAmps:  16, Mods: 11, MotTemp:  52C, CtrlTemp:  33C, AmbTemp:  29C, MotRPM:1739, Odo:17097km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03433     05/29/2021 17:08:21   Riding                     PackTemp: h 31C, l 31C, PackSOC: 65%, Vpack:104.116V, MotAmps:   0, BattAmps:   0, Mods: 11, MotTemp:  54C, CtrlTemp:  33C, AmbTemp:  29C,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03434     05/29/2021 17:09:21   Riding                     PackTemp: h 31C, l 31C, PackSOC: 65%, Vpack:104.255V, MotAmps:   0, BattAmps:   0, Mods: 11, MotTemp:  52C, CtrlTemp:  32C, AmbTemp:  29C,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03435     05/29/2021 17:10:21   Riding                     PackTemp: h 31C, l 31C, PackSOC: 65%, Vpack:104.289V, MotAmps:   0, BattAmps:   0, Mods: 11, MotTemp:  51C, CtrlTemp:  32C, AmbTemp:  29C,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03436     05/29/2021 17:11:21   Riding                     PackTemp: h 31C, l 31C, PackSOC: 65%, Vpack:104.305V, MotAmps:   0, BattAmps:   0, Mods: 11, MotTemp:  50C, CtrlTemp:  32C, AmbTemp:  30C,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03437     05/29/2021 17:12:21   Riding                     PackTemp: h 31C, l 31C, PackSOC: 65%, Vpack:104.317V, MotAmps:   0, BattAmps:   0, Mods: 11, MotTemp:  50C, CtrlTemp:  32C, AmbTemp:  30C,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03438     05/29/2021 17:13:17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03439     05/29/2021 17:13:17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03440     05/29/2021 17:13:21   Disarmed                   PackTemp: h 31C, l 31C, PackSOC: 64%, Vpack:104.309V, MotAmps:   0, BattAmps:   0, Mods: 11, MotTemp:  49C, CtrlTemp:  32C, AmbTemp:  30C,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03441     05/29/2021 17:13:33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03442     05/29/2021 17:13:33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03443     05/29/2021 17:14:21   Riding                     PackTemp: h 31C, l 31C, PackSOC: 64%, Vpack:  104.2V, MotAmps:   0, BattAmps:   0, Mods: 11, MotTemp:  52C, CtrlTemp:  32C, AmbTemp:  30C,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03444     05/29/2021 17:15:21   Riding                     PackTemp: h 31C, l 31C, PackSOC: 64%, Vpack:104.175V, MotAmps:   0, BattAmps:   0, Mods: 11, MotTemp:  49C, CtrlTemp:  33C, AmbTemp:  29C, MotRPM: 360,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03445     05/29/2021 17:16:21   Riding                     PackTemp: h 31C, l 31C, PackSOC: 64%, Vpack:104.199V, MotAmps:   0, BattAmps:   0, Mods: 11, MotTemp:  52C, CtrlTemp:  32C, AmbTemp:  29C,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03446     05/29/2021 17:17:21   Riding                     PackTemp: h 31C, l 31C, PackSOC: 64%, Vpack:104.206V, MotAmps:   0, BattAmps:   0, Mods: 11, MotTemp:  52C, CtrlTemp:  32C, AmbTemp:  29C,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03447     05/29/2021 17:18:21   Riding                     PackTemp: h 31C, l 31C, PackSOC: 64%, Vpack:104.208V, MotAmps:   0, BattAmps:   0, Mods: 11, MotTemp:  51C, CtrlTemp:  32C, AmbTemp:  29C,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03448     05/29/2021 17:19:21   Riding                     PackTemp: h 31C, l 31C, PackSOC: 64%, Vpack:104.207V, MotAmps:   0, BattAmps:   0, Mods: 11, MotTemp:  48C, CtrlTemp:  32C, AmbTemp:  29C,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03449     05/29/2021 17:20:21   Riding                     PackTemp: h 31C, l 31C, PackSOC: 64%, Vpack:102.639V, MotAmps:  82, BattAmps:  44, Mods: 11, MotTemp:  46C, CtrlTemp:  32C, AmbTemp:  29C, MotRPM:1765,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03450     05/29/2021 17:21:21   Riding                     PackTemp: h 31C, l 31C, PackSOC: 64%, Vpack:104.016V, MotAmps:   0, BattAmps:   0, Mods: 11, MotTemp:  49C, CtrlTemp:  32C, AmbTemp:  29C, MotRPM:   0, Odo:17098km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03451     05/29/2021 17:22:21   Riding                     PackTemp: h 31C, l 31C, PackSOC: 64%, Vpack:101.104V, MotAmps: 130, BattAmps:  90, Mods: 11, MotTemp:  47C, CtrlTemp:  33C, AmbTemp:  29C, MotRPM:2259, Odo:17099km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03452     05/29/2021 17:23:21   Riding                     PackTemp: h 31C, l 31C, PackSOC: 62%, Vpack:104.126V, MotAmps: -59, BattAmps: -29, Mods: 11, MotTemp:  52C, CtrlTemp:  33C, AmbTemp:  29C, MotRPM:2040, Odo:17100km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03453     05/29/2021 17:23:21   Batt Dischg Cur Limited    491 A (94%), MinCell: 3717mV, MaxPackTemp: 31C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03454     05/29/2021 17:24:21   Riding                     PackTemp: h 31C, l 31C, PackSOC: 62%, Vpack:102.047V, MotAmps:  29, BattAmps:  31, Mods: 11, MotTemp:  54C, CtrlTemp:  34C, AmbTemp:  29C, MotRPM:3396, Odo:17100km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03455     05/29/2021 17:24:21   Batt Dischg Cur Limited    485 A (93%), MinCell: 3640mV, MaxPackTemp: 31C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03456     05/29/2021 17:25:21   Riding                     PackTemp: h 31C, l 31C, PackSOC: 61%, Vpack:100.482V, MotAmps:  56, BattAmps:  67, Mods: 11, MotTemp:  54C, CtrlTemp:  34C, AmbTemp:  29C, MotRPM:3821, Odo:17101km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03457     05/29/2021 17:25:21   Batt Dischg Cur Limited    473 A (90%), MinCell: 3570mV, MaxPackTemp: 31C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03458     05/29/2021 17:26:21   Riding                     PackTemp: h 31C, l 31C, PackSOC: 60%, Vpack:100.763V, MotAmps:  76, BattAmps:  62, Mods: 11, MotTemp:  55C, CtrlTemp:  33C, AmbTemp:  29C, MotRPM:2631, Odo:17102km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03459     05/29/2021 17:26:21   Batt Dischg Cur Limited    465 A (89%), MinCell: 3593mV, MaxPackTemp: 31C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03460     05/29/2021 17:27:21   Riding                     PackTemp: h 32C, l 31C, PackSOC: 59%, Vpack:102.553V, MotAmps:   0, BattAmps:   0, Mods: 11, MotTemp:  57C, CtrlTemp:  33C, AmbTemp:  29C, MotRPM: 457, Odo:17103km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03461     05/29/2021 17:27:21   Batt Dischg Cur Limited    459 A (88%), MinCell: 3658mV,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03462     05/29/2021 17:28:21   Riding                     PackTemp: h 32C, l 31C, PackSOC: 59%, Vpack: 102.96V, MotAmps:   0, BattAmps:   0, Mods: 11, MotTemp:  57C, CtrlTemp:  32C, AmbTemp:  29C, MotRPM:   0, Odo:17103km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03463     05/29/2021 17:28:21   Batt Dischg Cur Limited    484 A (93%), MinCell: 3673mV,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03464     05/29/2021 17:29:21   Riding                     PackTemp: h 32C, l 31C, PackSOC: 59%, Vpack:102.542V, MotAmps: 113, BattAmps:  18, Mods: 11, MotTemp:  53C, CtrlTemp:  32C, AmbTemp:  29C, MotRPM: 449, Odo:17103km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03465     05/29/2021 17:29:21   Batt Dischg Cur Limited    492 A (94%), MinCell: 3663mV,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03466     05/29/2021 17:30:21   Riding                     PackTemp: h 32C, l 31C, PackSOC: 58%, Vpack:102.633V, MotAmps:   0, BattAmps:   2, Mods: 11, MotTemp:  55C, CtrlTemp:  34C, AmbTemp:  29C, MotRPM:1533, Odo:17104km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03467     05/29/2021 17:30:21   Batt Dischg Cur Limited    474 A (91%), MinCell: 3625mV,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03468     05/29/2021 17:31:21   Riding                     PackTemp: h 32C, l 31C, PackSOC: 57%, Vpack:100.124V, MotAmps:  85, BattAmps:  66, Mods: 11, MotTemp:  56C, CtrlTemp:  34C, AmbTemp:  29C, MotRPM:2488, Odo:17105km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03469     05/29/2021 17:31:21   Batt Dischg Cur Limited    452 A (86%), MinCell: 3568mV,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03470     05/29/2021 17:32:21   Riding                     PackTemp: h 32C, l 32C, PackSOC: 56%, Vpack:100.885V, MotAmps:  37, BattAmps:  31, Mods: 11, MotTemp:  57C, CtrlTemp:  34C, AmbTemp:  28C, MotRPM:2554, Odo:17106km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03471     05/29/2021 17:32:21   Batt Dischg Cur Limited    440 A (84%), MinCell: 3586mV,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03472     05/29/2021 17:33:21   Riding                     PackTemp: h 32C, l 31C, PackSOC: 55%, Vpack:100.071V, MotAmps:  80, BattAmps:  56, Mods: 11, MotTemp:  56C, CtrlTemp:  33C, AmbTemp:  28C, MotRPM:2254, Odo:17106km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03473     05/29/2021 17:33:21   Batt Dischg Cur Limited    439 A (84%), MinCell: 3567mV,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03474     05/29/2021 17:34:21   Riding                     PackTemp: h 32C, l 31C, PackSOC: 54%, Vpack:100.888V, MotAmps:  51, BattAmps:  27, Mods: 11, MotTemp:  58C, CtrlTemp:  33C, AmbTemp:  28C, MotRPM:1625, Odo:17107km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03475     05/29/2021 17:34:21   Batt Dischg Cur Limited    434 A (83%), MinCell: 3603mV,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03476     05/29/2021 17:35:21   Riding                     PackTemp: h 32C, l 31C, PackSOC: 54%, Vpack:101.977V, MotAmps:   0, BattAmps:   0, Mods: 11, MotTemp:  59C, CtrlTemp:  33C, AmbTemp:  28C, MotRPM:   0, Odo:17107km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03477     05/29/2021 17:35:21   Batt Dischg Cur Limited    445 A (85%), MinCell: 3637mV,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03478     05/29/2021 17:36:21   Riding                     PackTemp: h 32C, l 31C, PackSOC: 54%, Vpack:102.226V, MotAmps:   0, BattAmps:   1, Mods: 11, MotTemp:  57C, CtrlTemp:  32C, AmbTemp:  28C, MotRPM:   0, Odo:17107km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03479     05/29/2021 17:36:21   Batt Dischg Cur Limited    457 A (87%), MinCell: 3646mV,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03480     05/29/2021 17:37:21   Riding                     PackTemp: h 32C, l 31C, PackSOC: 54%, Vpack:102.316V, MotAmps:   0, BattAmps:   0, Mods: 11, MotTemp:  54C, CtrlTemp:  32C, AmbTemp:  28C, MotRPM:   0, Odo:17107km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03481     05/29/2021 17:37:21   Batt Dischg Cur Limited    464 A (89%), MinCell: 3650mV,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03482     05/29/2021 17:38:21   Riding                     PackTemp: h 32C, l 31C, PackSOC: 54%, Vpack:101.836V, MotAmps:  31, BattAmps:  17, Mods: 11, MotTemp:  52C, CtrlTemp:  32C, AmbTemp:  28C, MotRPM:1582, Odo:17108km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03483     05/29/2021 17:38:21   Batt Dischg Cur Limited    463 A (89%), MinCell: 3636mV,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03484     05/29/2021 17:39:21   Riding                     PackTemp: h 32C, l 31C, PackSOC: 54%, Vpack:101.843V, MotAmps:  35, BattAmps:  13, Mods: 11, MotTemp:  53C, CtrlTemp:  32C, AmbTemp:  28C, MotRPM:1371, Odo:17108km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03485     05/29/2021 17:39:21   Batt Dischg Cur Limited    458 A (88%), MinCell: 3636mV,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03486     05/29/2021 17:40:21   Riding                     PackTemp: h 32C, l 31C, PackSOC: 54%, Vpack:102.299V, MotAmps:   0, BattAmps:   0, Mods: 11, MotTemp:  55C, CtrlTemp:  31C, AmbTemp:  28C, MotRPM:   0, Odo:17108km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03487     05/29/2021 17:40:21   Batt Dischg Cur Limited    462 A (88%), MinCell: 3650mV,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03488     05/29/2021 17:41:21   Riding                     PackTemp: h 32C, l 31C, PackSOC: 54%, Vpack:102.344V, MotAmps:   0, BattAmps:   0, Mods: 11, MotTemp:  53C, CtrlTemp:  31C, AmbTemp:  28C, MotRPM:   0, Odo:17108km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03489     05/29/2021 17:41:21   Batt Dischg Cur Limited    466 A (89%), MinCell: 3652mV,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03490     05/29/2021 17:42:21   Riding                     PackTemp: h 32C, l 31C, PackSOC: 53%, Vpack:101.968V, MotAmps:   0, BattAmps:   1, Mods: 11, MotTemp:  52C, CtrlTemp:  32C, AmbTemp:  28C, MotRPM:1767, Odo:17108km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03491     05/29/2021 17:42:21   Batt Dischg Cur Limited    454 A (87%), MinCell: 3592mV,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03492     05/29/2021 17:43:21   Riding                     PackTemp: h 32C, l 31C, PackSOC: 53%, Vpack: 101.96V, MotAmps:   0, BattAmps:   2, Mods: 11, MotTemp:  53C, CtrlTemp:  33C, AmbTemp:  28C, MotRPM: 978, Odo:17109km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03493     05/29/2021 17:43:21   Batt Dischg Cur Limited    450 A (86%), MinCell: 3637mV,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03494     05/29/2021 17:44:21   Riding                     PackTemp: h 32C, l 31C, PackSOC: 53%, Vpack:102.168V, MotAmps:   0, BattAmps:   2, Mods: 11, MotTemp:  55C, CtrlTemp:  32C, AmbTemp:  28C, MotRPM:   0, Odo:17109km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03495     05/29/2021 17:44:21   Batt Dischg Cur Limited    457 A (87%), MinCell: 3644mV,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03496     05/29/2021 17:45:21   Riding                     PackTemp: h 32C, l 31C, PackSOC: 53%, Vpack: 102.24V, MotAmps:   0, BattAmps:   2, Mods: 11, MotTemp:  53C, CtrlTemp:  31C, AmbTemp:  28C, MotRPM:   0, Odo:17109km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03497     05/29/2021 17:45:21   Batt Dischg Cur Limited    462 A (88%), MinCell: 3647mV,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03498     05/29/2021 17:46:21   Riding                     PackTemp: h 32C, l 31C, PackSOC: 53%, Vpack:101.816V, MotAmps:  41, BattAmps:   9, Mods: 11, MotTemp:  52C, CtrlTemp:  33C, AmbTemp:  28C, MotRPM: 623, Odo:17109km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03499     05/29/2021 17:46:21   Batt Dischg Cur Limited    456 A (87%), MinCell: 3632mV,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03500     05/29/2021 17:47:21   Riding                     PackTemp: h 32C, l 31C, PackSOC: 52%, Vpack:102.085V, MotAmps:   0, BattAmps:   2, Mods: 11, MotTemp:  52C, CtrlTemp:  32C, AmbTemp:  28C, MotRPM: 418, Odo:17109km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03501     05/29/2021 17:47:21   Batt Dischg Cur Limited    455 A (87%), MinCell: 3642mV,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03502     05/29/2021 17:48:21   Riding                     PackTemp: h 32C, l 31C, PackSOC: 52%, Vpack:102.244V, MotAmps:   0, BattAmps:   0, Mods: 11, MotTemp:  51C, CtrlTemp:  32C, AmbTemp:  28C, MotRPM: 915, Odo:17109km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03503     05/29/2021 17:48:21   Batt Dischg Cur Limited    461 A (88%), MinCell: 3647mV,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03504     05/29/2021 17:49:21   Riding                     PackTemp: h 32C, l 31C, PackSOC: 53%, Vpack: 102.25V, MotAmps:   0, BattAmps:   0, Mods: 11, MotTemp:  50C, CtrlTemp:  31C, AmbTemp:  28C, MotRPM:   0, Odo:17110km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03505     05/29/2021 17:49:21   Batt Dischg Cur Limited    462 A (88%), MinCell: 3648mV,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03506     05/29/2021 17:50:21   Riding                     PackTemp: h 32C, l 31C, PackSOC: 53%, Vpack:102.589V, MotAmps: -42, BattAmps:  -7, Mods: 11, MotTemp:  49C, CtrlTemp:  31C, AmbTemp:  28C, MotRPM: 857, Odo:17110km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03507     05/29/2021 17:50:21   Batt Dischg Cur Limited    461 A (88%), MinCell: 3662mV,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03508     05/29/2021 17:51:21   Riding                     PackTemp: h 32C, l 31C, PackSOC: 52%, Vpack:101.301V, MotAmps:  62, BattAmps:  27, Mods: 11, MotTemp:  50C, CtrlTemp:  31C, AmbTemp:  28C, MotRPM:1379, Odo:17110km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03509     05/29/2021 17:51:21   Batt Dischg Cur Limited    455 A (87%), MinCell: 3611mV,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03510     05/29/2021 17:52:21   Riding                     PackTemp: h 32C, l 31C, PackSOC: 52%, Vpack:102.697V, MotAmps: -59, BattAmps: -19, Mods: 11, MotTemp:  50C, CtrlTemp:  32C, AmbTemp:  28C, MotRPM:1393, Odo:17111km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03511     05/29/2021 17:52:21   Batt Dischg Cur Limited    454 A (87%), MinCell: 3640mV,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03512     05/29/2021 17:53:21   Riding                     PackTemp: h 32C, l 31C, PackSOC: 52%, Vpack:102.101V, MotAmps:   0, BattAmps:   0, Mods: 11, MotTemp:  50C, CtrlTemp:  31C, AmbTemp:  28C, MotRPM:2414, Odo:17111km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03513     05/29/2021 17:53:21   Batt Dischg Cur Limited    456 A (87%), MinCell: 3644mV,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03514     05/29/2021 17:54:21   Riding                     PackTemp: h 32C, l 31C, PackSOC: 52%, Vpack:102.496V, MotAmps: -22, BattAmps:  -2, Mods: 11, MotTemp:  50C, CtrlTemp:  31C, AmbTemp:  28C, MotRPM: 693, Odo:17112km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03515     05/29/2021 17:54:21   Batt Dischg Cur Limited    463 A (89%), MinCell: 3658mV,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03516     05/29/2021 17:55:21   Riding                     PackTemp: h 32C, l 31C, PackSOC: 52%, Vpack:101.065V, MotAmps:  97, BattAmps:  40, Mods: 11, MotTemp:  49C, CtrlTemp:  30C, AmbTemp:  28C, MotRPM:1262, Odo:17112km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03517     05/29/2021 17:55:21   Batt Dischg Cur Limited    461 A (88%), MinCell: 3603mV,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03518     05/29/2021 17:56:21   Riding                     PackTemp: h 32C, l 31C, PackSOC: 52%, Vpack:102.746V, MotAmps: -59, BattAmps: -19, Mods: 11, MotTemp:  51C, CtrlTemp:  31C, AmbTemp:  28C, MotRPM:1336, Odo:17113km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03519     05/29/2021 17:56:21   Batt Dischg Cur Limited    449 A (86%), MinCell: 3668mV,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03520     05/29/2021 17:57:21   Riding                     PackTemp: h 32C, l 31C, PackSOC: 52%, Vpack:101.049V, MotAmps:  90, BattAmps:  36, Mods: 11, MotTemp:  50C, CtrlTemp:  31C, AmbTemp:  28C, MotRPM:1250, Odo:17113km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03521     05/29/2021 17:57:21   Batt Dischg Cur Limited    457 A (87%), MinCell: 3606mV,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03522     05/29/2021 17:58:21   Riding                     PackTemp: h 32C, l 31C, PackSOC: 51%, Vpack:  98.23V, MotAmps: 175, BattAmps: 137, Mods: 11, MotTemp:  51C, CtrlTemp:  32C, AmbTemp:  28C, MotRPM:2392, Odo:17114km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03523     05/29/2021 17:58:21   Batt Dischg Cur Limited    439 A (84%), MinCell: 3500mV,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03524     05/29/2021 17:59:21   Riding                     PackTemp: h 32C, l 31C, PackSOC: 49%, Vpack: 98.404V, MotAmps:  66, BattAmps:  75, Mods: 11, MotTemp:  55C, CtrlTemp:  33C, AmbTemp:  28C, MotRPM:3578, Odo:17115km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03525     05/29/2021 17:59:21   Batt Dischg Cur Limited    381 A (73%), MinCell: 3507mV,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03526     05/29/2021 18:00:21   Riding                     PackTemp: h 32C, l 32C, PackSOC: 48%, Vpack:100.117V, MotAmps:   0, BattAmps:   3, Mods: 11, MotTemp:  56C, CtrlTemp:  33C, AmbTemp:  28C, MotRPM:3326, Odo:17116km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03527     05/29/2021 18:00:21   Batt Dischg Cur Limited    370 A (71%), MinCell: 3566mV,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03528     05/29/2021 18:01:21   Riding                     PackTemp: h 32C, l 32C, PackSOC: 46%, Vpack: 98.283V, MotAmps:  58, BattAmps:  57, Mods: 11, MotTemp:  57C, CtrlTemp:  33C, AmbTemp:  28C, MotRPM:3121, Odo:17118km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03529     05/29/2021 18:01:21   Batt Dischg Cur Limited    358 A (68%), MinCell: 3497mV,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03530     05/29/2021 18:02:21   Riding                     PackTemp: h 33C, l 33C, PackSOC: 44%, Vpack: 96.112V, MotAmps:  78, BattAmps: 102, Mods: 11, MotTemp:  62C, CtrlTemp:  35C, AmbTemp:  28C, MotRPM:4055, Odo:17119km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03531     05/29/2021 18:02:21   Batt Dischg Cur Limited    291 A (55%), MinCell: 3405mV, MaxPackTemp: 33C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03532     05/29/2021 18:03:21   Riding                     PackTemp: h 33C, l 33C, PackSOC: 43%, Vpack: 91.363V, MotAmps: 316, BattAmps: 320, Mods: 11, MotTemp:  59C, CtrlTemp:  33C, AmbTemp:  28C, MotRPM:2915, Odo:17120km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03533     05/29/2021 18:03:21   Batt Dischg Cur Limited    357 A (68%), MinCell: 3254mV, MaxPackTemp: 33C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03534     05/29/2021 18:04:21   Riding                     PackTemp: h 34C, l 33C, PackSOC: 41%, Vpack: 98.315V, MotAmps:  42, BattAmps:  45, Mods: 11, MotTemp:  63C, CtrlTemp:  33C, AmbTemp:  27C, MotRPM:3278, Odo:17121km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03535     05/29/2021 18:04:21   Batt Dischg Cur Limited    337 A (64%), MinCell: 3492mV,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03536     05/29/2021 18:05:21   Riding                     PackTemp: h 34C, l 33C, PackSOC: 41%, Vpack:100.174V, MotAmps:   0, BattAmps:   1, Mods: 11, MotTemp:  60C, CtrlTemp:  32C, AmbTemp:  27C, MotRPM:1608, Odo:17122km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03537     05/29/2021 18:05:21   Batt Dischg Cur Limited    374 A (71%), MinCell: 3571mV,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03538     05/29/2021 18:06:21   Riding                     PackTemp: h 34C, l 33C, PackSOC: 41%, Vpack:100.359V, MotAmps:   0, BattAmps:   0, Mods: 11, MotTemp:  58C, CtrlTemp:  32C, AmbTemp:  28C, MotRPM:1953, Odo:17123km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03539     05/29/2021 18:06:21   Batt Dischg Cur Limited    386 A (74%), MinCell: 3578mV,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03540     05/29/2021 18:07:21   Riding                     PackTemp: h 34C, l 33C, PackSOC: 40%, Vpack:100.034V, MotAmps:   0, BattAmps:   0, Mods: 11, MotTemp:  59C, CtrlTemp:  32C, AmbTemp:  27C, MotRPM:3495, Odo:17123km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03541     05/29/2021 18:07:21   Batt Dischg Cur Limited    365 A (70%), MinCell: 3563mV,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03542     05/29/2021 18:08:21   Riding                     PackTemp: h 34C, l 33C, PackSOC: 40%, Vpack:100.641V, MotAmps:   0, BattAmps:   0, Mods: 11, MotTemp:  58C, CtrlTemp:  31C, AmbTemp:  27C, MotRPM:1600, Odo:17124km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03543     05/29/2021 18:08:21   Batt Dischg Cur Limited    396 A (76%), MinCell: 3589mV,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03544     05/29/2021 18:09:21   Riding                     PackTemp: h 34C, l 33C, PackSOC: 40%, Vpack:100.669V, MotAmps:   0, BattAmps:   1, Mods: 11, MotTemp:  56C, CtrlTemp:  31C, AmbTemp:  28C, MotRPM:1206, Odo:17125km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03545     05/29/2021 18:09:21   Batt Dischg Cur Limited    400 A (76%), MinCell: 3589mV,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03546     05/29/2021 18:10:21   Riding                     PackTemp: h 34C, l 33C, PackSOC: 40%, Vpack:100.705V, MotAmps:   0, BattAmps:   0, Mods: 11, MotTemp:  57C, CtrlTemp:  32C, AmbTemp:  28C, MotRPM: 944, Odo:17125km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03547     05/29/2021 18:10:21   Batt Dischg Cur Limited    392 A (75%), MinCell: 3591mV,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03548     05/29/2021 18:11:21   Riding                     PackTemp: h 34C, l 34C, PackSOC: 38%, Vpack:  98.13V, MotAmps:  65, BattAmps:  54, Mods: 11, MotTemp:  59C, CtrlTemp:  32C, AmbTemp:  27C, MotRPM:2743, Odo:17126km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03549     05/29/2021 18:11:21   Batt Dischg Cur Limited    348 A (66%), MinCell: 3499mV,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03550     05/29/2021 18:12:21   Riding                     PackTemp: h 34C, l 34C, PackSOC: 37%, Vpack: 97.584V, MotAmps:  77, BattAmps:  74, Mods: 11, MotTemp:  59C, CtrlTemp:  32C, AmbTemp:  27C, MotRPM:2902, Odo:17127km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03551     05/29/2021 18:12:21   Batt Dischg Cur Limited    352 A (67%), MinCell: 3471mV,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03552     05/29/2021 18:13:21   Riding                     PackTemp: h 34C, l 34C, PackSOC: 37%, Vpack: 99.395V, MotAmps:   0, BattAmps:   2, Mods: 11, MotTemp:  58C, CtrlTemp:  32C, AmbTemp:  27C, MotRPM:3441, Odo:17128km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03553     05/29/2021 18:13:21   Batt Dischg Cur Limited    354 A (68%), MinCell: 3447mV,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03554     05/29/2021 18:14:21   Riding                     PackTemp: h 34C, l 34C, PackSOC: 35%, Vpack: 99.051V, MotAmps:   0, BattAmps:   2, Mods: 11, MotTemp:  61C, CtrlTemp:  33C, AmbTemp:  27C, MotRPM:3552, Odo:17129km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03555     05/29/2021 18:14:21   Batt Dischg Cur Limited    288 A (55%), MinCell: 3528mV,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03556     05/29/2021 18:15:21   Riding                     PackTemp: h 35C, l 34C, PackSOC: 34%, Vpack: 98.978V, MotAmps:   0, BattAmps:   4, Mods: 11, MotTemp:  62C, CtrlTemp:  33C, AmbTemp:  28C, MotRPM:3321, Odo:17130km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03557     05/29/2021 18:15:21   Batt Dischg Cur Limited    329 A (63%), MinCell: 3520mV,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03558     05/29/2021 18:16:21   Riding                     PackTemp: h 35C, l 34C, PackSOC: 34%, Vpack: 99.576V, MotAmps:   0, BattAmps:   0, Mods: 11, MotTemp:  62C, CtrlTemp:  33C, AmbTemp:  28C, MotRPM:1775, Odo:17131km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03559     05/29/2021 18:16:21   Batt Dischg Cur Limited    346 A (66%), MinCell: 3550mV,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03560     05/29/2021 18:17:21   Riding                     PackTemp: h 35C, l 34C, PackSOC: 34%, Vpack:  99.68V, MotAmps:   0, BattAmps:   0, Mods: 11, MotTemp:  59C, CtrlTemp:  32C, AmbTemp:  28C, MotRPM:1771, Odo:17132km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03561     05/29/2021 18:17:21   Batt Dischg Cur Limited    362 A (69%), MinCell: 3554mV,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03562     05/29/2021 18:18:21   Riding                     PackTemp: h 35C, l 34C, PackSOC: 34%, Vpack: 99.576V, MotAmps:   0, BattAmps:   0, Mods: 11, MotTemp:  61C, CtrlTemp:  33C, AmbTemp:  28C, MotRPM:1980, Odo:17133km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03563     05/29/2021 18:18:21   Batt Dischg Cur Limited    349 A (67%), MinCell: 3550mV,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03564     05/29/2021 18:19:21   Riding                     PackTemp: h 35C, l 35C, PackSOC: 33%, Vpack:100.049V, MotAmps: -58, BattAmps: -43, Mods: 11, MotTemp:  66C, CtrlTemp:  35C, AmbTemp:  28C, MotRPM:2747, Odo:17134km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03565     05/29/2021 18:19:21   Batt Dischg Cur Limited    327 A (62%), MinCell: 3567mV,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03566     05/29/2021 18:20:21   Riding                     PackTemp: h 36C, l 35C, PackSOC: 31%, Vpack: 98.691V, MotAmps:   0, BattAmps:   4, Mods: 11, MotTemp:  67C, CtrlTemp:  36C, AmbTemp:  28C, MotRPM:3305, Odo:17135km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03567     05/29/2021 18:20:21   Batt Dischg Cur Limited    272 A (52%), MinCell: 3517mV,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03568     05/29/2021 18:21:21   Riding                     PackTemp: h 36C, l 35C, PackSOC: 31%, Vpack: 98.902V, MotAmps:  50, BattAmps:  14, Mods: 11, MotTemp:  64C, CtrlTemp:  34C, AmbTemp:  28C, MotRPM: 922, Odo:17136km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03569     05/29/2021 18:21:21   Batt Dischg Cur Limited    337 A (64%), MinCell: 3524mV,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03570     05/29/2021 18:22:21   Riding                     PackTemp: h 36C, l 35C, PackSOC: 31%, Vpack: 99.255V, MotAmps:   0, BattAmps:   1, Mods: 11, MotTemp:  62C, CtrlTemp:  34C, AmbTemp:  29C, MotRPM:1739, Odo:17136km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03571     05/29/2021 18:22:21   Batt Dischg Cur Limited    345 A (66%), MinCell: 3518mV,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03572     05/29/2021 18:23:21   Riding                     PackTemp: h 36C, l 35C, PackSOC: 31%, Vpack: 99.294V, MotAmps:   0, BattAmps:   1, Mods: 11, MotTemp:  60C, CtrlTemp:  33C, AmbTemp:  29C, MotRPM:1682, Odo:17137km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03573     05/29/2021 18:23:21   Batt Dischg Cur Limited    351 A (67%), MinCell: 3530mV,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03574     05/29/2021 18:24:21   Riding                     PackTemp: h 36C, l 35C, PackSOC: 31%, Vpack: 98.814V, MotAmps:  28, BattAmps:  17, Mods: 11, MotTemp:  58C, CtrlTemp:  33C, AmbTemp:  29C, MotRPM:1967, Odo:17137km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03575     05/29/2021 18:24:21   Batt Dischg Cur Limited    348 A (66%), MinCell: 3519mV,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03576     05/29/2021 18:25:21   Riding                     PackTemp: h 36C, l 35C, PackSOC: 30%, Vpack: 99.612V, MotAmps: -43, BattAmps:  -8, Mods: 11, MotTemp:  58C, CtrlTemp:  33C, AmbTemp:  29C, MotRPM: 858, Odo:17138km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03577     05/29/2021 18:25:21   Batt Dischg Cur Limited    347 A (66%), MinCell: 3553mV,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03578     05/29/2021 18:26:21   Riding                     PackTemp: h 36C, l 35C, PackSOC: 30%, Vpack: 98.854V, MotAmps:  83, BattAmps:  21, Mods: 11, MotTemp:  56C, CtrlTemp:  33C, AmbTemp:  29C, MotRPM: 766, Odo:17138km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03579     05/29/2021 18:26:21   Batt Dischg Cur Limited    354 A (68%), MinCell: 3526mV,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03580     05/29/2021 18:27:21   Riding                     PackTemp: h 36C, l 35C, PackSOC: 29%, Vpack: 92.639V, MotAmps: 236, BattAmps: 233, Mods: 11, MotTemp:  60C, CtrlTemp:  35C, AmbTemp:  29C, MotRPM:3073, Odo:17139km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03581     05/29/2021 18:27:21   Batt Dischg Cur Limited    317 A (60%), MinCell: 3272mV,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03582     05/29/2021 18:28:21   Riding                     PackTemp: h 36C, l 35C, PackSOC: 28%, Vpack: 97.642V, MotAmps:  82, BattAmps:  41, Mods: 11, MotTemp:  64C, CtrlTemp:  35C, AmbTemp:  29C, MotRPM:1527, Odo:17140km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03583     05/29/2021 18:28:21   Batt Dischg Cur Limited    313 A (60%), MinCell: 3486mV,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03584     05/29/2021 18:29:21   Riding                     PackTemp: h 36C, l 36C, PackSOC: 28%, Vpack: 97.931V, MotAmps:  64, BattAmps:  34, Mods: 11, MotTemp:  63C, CtrlTemp:  35C, AmbTemp:  29C, MotRPM:1673, Odo:17140km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03585     05/29/2021 18:29:21   Batt Dischg Cur Limited    325 A (62%), MinCell: 3489mV,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03586     05/29/2021 18:30:21   Riding                     PackTemp: h 36C, l 36C, PackSOC: 28%, Vpack: 97.849V, MotAmps:  57, BattAmps:  35, Mods: 11, MotTemp:  60C, CtrlTemp:  34C, AmbTemp:  29C, MotRPM:2021, Odo:17141km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03587     05/29/2021 18:30:21   Batt Dischg Cur Limited    331 A (63%), MinCell: 3487mV,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03588     05/29/2021 18:31:21   Riding                     PackTemp: h 36C, l 36C, PackSOC: 28%, Vpack: 98.918V, MotAmps:   0, BattAmps:   0, Mods: 11, MotTemp:  60C, CtrlTemp:  34C, AmbTemp:  29C, MotRPM: 607,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03589     05/29/2021 18:31:21   Batt Dischg Cur Limited    329 A (63%), MinCell: 3527mV,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03590     05/29/2021 18:31:52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03591     05/29/2021 18:31:52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03592     05/29/2021 18:32:11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03593     05/29/2021 18:32:11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03594     05/29/2021 18:32:21   Riding                     PackTemp: h 36C, l 36C, PackSOC: 27%, Vpack: 98.996V, MotAmps:   0, BattAmps:   1, Mods: 11, MotTemp:  58C, CtrlTemp:  33C, AmbTemp:  29C, MotRPM: 293,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03595     05/29/2021 18:32:21   Batt Dischg Cur Limited    339 A (65%), MinCell: 3529mV,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03596     05/29/2021 18:32:24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03597     05/29/2021 18:32:24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03598     05/29/2021 18:33:21   Disarmed                   PackTemp: h 36C, l 36C, PackSOC: 27%, Vpack: 99.063V, MotAmps:   0, BattAmps:   1, Mods: 11, MotTemp:  59C, CtrlTemp:  33C, AmbTemp:  29C,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03599     05/29/2021 18:33:21   Batt Dischg Cur Limited    343 A (65%), MinCell: 3532mV,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03600     05/29/2021 18:33:59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03601     05/29/2021 18:33:59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03602     05/29/2021 18:33:59   Module 00                  vmod: 99.065V,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03603     05/29/2021 18:33:59   Module 01                  vmod: 99.079V,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03604     05/29/2021 18:33:59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03605     05/29/2021 18:33:59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03609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03613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03614                       0   Module 01                  serial: 16sg2639,  vmod: 99.112V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03615     05/29/2021 18:05:37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03616     05/29/2021 18:05:38   Module 00                  serial: 16sg2754,  vmod: 99.104V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03617     05/29/2021 18:34:33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03618     05/29/2021 18:34:33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03619     05/29/2021 18:34:33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03620     05/29/2021 18:34:34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03621     05/29/2021 18:34:38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03622     05/29/2021 18:34:38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03623     05/29/2021 18:34:38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03624     05/29/2021 18:34:39   Module 00                  vmod: 99.105 maxsys: 99.109 minsys: 99.107 diff: 0.002 vcap: 88.062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03625     05/29/2021 18:34:39   Module 01                  vmod: 99.107 maxsys: 99.109 minsys: 99.107 diff: 0.002 vcap: 88.062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03626     05/29/2021 18:34:39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03627     05/29/2021 18:34:39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03628     05/29/2021 18:34:39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03629     05/29/2021 18:34:39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03630     05/29/2021 18:34:39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03631     05/29/2021 18:34:39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03632     05/29/2021 18:34:42   Disarmed                   PackTemp: h 36C, l 35C, PackSOC: 27%, Vpack: 99.114V, MotAmps:   0, BattAmps:   0, Mods: 11, MotTemp:  49C, CtrlTemp:  32C, AmbTemp:  29C,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03633     05/29/2021 18:34:42   Batt Dischg Cur Limited    346 A (66%), MinCell: 3534mV,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03634     05/29/2021 18:35:42   Disarmed                   PackTemp: h 36C, l 35C, PackSOC: 27%, Vpack:  99.12V, MotAmps:   0, BattAmps:   0, Mods: 11, MotTemp:  55C, CtrlTemp:  32C, AmbTemp:  29C,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03635     05/29/2021 18:35:42   Batt Dischg Cur Limited    346 A (66%), MinCell: 3535mV,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03636     05/29/2021 18:36:42   Disarmed                   PackTemp: h 36C, l 35C, PackSOC: 27%, Vpack: 99.125V, MotAmps:   0, BattAmps:   1, Mods: 11, MotTemp:  53C, CtrlTemp:  32C, AmbTemp:  28C,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03637     05/29/2021 18:36:42   Batt Dischg Cur Limited    345 A (66%), MinCell: 3534mV,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03638     05/29/2021 18:37:17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03639     05/29/2021 18:37:17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03640     05/29/2021 18:37:17   Module 00                  vmod: 99.111V,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03641     05/29/2021 18:37:17   Module 01                  vmod: 99.131V,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03642     05/29/2021 18:37:17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03643     05/29/2021 18:37:17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03645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03646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03647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03648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03649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03651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03652                       0   Module 01                  serial: 16sg2639,  vmod: 99.166V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03653     05/29/2021 18:08:44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03654     05/29/2021 18:08:44   Module 00                  serial: 16sg2754,  vmod: 99.163V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03655     05/29/2021 18:37:39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03656     05/29/2021 18:37:39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03657     05/29/2021 18:37:39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03658     05/29/2021 18:37:40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03659     05/29/2021 18:37:44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03660     05/29/2021 18:37:45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03661     05/29/2021 18:37:45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03662     05/29/2021 18:37:45   Module 00                  vmod: 99.165 maxsys: 99.18 minsys: 99.151 diff: 0.029 vcap: 88.312 prechg: 89%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03663     05/29/2021 18:37:45   Module 01                  vmod: 99.167 maxsys: 99.18 minsys: 99.151 diff: 0.029 vcap: 88.312 prechg: 89%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03664     05/29/2021 18:37:45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03665     05/29/2021 18:37:46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03666     05/29/2021 18:37:46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03667     05/29/2021 18:37:46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03668     05/29/2021 18:37:46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03669     05/29/2021 18:37:46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03670     05/29/2021 18:37:46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03671     05/29/2021 18:37:46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03672     05/29/2021 18:37:49   Charging                   PackTemp: h 36C, l 35C, AmbTemp: 28C, PackSOC: 27%, Vpack: 99.317V,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03673     05/29/2021 18:47:49   Charging                   PackTemp: h 35C, l 35C, AmbTemp: 30C, PackSOC: 29%, Vpack: 100.06V,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03674     05/29/2021 18:57:49   Charging                   PackTemp: h 35C, l 35C, AmbTemp: 31C, PackSOC: 31%, Vpack:100.473V,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03675     05/29/2021 19:03:39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03676     05/29/2021 19:07:50   Charging                   PackTemp: h 35C, l 34C, AmbTemp: 32C, PackSOC: 32%, Vpack:100.763V,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03677     05/29/2021 19:17:54   Charging                   PackTemp: h 35C, l 34C, AmbTemp: 33C, PackSOC: 34%, Vpack:101.062V,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03678     05/29/2021 19:20:50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03679     05/29/2021 19:20:50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03680     05/29/2021 19:21:00   Disarmed                   PackTemp: h 34C, l 34C, PackSOC: 34%, Vpack:100.968V, MotAmps:   0, BattAmps:   0, Mods: 11, MotTemp:  44C, CtrlTemp:  27C, AmbTemp:  33C,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03681     05/29/2021 19:21:00   Batt Dischg Cur Limited    417 A (80%), MinCell: 3602mV,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03682     05/29/2021 19:21:20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03683     05/29/2021 19:21:20   DEBUG: Module scheme changed from Charging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03684     05/29/2021 19:21:20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03685     05/29/2021 19:21:20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03686     05/29/2021 19:22:00   Disarmed                   PackTemp: h 34C, l 34C, PackSOC: 34%, Vpack: 100.87V, MotAmps:   0, BattAmps:   0, Mods: 11, MotTemp:  43C, CtrlTemp:  27C, AmbTemp:  33C,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03687     05/29/2021 19:22:00   Batt Dischg Cur Limited    411 A (79%), MinCell: 3598mV,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03688     05/29/2021 19:23:00   Disarmed                   PackTemp: h 34C, l 34C, PackSOC: 34%, Vpack:100.836V, MotAmps:   0, BattAmps:   0, Mods: 11, MotTemp:  43C, CtrlTemp:  27C, AmbTemp:  33C,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03689     05/29/2021 19:23:00   Batt Dischg Cur Limited    409 A (78%), MinCell: 3597mV,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03690     05/29/2021 19:24:00   Disarmed                   PackTemp: h 34C, l 34C, PackSOC: 34%, Vpack:100.813V, MotAmps:   0, BattAmps:   0, Mods: 11, MotTemp:  43C, CtrlTemp:  27C, AmbTemp:  33C,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03691     05/29/2021 19:24:00   Batt Dischg Cur Limited    408 A (78%), MinCell: 3596mV,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03692     05/29/2021 19:25:00   Disarmed                   PackTemp: h 34C, l 34C, PackSOC: 34%, Vpack:100.801V, MotAmps:   0, BattAmps:   0, Mods: 11, MotTemp:  43C, CtrlTemp:  27C, AmbTemp:  33C,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03693     05/29/2021 19:25:00   Batt Dischg Cur Limited    409 A (78%), MinCell: 3595mV,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03694     05/29/2021 19:26:00   Disarmed                   PackTemp: h 34C, l 34C, PackSOC: 34%, Vpack:100.783V, MotAmps:   0, BattAmps:   0, Mods: 11, MotTemp:  43C, CtrlTemp:  27C, AmbTemp:  33C,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03695     05/29/2021 19:26:00   Batt Dischg Cur Limited    407 A (78%), MinCell: 3595mV,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03696     05/29/2021 19:27:00   Disarmed                   PackTemp: h 34C, l 34C, PackSOC: 34%, Vpack: 100.77V, MotAmps:   0, BattAmps:   0, Mods: 11, MotTemp:  43C, CtrlTemp:  27C, AmbTemp:  33C,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03697     05/29/2021 19:27:00   Batt Dischg Cur Limited    407 A (78%), MinCell: 3594mV,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03698     05/29/2021 19:28:00   Disarmed                   PackTemp: h 34C, l 34C, PackSOC: 34%, Vpack:100.757V, MotAmps:   0, BattAmps:   0, Mods: 11, MotTemp:  42C, CtrlTemp:  27C, AmbTemp:  32C,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03699     05/29/2021 19:28:00   Batt Dischg Cur Limited    407 A (78%), MinCell: 3594mV,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03700     05/29/2021 19:29:00   Disarmed                   PackTemp: h 34C, l 34C, PackSOC: 34%, Vpack:100.748V, MotAmps:   0, BattAmps:   0, Mods: 11, MotTemp:  42C, CtrlTemp:  27C, AmbTemp:  32C,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03701     05/29/2021 19:29:00   Batt Dischg Cur Limited    405 A (77%), MinCell: 3594mV,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03702     05/29/2021 19:30:00   Disarmed                   PackTemp: h 34C, l 34C, PackSOC: 34%, Vpack:100.738V, MotAmps:   0, BattAmps:   0, Mods: 11, MotTemp:  42C, CtrlTemp:  27C, AmbTemp:  32C,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03703     05/29/2021 19:30:00   Batt Dischg Cur Limited    405 A (77%), MinCell: 3593mV,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03704     05/29/2021 19:31:00   Disarmed                   PackTemp: h 34C, l 34C, PackSOC: 34%, Vpack:100.722V, MotAmps:   0, BattAmps:   0, Mods: 11, MotTemp:  42C, CtrlTemp:  27C, AmbTemp:  32C,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03705     05/29/2021 19:31:00   Batt Dischg Cur Limited    405 A (77%), MinCell: 3591mV,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03706     05/29/2021 19:32:00   Disarmed                   PackTemp: h 34C, l 34C, PackSOC: 34%, Vpack:100.715V, MotAmps:   0, BattAmps:   0, Mods: 11, MotTemp:  42C, CtrlTemp:  27C, AmbTemp:  32C,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03707     05/29/2021 19:32:00   Batt Dischg Cur Limited    405 A (77%), MinCell: 3592mV,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03708     05/29/2021 19:33:00   Disarmed                   PackTemp: h 34C, l 34C, PackSOC: 34%, Vpack:100.706V, MotAmps:   0, BattAmps:   0, Mods: 11, MotTemp:  42C, CtrlTemp:  27C, AmbTemp:  32C,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03709     05/29/2021 19:33:00   Batt Dischg Cur Limited    405 A (77%), MinCell: 3592mV,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03710     05/29/2021 19:34:00   Disarmed                   PackTemp: h 34C, l 33C, PackSOC: 34%, Vpack:100.693V, MotAmps:   0, BattAmps:   0, Mods: 11, MotTemp:  42C, CtrlTemp:  27C, AmbTemp:  32C,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03711     05/29/2021 19:34:00   Batt Dischg Cur Limited    403 A (77%), MinCell: 3591mV,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03712     05/29/2021 19:35:00   Disarmed                   PackTemp: h 34C, l 33C, PackSOC: 34%, Vpack:100.686V, MotAmps:   0, BattAmps:   0, Mods: 11, MotTemp:  42C, CtrlTemp:  27C, AmbTemp:  31C,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03713     05/29/2021 19:35:00   Batt Dischg Cur Limited    403 A (77%), MinCell: 3591mV,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03714     05/29/2021 19:36:00   Disarmed                   PackTemp: h 34C, l 33C, PackSOC: 34%, Vpack:100.673V, MotAmps:   0, BattAmps:   0, Mods: 11, MotTemp:  42C, CtrlTemp:  27C, AmbTemp:  31C,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03715     05/29/2021 19:36:00   Batt Dischg Cur Limited    403 A (77%), MinCell: 3590mV,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03716     05/29/2021 19:37:00   Disarmed                   PackTemp: h 34C, l 33C, PackSOC: 34%, Vpack:100.667V, MotAmps:   0, BattAmps:   0, Mods: 11, MotTemp:  41C, CtrlTemp:  27C, AmbTemp:  31C,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03717     05/29/2021 19:37:00   Batt Dischg Cur Limited    403 A (77%), MinCell: 3590mV,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03718     05/29/2021 19:38:00   Disarmed                   PackTemp: h 34C, l 33C, PackSOC: 34%, Vpack:100.651V, MotAmps:   0, BattAmps:   0, Mods: 11, MotTemp:  41C, CtrlTemp:  27C, AmbTemp:  31C,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03719     05/29/2021 19:38:00   Batt Dischg Cur Limited    401 A (77%), MinCell: 3590mV,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03720     05/29/2021 19:39:00   Disarmed                   PackTemp: h 34C, l 33C, PackSOC: 34%, Vpack:100.644V, MotAmps:   0, BattAmps:   0, Mods: 11, MotTemp:  41C, CtrlTemp:  27C, AmbTemp:  31C,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03721     05/29/2021 19:39:00   Batt Dischg Cur Limited    401 A (77%), MinCell: 3589mV,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03722     05/29/2021 19:40:00   Disarmed                   PackTemp: h 34C, l 33C, PackSOC: 34%, Vpack:100.635V, MotAmps:   0, BattAmps:   0, Mods: 11, MotTemp:  41C, CtrlTemp:  27C, AmbTemp:  31C,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03723     05/29/2021 19:40:00   Batt Dischg Cur Limited    401 A (77%), MinCell: 3589mV,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03724     05/29/2021 19:41:00   Disarmed                   PackTemp: h 34C, l 33C, PackSOC: 34%, Vpack:100.624V, MotAmps:   0, BattAmps:   0, Mods: 11, MotTemp:  41C, CtrlTemp:  27C, AmbTemp:  31C,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03725     05/29/2021 19:41:00   Batt Dischg Cur Limited    401 A (77%), MinCell: 3589mV,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03726     05/29/2021 19:42:00   Disarmed                   PackTemp: h 34C, l 33C, PackSOC: 34%, Vpack:100.613V, MotAmps:   0, BattAmps:   0, Mods: 11, MotTemp:  41C, CtrlTemp:  26C, AmbTemp:  31C,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03727     05/29/2021 19:42:00   Batt Dischg Cur Limited    401 A (77%), MinCell: 3588mV,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03728     05/29/2021 19:43:00   Disarmed                   PackTemp: h 34C, l 33C, PackSOC: 34%, Vpack:100.605V, MotAmps:   0, BattAmps:   0, Mods: 11, MotTemp:  41C, CtrlTemp:  26C, AmbTemp:  30C,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03729     05/29/2021 19:43:00   Batt Dischg Cur Limited    401 A (77%), MinCell: 3588mV, MaxPackTemp: 34C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03730     05/29/2021 19:43:46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03731     05/29/2021 19:43:46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03732     05/29/2021 19:43:46   Module 00                  vmod: 100.583V,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03733     05/29/2021 19:43:46   Module 01                  vmod: 100.6V,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03734     05/29/2021 19:43:47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03735     05/29/2021 19:43:47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03737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03738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03739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03740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03743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03744                       0   Module 01                  serial: 16sg2639,  vmod: 100.641V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03745     05/29/2021 19:15:11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03746     05/29/2021 19:15:11   Module 00                  serial: 16sg2754,  vmod: 100.625V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03747     05/29/2021 19:44:06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03748     05/29/2021 19:44:06   Module 01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03749     05/29/2021 19:44:06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03750     05/29/2021 19:44:06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03751     05/29/2021 19:44:06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03752     05/29/2021 19:44:07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03753     05/29/2021 19:44:11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03754     05/29/2021 19:44:11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03755     05/29/2021 19:44:12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03756     05/29/2021 19:44:12   Module 00                  vmod: 100.622 maxsys: 100.666 minsys: 100.628 diff: 0.038 vcap: 89.75 prechg: 89%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03757     05/29/2021 19:44:12   Module 01                  vmod: 100.642 maxsys: 100.666 minsys: 100.628 diff: 0.038 vcap: 89.75 prechg: 89%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03758     05/29/2021 19:44:12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03759     05/29/2021 19:44:13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03760     05/29/2021 19:44:13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03761     05/29/2021 19:44:13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03762     05/29/2021 19:44:13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03763     05/29/2021 19:44:13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03764     05/29/2021 19:44:13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03765     05/29/2021 19:44:13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03766     05/29/2021 19:44:15   Charging                   PackTemp: h 34C, l 33C, AmbTemp: 30C, PackSOC: 34%, Vpack:100.784V,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03767     05/29/2021 19:44:16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03768     05/29/2021 19:44:50   Key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03769     05/29/2021 19:54:20   Charging                   PackTemp: h 34C, l 33C, AmbTemp: 31C, PackSOC: 36%, Vpack:101.384V,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03770     05/29/2021 20:03:51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03771     05/29/2021 20:03:51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03772     05/29/2021 20:04:21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03773     05/29/2021 20:04:21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03774     05/29/2021 20:04:21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03775     05/29/2021 20:04:21   Module 00                  vmod: 101.377V,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03776     05/29/2021 20:04:21   Module 01                  vmod: 101.393V,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03777     05/29/2021 20:04:22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03778     05/29/2021 20:04:22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03779     05/29/2021 20:04:22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03780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03781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03782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03783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03784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03789                       1   Module 00                  serial: 16sg2754,  vmod: 101.231V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03790     05/30/2021 01:58:34   Module 01                  serial: 16sg2639,  vmod: 101.27V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03791     05/30/2021 01:58:34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03792     05/30/2021 01:58:34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03793     05/30/2021 01:58:39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03794     05/30/2021 01:58:39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03795     05/30/2021 01:58:39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03796     05/30/2021 01:58:40   Module 00                  vmod: 101.224 maxsys: 101.276 minsys: 101.136 diff: 0.140 vcap: 89.625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03797     05/30/2021 01:58:40   Module 01                  vmod: 101.264 maxsys: 101.276 minsys: 101.136 diff: 0.140 vcap: 89.625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03798     05/30/2021 01:58:40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03799     05/30/2021 01:58:40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03800     05/30/2021 01:58:40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03801     05/30/2021 01:58:40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03802     05/30/2021 01:58:40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03803     05/30/2021 01:58:40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03804     05/30/2021 01:58:41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03805     05/30/2021 01:58:41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03806     05/30/2021 01:58:41   Low Chassis Isolation      36 KOhms to cell 2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03807     05/30/2021 01:58:43   Charging                   PackTemp: h 24C, l 24C, AmbTemp: 21C, PackSOC: 37%, Vpack:101.484V, BattAmps:  -6,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03808     05/30/2021 02:08:43   Charging                   PackTemp: h 24C, l 23C, AmbTemp: 23C, PackSOC: 39%, Vpack:102.031V,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03809     05/30/2021 02:18:43   Charging                   PackTemp: h 24C, l 23C, AmbTemp: 25C, PackSOC: 41%, Vpack:102.247V,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03810     05/30/2021 02:28:43   Charging                   PackTemp: h 24C, l 24C, AmbTemp: 26C, PackSOC: 42%, Vpack:102.405V,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03811     05/30/2021 02:38:43   Charging                   PackTemp: h 24C, l 24C, AmbTemp: 28C, PackSOC: 44%, Vpack:102.588V,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03812     05/30/2021 02:48:43   Charging                   PackTemp: h 24C, l 24C, AmbTemp: 29C, PackSOC: 46%, Vpack:102.763V,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03813     05/30/2021 02:58:43   Charging                   PackTemp: h 24C, l 24C, AmbTemp: 29C, PackSOC: 47%, Vpack: 102.94V,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03814     05/30/2021 03:08:43   Charging                   PackTemp: h 25C, l 24C, AmbTemp: 30C, PackSOC: 49%, Vpack:103.136V,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03815     05/30/2021 03:18:43   Charging                   PackTemp: h 25C, l 25C, AmbTemp: 31C, PackSOC: 51%, Vpack:103.368V,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03816     05/30/2021 03:28:43   Charging                   PackTemp: h 25C, l 25C, AmbTemp: 31C, PackSOC: 53%, Vpack:103.411V,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03817     05/30/2021 03:38:43   Charging                   PackTemp: h 26C, l 25C, AmbTemp: 31C, PackSOC: 54%, Vpack:103.689V,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03818     05/30/2021 03:48:43   Charging                   PackTemp: h 26C, l 25C, AmbTemp: 32C, PackSOC: 56%, Vpack:104.017V,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03819     05/30/2021 03:58:43   Charging                   PackTemp: h 26C, l 25C, AmbTemp: 32C, PackSOC: 58%, Vpack:104.304V,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03820     05/30/2021 04:08:43   Charging                   PackTemp: h 27C, l 26C, AmbTemp: 32C, PackSOC: 59%, Vpack:104.646V,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03821     05/30/2021 04:18:43   Charging                   PackTemp: h 27C, l 26C, AmbTemp: 32C, PackSOC: 61%, Vpack:105.056V,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03822     05/30/2021 04:28:43   Charging                   PackTemp: h 28C, l 26C, AmbTemp: 32C, PackSOC: 63%, Vpack:105.614V,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03823     05/30/2021 04:38:43   Charging                   PackTemp: h 28C, l 26C, AmbTemp: 33C, PackSOC: 64%, Vpack:106.033V,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03824     05/30/2021 04:48:43   Charging                   PackTemp: h 28C, l 27C, AmbTemp: 33C, PackSOC: 66%, Vpack:106.453V,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03825     05/30/2021 04:58:43   Charging                   PackTemp: h 28C, l 27C, AmbTemp: 33C, PackSOC: 67%, Vpack: 106.89V,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03826     05/30/2021 05:06:09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03827     05/30/2021 05:06:09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03828     05/30/2021 05:06:39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03829     05/30/2021 05:06:39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03830     05/30/2021 05:06:39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03831     05/30/2021 05:06:39   Module 00                  vmod: 107.047V,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03832     05/30/2021 05:06:39   Module 01                  vmod: 106.912V,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03833     05/30/2021 05:06:39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03834     05/30/2021 05:06:39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03835     05/30/2021 05:06:39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03839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03846                       1   Module 00                  serial: 16sg2754,  vmod: 106.551V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03847     05/30/2021 14:32:18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03848     05/30/2021 14:32:18   Module 01                  serial: 16sg2639,  vmod: 106.599V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03849     05/30/2021 14:32:19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03850     05/30/2021 14:32:21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03851     05/30/2021 14:32:21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03852     05/30/2021 14:32:21   Module 00                  vmod: 106.545V, batt curr: 65535A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03853     05/30/2021 14:32:21   Module 01                  vmod: 106.587V,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03859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03861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03862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03863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03864                       1   Module 00                  serial: 16sg2754,  vmod: 106.435V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03865     06/02/2021 16:28:15   Module 01                  serial: 16sg2639,  vmod: 106.484V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03866     06/02/2021 16:28:15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03867     06/02/2021 16:28:15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03868     06/02/2021 16:28:17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03869     06/02/2021 16:28:18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03870     06/02/2021 16:28:18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03871     06/02/2021 16:28:18   Module 00                  vmod: 106.428 maxsys: 106.523 minsys: 106.456 diff: 0.067 vcap: 94.062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03872     06/02/2021 16:28:18   Module 01                  vmod: 106.467 maxsys: 106.523 minsys: 106.456 diff: 0.067 vcap: 94.062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03873     06/02/2021 16:28:18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03874     06/02/2021 16:28:19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03875     06/02/2021 16:28:19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03876     06/02/2021 16:28:19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03877     06/02/2021 16:28:19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03878     06/02/2021 16:28:19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03879     06/02/2021 16:28:24   Disarmed                   PackTemp: h 20C, l 20C, PackSOC: 69%, Vpack:106.449V, MotAmps:   0, BattAmps:   2, Mods: 11, MotTemp:  34C, CtrlTemp:  19C, AmbTemp:  20C,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03880     06/02/2021 16:29:24   Disarmed                   PackTemp: h 20C, l 20C, PackSOC: 69%, Vpack:106.406V, MotAmps:   0, BattAmps:   2, Mods: 11, MotTemp:  33C, CtrlTemp:  19C, AmbTemp:  20C, MotRPM:   0,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03881     06/02/2021 16:30:03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03882     06/02/2021 16:30:03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03883     06/02/2021 16:30:24   Riding                     PackTemp: h 20C, l 20C, PackSOC: 69%, Vpack:106.262V, MotAmps:   0, BattAmps:   2, Mods: 11, MotTemp:  31C, CtrlTemp:  20C, AmbTemp:  21C, MotRPM:  83,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03884     06/02/2021 16:31:24   Riding                     PackTemp: h 20C, l 20C, PackSOC: 68%, Vpack:105.619V, MotAmps:  81, BattAmps:   9, Mods: 11, MotTemp:  35C, CtrlTemp:  22C, AmbTemp:  22C, MotRPM: 282, Odo:17142km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03885     06/02/2021 16:32:24   Riding                     PackTemp: h 20C, l 20C, PackSOC: 68%, Vpack:106.234V, MotAmps: -59, BattAmps: -15, Mods: 11, MotTemp:  37C, CtrlTemp:  23C, AmbTemp:  23C, MotRPM:1201, Odo:17143km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03886     06/02/2021 16:33:24   Riding                     PackTemp: h 21C, l 20C, PackSOC: 67%, Vpack:103.736V, MotAmps:  77, BattAmps:  36, Mods: 11, MotTemp:  36C, CtrlTemp:  24C, AmbTemp:  23C, MotRPM:1448, Odo:17143km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03887     06/02/2021 16:34:24   Riding                     PackTemp: h 21C, l 20C, PackSOC: 67%, Vpack:105.135V, MotAmps:  -7, BattAmps:   1, Mods: 11, MotTemp:  41C, CtrlTemp:  26C, AmbTemp:  24C, MotRPM: 553, Odo:17144km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03888     06/02/2021 16:35:24   Riding                     PackTemp: h 21C, l 21C, PackSOC: 66%, Vpack:102.642V, MotAmps: 104, BattAmps:  49, Mods: 11, MotTemp:  41C, CtrlTemp:  27C, AmbTemp:  24C, MotRPM:1475, Odo:17145km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03889     06/02/2021 16:36:24   Riding                     PackTemp: h 21C, l 21C, PackSOC: 66%, Vpack:105.306V, MotAmps:   0, BattAmps:   1, Mods: 11, MotTemp:  45C, CtrlTemp:  27C, AmbTemp:  24C, MotRPM:   0, Odo:17145km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03890     06/02/2021 16:37:24   Riding                     PackTemp: h 21C, l 21C, PackSOC: 66%, Vpack:104.766V, MotAmps:   0, BattAmps:   3, Mods: 11, MotTemp:  43C, CtrlTemp:  28C, AmbTemp:  25C, MotRPM:1848, Odo:17146km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03891     06/02/2021 16:38:00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03892     06/02/2021 16:38:00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03893     06/02/2021 16:38:15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03894     06/02/2021 16:38:15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03895     06/02/2021 16:38:15   Module 00                  vmod: 104.978V, batt curr: 2A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03896     06/02/2021 16:38:15   Module 01                  vmod: 104.996V,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03897     06/02/2021 16:38:15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03898     06/02/2021 16:38:15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03899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03906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03907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03908                       1   Module 00                  serial: 16sg2754,  vmod: 105.427V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03909     06/02/2021 20:21:08   Module 01                  serial: 16sg2639,  vmod: 105.505V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03910     06/02/2021 20:21:08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03911     06/02/2021 20:21:08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03912     06/02/2021 20:21:13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03913     06/02/2021 20:21:13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03914     06/02/2021 20:21:13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03915     06/02/2021 20:21:13   Module 00                  vmod: 105.413 maxsys: 105.445 minsys: 105.412 diff: 0.033 vcap: 92.937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03916     06/02/2021 20:21:13   Module 01                  vmod: 105.481 maxsys: 105.445 minsys: 105.412 diff: 0.033 vcap: 92.937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03917     06/02/2021 20:21:14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03918     06/02/2021 20:21:14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03919     06/02/2021 20:21:14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03920     06/02/2021 20:21:14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03921     06/02/2021 20:21:14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03922     06/02/2021 20:21:14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03923     06/02/2021 20:21:17   Riding                     PackTemp: h 24C, l 24C, PackSOC: 65%, Vpack:105.452V, MotAmps:   0, BattAmps:   0, Mods: 11, MotTemp:  32C, CtrlTemp:  22C, AmbTemp:  23C, MotRPM:   0, Odo:17146km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03924     06/02/2021 20:22:17   Riding                     PackTemp: h 24C, l 24C, PackSOC: 65%, Vpack:105.439V, MotAmps:   0, BattAmps:   0, Mods: 11, MotTemp:  35C, CtrlTemp:  24C, AmbTemp:  23C, MotRPM: 347, Odo:17146km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03925     06/02/2021 20:23:17   Riding                     PackTemp: h 24C, l 24C, PackSOC: 64%, Vpack:104.213V, MotAmps:   5, BattAmps:   0, Mods: 11, MotTemp:  42C, CtrlTemp:  27C, AmbTemp:  23C, MotRPM:1666, Odo:17147km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03926     06/02/2021 20:23:17   Batt Dischg Cur Limited    503 A (96%), MinCell: 3719mV,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03927     06/02/2021 20:24:17   Riding                     PackTemp: h 24C, l 24C, PackSOC: 64%, Vpack:105.689V, MotAmps: -59, BattAmps: -30, Mods: 11, MotTemp:  43C, CtrlTemp:  26C, AmbTemp:  23C, MotRPM:1976, Odo:17147km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03928     06/02/2021 20:25:17   Riding                     PackTemp: h 24C, l 24C, PackSOC: 63%, Vpack:104.415V, MotAmps:   0, BattAmps:   0, Mods: 11, MotTemp:  42C, CtrlTemp:  26C, AmbTemp:  23C, MotRPM:1394, Odo:17148km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03929     06/02/2021 20:26:17   Riding                     PackTemp: h 24C, l 24C, PackSOC: 63%, Vpack:103.936V, MotAmps:   0, BattAmps:   0, Mods: 11, MotTemp:  43C, CtrlTemp:  26C, AmbTemp:  23C, MotRPM:1735, Odo:17149km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03930     06/02/2021 20:26:17   Batt Dischg Cur Limited    507 A (97%), MinCell: 3711mV,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03931     06/02/2021 20:27:17   Riding                     PackTemp: h 24C, l 24C, PackSOC: 62%, Vpack:103.972V, MotAmps:   0, BattAmps:   0, Mods: 11, MotTemp:  45C, CtrlTemp:  26C, AmbTemp:  23C, MotRPM:   0, Odo:17150km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03932     06/02/2021 20:28:17   Riding                     PackTemp: h 24C, l 24C, PackSOC: 62%, Vpack:104.084V, MotAmps:   0, BattAmps:   0, Mods: 11, MotTemp:  45C, CtrlTemp:  26C, AmbTemp:  23C, MotRPM:   0, Odo:17150km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03933     06/02/2021 20:28:17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03934     06/02/2021 20:28:17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03935     06/02/2021 20:28:33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03936     06/02/2021 20:28:33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03937     06/02/2021 20:28:46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03938     06/02/2021 20:28:46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03939     06/02/2021 20:28:52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03940     06/02/2021 20:28:52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03941     06/02/2021 20:28:52   Module 00                  vmod: 104.197V,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03942     06/02/2021 20:28:52   Module 01                  vmod: 104.217V,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03943     06/02/2021 20:28:52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03944     06/02/2021 20:28:52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03946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03947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03948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03949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03951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03952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03953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03954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03955                       1   Module 00                  serial: 16sg2754,  vmod: 104.5V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03956     06/08/2021 11:01:39   Module 01                  serial: 16sg2639,  vmod: 104.56V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03957     06/08/2021 11:01:39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03958     06/08/2021 11:01:39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03959     06/08/2021 11:01:44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03960     06/08/2021 11:01:44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03961     06/08/2021 11:01:44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03962     06/08/2021 11:01:45   Module 00                  vmod: 104.491 maxsys: 104.572 minsys: 104.469 diff: 0.103 vcap: 92.187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03963     06/08/2021 11:01:45   Module 01                  vmod: 104.539 maxsys: 104.572 minsys: 104.469 diff: 0.103 vcap: 92.187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03964     06/08/2021 11:01:45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03965     06/08/2021 11:01:45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03966     06/08/2021 11:01:45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03967     06/08/2021 11:01:45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03968     06/08/2021 11:01:45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03969     06/08/2021 11:01:45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03970     06/08/2021 11:01:48   Disarmed                   PackTemp: h 21C, l 21C, PackSOC: 62%, Vpack:104.522V, MotAmps:   0, BattAmps:   1, Mods: 11, MotTemp:  30C, CtrlTemp:  19C, AmbTemp:  21C, MotRPM:   0, Odo:17150km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03971     06/08/2021 11:01:50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03972     06/08/2021 11:01:50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03973     06/08/2021 11:01:50   Module 00                  vmod: 104.498V,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03974     06/08/2021 11:01:50   Module 01                  vmod: 104.521V,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03975     06/08/2021 11:01:50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03976     06/08/2021 11:01:50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03979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03984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03987                       1   Module 00                  serial: 16sg2754,  vmod: 104.469V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03988     06/11/2021 13:16:46   Module 01                  serial: 16sg2639,  vmod: 104.521V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03989     06/11/2021 13:16:46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03990     06/11/2021 13:16:47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03991     06/11/2021 13:16:51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03992     06/11/2021 13:16:51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03993     06/11/2021 13:16:51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03994     06/11/2021 13:16:51   Module 00                  vmod: 104.456 maxsys: 104.502 minsys: 104.471 diff: 0.031 vcap: 92.375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03995     06/11/2021 13:16:51   Module 01                  vmod: 104.503 maxsys: 104.502 minsys: 104.471 diff: 0.031 vcap: 92.375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03996     06/11/2021 13:16:51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03997     06/11/2021 13:16:52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03998     06/11/2021 13:16:52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03999     06/11/2021 13:16:52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04000     06/11/2021 13:16:52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04001     06/11/2021 13:16:52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04002     06/11/2021 13:16:55   Disarmed                   PackTemp: h 22C, l 22C, PackSOC: 62%, Vpack:104.483V, MotAmps:   0, BattAmps:   0, Mods: 11, MotTemp:  29C, CtrlTemp:  21C, AmbTemp:  22C, MotRPM:   0, Odo:17150km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04003     06/11/2021 13:17:40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04004     06/11/2021 13:17:40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04005     06/11/2021 13:17:55   Riding                     PackTemp: h 22C, l 22C, PackSOC: 62%, Vpack:104.247V, MotAmps:  90, BattAmps:   2, Mods: 11, MotTemp:  33C, CtrlTemp:  21C, AmbTemp:  22C, MotRPM:   0, Odo:17150km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04006     06/11/2021 13:18:55   Riding                     PackTemp: h 22C, l 22C, PackSOC: 62%, Vpack:104.369V, MotAmps: -22, BattAmps:  -2, Mods: 11, MotTemp:  36C, CtrlTemp:  24C, AmbTemp:  23C, MotRPM: 700, Odo:17150km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04007     06/11/2021 13:19:55   Riding                     PackTemp: h 22C, l 22C, PackSOC: 61%, Vpack:102.959V, MotAmps:  49, BattAmps:  20, Mods: 11, MotTemp:  38C, CtrlTemp:  26C, AmbTemp:  24C, MotRPM:1509, Odo:17151km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04008     06/11/2021 13:20:55   Riding                     PackTemp: h 22C, l 22C, PackSOC: 61%, Vpack:103.602V, MotAmps:  23, BattAmps:   7, Mods: 11, MotTemp:  39C, CtrlTemp:  27C, AmbTemp:  25C, MotRPM:1100, Odo:17151km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04009     06/11/2021 13:21:55   Riding                     PackTemp: h 22C, l 22C, PackSOC: 61%, Vpack:103.008V, MotAmps:  19, BattAmps:  15, Mods: 11, MotTemp:  39C, CtrlTemp:  28C, AmbTemp:  26C, MotRPM:2314, Odo:17151km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04010     06/11/2021 13:21:55   Batt Dischg Cur Limited    505 A (97%), MinCell: 3656mV,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04011     06/11/2021 13:22:55   Riding                     PackTemp: h 22C, l 22C, PackSOC: 60%, Vpack:101.756V, MotAmps:  52, BattAmps:  38, Mods: 11, MotTemp:  42C, CtrlTemp:  30C, AmbTemp:  26C, MotRPM:2359, Odo:17152km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04012     06/11/2021 13:22:55   Batt Dischg Cur Limited    492 A (94%), MinCell: 3626mV,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04013     06/11/2021 13:23:55   Riding                     PackTemp: h 22C, l 22C, PackSOC: 60%, Vpack:103.367V, MotAmps:   0, BattAmps:   0, Mods: 11, MotTemp:  43C, CtrlTemp:  30C, AmbTemp:  27C, MotRPM: 165, Odo:17153km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04014     06/11/2021 13:23:55   Batt Dischg Cur Limited    489 A (94%), MinCell: 3689mV, MaxPackTemp: 22C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04015     06/11/2021 13:24:55   Riding                     PackTemp: h 23C, l 22C, PackSOC: 60%, Vpack:103.208V, MotAmps:  53, BattAmps:   9, Mods: 11, MotTemp:  44C, CtrlTemp:  30C, AmbTemp:  27C, MotRPM: 616, Odo:17153km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04016     06/11/2021 13:24:55   Batt Dischg Cur Limited    508 A (97%), MinCell: 3686mV,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04017     06/11/2021 13:25:55   Riding                     PackTemp: h 23C, l 22C, PackSOC: 60%, Vpack:102.382V, MotAmps: 107, BattAmps:  27, Mods: 11, MotTemp:  44C, CtrlTemp:  30C, AmbTemp:  27C, MotRPM: 783, Odo:17153km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04018     06/11/2021 13:26:55   Riding                     PackTemp: h 23C, l 22C, PackSOC: 59%, Vpack:102.655V, MotAmps:  17, BattAmps:  13, Mods: 11, MotTemp:  45C, CtrlTemp:  31C, AmbTemp:  28C, MotRPM:2465, Odo:17154km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04019     06/11/2021 13:26:55   Batt Dischg Cur Limited    490 A (94%), MinCell: 3656mV,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04020     06/11/2021 13:27:55   Riding                     PackTemp: h 23C, l 23C, PackSOC: 59%, Vpack:103.133V, MotAmps:  12, BattAmps:   5, Mods: 11, MotTemp:  46C, CtrlTemp:  31C, AmbTemp:  28C, MotRPM:1137, Odo:17154km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04021     06/11/2021 13:27:55   Batt Dischg Cur Limited    499 A (95%), MinCell: 3669mV,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04022     06/11/2021 13:28:55   Riding                     PackTemp: h 23C, l 23C, PackSOC: 59%, Vpack:104.223V, MotAmps: -59, BattAmps: -25, Mods: 11, MotTemp:  48C, CtrlTemp:  32C, AmbTemp:  28C, MotRPM:1736, Odo:17155km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04023     06/11/2021 13:28:55   Batt Dischg Cur Limited    476 A (91%), MinCell: 3719mV,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04024     06/11/2021 13:29:55   Riding                     PackTemp: h 23C, l 23C, PackSOC: 59%, Vpack:103.069V, MotAmps:  26, BattAmps:   4, Mods: 11, MotTemp:  48C, CtrlTemp:  32C, AmbTemp:  27C, MotRPM: 510, Odo:17155km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04025     06/11/2021 13:29:55   Batt Dischg Cur Limited    495 A (95%), MinCell: 3675mV,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04026     06/11/2021 13:30:08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04027     06/11/2021 13:30:08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04028     06/11/2021 13:30:15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04029     06/11/2021 13:30:15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04030     06/11/2021 13:30:15   Module 00                  vmod: 103.307V,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04031     06/11/2021 13:30:15   Module 01                  vmod: 103.324V,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04032     06/11/2021 13:30:15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04033     06/11/2021 13:30:15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04039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04041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04042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04043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04044                       1   Module 00                  serial: 16sg2754,  vmod: 103.698V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04045     06/11/2021 17:20:44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04046     06/11/2021 17:20:44   Module 01                  serial: 16sg2639,  vmod: 103.754V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04047     06/11/2021 17:20:45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04048     06/11/2021 17:20:49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04049     06/11/2021 17:20:49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04050     06/11/2021 17:20:49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04051     06/11/2021 17:20:49   0x31 0x01 0xb2 0x0c 0x3a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04052     06/11/2021 17:20:49   Low Chassis Isolation      11 KOhms to cell 10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04053     06/11/2021 17:20:49   Module 00                  vmod: 103.694 maxsys: 103.73 minsys: 103.716 diff: 0.014 vcap: 91 prechg: 87%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04054     06/11/2021 17:20:49   Module 01                  vmod: 103.741 maxsys: 103.73 minsys: 103.716 diff: 0.014 vcap: 91 prechg: 87%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04055     06/11/2021 17:20:50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04056     06/11/2021 17:20:50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04057     06/11/2021 17:20:50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04058     06/11/2021 17:20:50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04059     06/11/2021 17:20:50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04060     06/11/2021 17:20:50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04061     06/11/2021 17:20:53   Disarmed                   PackTemp: h 32C, l 31C, PackSOC: 59%, Vpack:103.721V, MotAmps:   0, BattAmps:   0, Mods: 11, MotTemp:  41C, CtrlTemp:  31C, AmbTemp:  33C, MotRPM:   0, Odo:17156km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04062     06/11/2021 17:21:06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04063     06/11/2021 17:21:06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04064     06/11/2021 17:21:53   Riding                     PackTemp: h 32C, l 31C, PackSOC: 58%, Vpack:102.472V, MotAmps:  92, BattAmps:  37, Mods: 11, MotTemp:  45C, CtrlTemp:  33C, AmbTemp:  31C, MotRPM:1248, Odo:17156km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04065     06/11/2021 17:21:53   Batt Dischg Cur Limited    509 A (97%), MinCell: 3655mV,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04066     06/11/2021 17:22:53   Riding                     PackTemp: h 32C, l 31C, PackSOC: 58%, Vpack:103.512V, MotAmps:  -8, BattAmps:   0, Mods: 11, MotTemp:  47C, CtrlTemp:  33C, AmbTemp:  31C, MotRPM: 576, Odo:17156km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04067     06/11/2021 17:22:53   Batt Dischg Cur Limited    504 A (96%), MinCell: 3695mV,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04068     06/11/2021 17:23:53   Riding                     PackTemp: h 32C, l 31C, PackSOC: 58%, Vpack:102.035V, MotAmps:  55, BattAmps:  34, Mods: 11, MotTemp:  48C, CtrlTemp:  33C, AmbTemp:  31C, MotRPM:2148, Odo:17157km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04069     06/11/2021 17:23:53   Batt Dischg Cur Limited    495 A (95%), MinCell: 3635mV,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04070     06/11/2021 17:24:53   Riding                     PackTemp: h 32C, l 31C, PackSOC: 58%, Vpack:103.115V, MotAmps:   0, BattAmps:   1, Mods: 11, MotTemp:  48C, CtrlTemp:  33C, AmbTemp:  30C, MotRPM:1116, Odo:17157km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04071     06/11/2021 17:24:53   Batt Dischg Cur Limited    494 A (95%), MinCell: 3651mV,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04072     06/11/2021 17:25:53   Riding                     PackTemp: h 32C, l 31C, PackSOC: 57%, Vpack:102.262V, MotAmps:  44, BattAmps:  25, Mods: 11, MotTemp:  47C, CtrlTemp:  33C, AmbTemp:  30C, MotRPM:1842, Odo:17158km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04073     06/11/2021 17:25:53   Batt Dischg Cur Limited    491 A (94%), MinCell: 3650mV,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04074     06/11/2021 17:26:53   Riding                     PackTemp: h 32C, l 31C, PackSOC: 57%, Vpack:103.076V, MotAmps:   0, BattAmps:   0, Mods: 11, MotTemp:  48C, CtrlTemp:  33C, AmbTemp:  30C, MotRPM:1353, Odo:17158km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04075     06/11/2021 17:26:53   Batt Dischg Cur Limited    493 A (94%), MinCell: 3678mV,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04076     06/11/2021 17:27:53   Riding                     PackTemp: h 32C, l 31C, PackSOC: 57%, Vpack:101.876V, MotAmps: 157, BattAmps:  45, Mods: 11, MotTemp:  48C, CtrlTemp:  33C, AmbTemp:  30C, MotRPM: 794, Odo:17159km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04077     06/11/2021 17:27:53   Batt Dischg Cur Limited    495 A (95%), MinCell: 3634mV,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04078     06/11/2021 17:28:53   Riding                     PackTemp: h 32C, l 31C, PackSOC: 57%, Vpack:102.997V, MotAmps:   0, BattAmps:   0, Mods: 11, MotTemp:  49C, CtrlTemp:  33C, AmbTemp:  30C, MotRPM: 854, Odo:17159km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04079     06/11/2021 17:28:53   Batt Dischg Cur Limited    487 A (93%), MinCell: 3675mV,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04080     06/11/2021 17:29:53   Riding                     PackTemp: h 32C, l 31C, PackSOC: 56%, Vpack: 99.807V, MotAmps: 152, BattAmps:  95, Mods: 11, MotTemp:  50C, CtrlTemp:  34C, AmbTemp:  30C, MotRPM:1980, Odo:17160km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04081     06/11/2021 17:29:53   Batt Dischg Cur Limited    470 A (90%), MinCell: 3563mV,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04082     06/11/2021 17:30:53   Riding                     PackTemp: h 32C, l 31C, PackSOC: 55%, Vpack:102.417V, MotAmps:   0, BattAmps:   2, Mods: 11, MotTemp:  52C, CtrlTemp:  34C, AmbTemp:  30C, MotRPM:2043, Odo:17161km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04083     06/11/2021 17:30:53   Batt Dischg Cur Limited    466 A (89%), MinCell: 3634mV,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04084     06/11/2021 17:31:53   Riding                     PackTemp: h 32C, l 31C, PackSOC: 55%, Vpack:103.227V, MotAmps: -59, BattAmps: -16, Mods: 11, MotTemp:  52C, CtrlTemp:  33C, AmbTemp:  30C, MotRPM:1192, Odo:17161km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04085     06/11/2021 17:31:53   Batt Dischg Cur Limited    476 A (91%), MinCell: 3684mV,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04086     06/11/2021 17:32:53   Riding                     PackTemp: h 32C, l 31C, PackSOC: 55%, Vpack:101.981V, MotAmps: 122, BattAmps:  26, Mods: 11, MotTemp:  52C, CtrlTemp:  33C, AmbTemp:  29C, MotRPM: 611, Odo:17162km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04087     06/11/2021 17:32:53   Batt Dischg Cur Limited    480 A (92%), MinCell: 3639mV,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04088     06/11/2021 17:33:53   Riding                     PackTemp: h 32C, l 31C, PackSOC: 55%, Vpack:102.714V, MotAmps:   0, BattAmps:   2, Mods: 11, MotTemp:  54C, CtrlTemp:  34C, AmbTemp:  29C, MotRPM:   0, Odo:17162km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04089     06/11/2021 17:33:53   Batt Dischg Cur Limited    480 A (92%), MinCell: 3665mV,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04090     06/11/2021 17:34:53   Riding                     PackTemp: h 32C, l 31C, PackSOC: 55%, Vpack:100.972V, MotAmps: 120, BattAmps:  57, Mods: 11, MotTemp:  52C, CtrlTemp:  34C, AmbTemp:  30C, MotRPM:1480, Odo:17162km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04091     06/11/2021 17:34:53   Batt Dischg Cur Limited    476 A (91%), MinCell: 3603mV,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04092     06/11/2021 17:35:33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04093     06/11/2021 17:35:33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04094     06/11/2021 17:35:49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04095     06/11/2021 17:35:49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04096     06/11/2021 17:35:53   Riding                     PackTemp: h 32C, l 31C, PackSOC: 55%, Vpack:102.723V, MotAmps:   0, BattAmps:   1, Mods: 11, MotTemp:  53C, CtrlTemp:  34C, AmbTemp:  30C, MotRPM: 600, Odo:17162km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04097     06/11/2021 17:35:53   Batt Dischg Cur Limited    480 A (92%), MinCell: 3665mV, MaxPackTemp: 32C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04098     06/11/2021 17:36:01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04099     06/11/2021 17:36:01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04100     06/11/2021 17:36:08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04101     06/11/2021 17:36:08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04102     06/11/2021 17:36:08   Module 00                  vmod: 102.738V,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04103     06/11/2021 17:36:08   Module 01                  vmod: 102.756V,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04104     06/11/2021 17:36:08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04105     06/11/2021 17:36:08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04109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04116                       1   Module 00                  serial: 16sg2754,  vmod: 102.924V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04117     06/13/2021 18:04:19   Module 01                  serial: 16sg2639,  vmod: 102.959V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04118     06/13/2021 18:04:19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04119     06/13/2021 18:04:19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04120     06/13/2021 18:04:22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04121     06/13/2021 18:04:22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04122     06/13/2021 18:04:22   Module 00                  vmod: 102.925V,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04123     06/13/2021 18:04:22   Module 01                  vmod: 102.959V,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04125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04126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04127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04128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04129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04131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04132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04133                       1   Module 00                  serial: 16sg2754,  vmod: 102.948V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04134     06/16/2021 01:37:16   Module 01                  serial: 16sg2639,  vmod: 103V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04135     06/16/2021 01:37:16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04136     06/16/2021 01:37:17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04137     06/16/2021 01:37:21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04138     06/16/2021 01:37:21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04139     06/16/2021 01:37:21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04140     06/16/2021 01:37:21   Module 00                  vmod: 102.946 maxsys: 102.985 minsys: 102.926 diff: 0.059 vcap: 91.125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04141     06/16/2021 01:37:21   Module 01                  vmod: 102.99 maxsys: 102.985 minsys: 102.926 diff: 0.059 vcap: 91.125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04142     06/16/2021 01:37:21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04143     06/16/2021 01:37:22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04144     06/16/2021 01:37:22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04145     06/16/2021 01:37:22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04146     06/16/2021 01:37:22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04147     06/16/2021 01:37:22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04148     06/16/2021 01:37:22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04149     06/16/2021 01:37:22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04150     06/16/2021 01:37:25   Charging                   PackTemp: h 23C, l 23C, AmbTemp: 23C, PackSOC: 55%, Vpack: 103.23V,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04151     06/16/2021 01:47:25   Charging                   PackTemp: h 23C, l 23C, AmbTemp: 25C, PackSOC: 56%, Vpack: 103.74V,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04152     06/16/2021 01:57:25   Charging                   PackTemp: h 24C, l 23C, AmbTemp: 27C, PackSOC: 58%, Vpack:104.136V,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04153     06/16/2021 02:07:25   Charging                   PackTemp: h 24C, l 24C, AmbTemp: 28C, PackSOC: 59%, Vpack:104.561V,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04154     06/16/2021 02:17:25   Charging                   PackTemp: h 24C, l 24C, AmbTemp: 30C, PackSOC: 61%, Vpack:105.109V,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04155     06/16/2021 02:27:25   Charging                   PackTemp: h 25C, l 25C, AmbTemp: 31C, PackSOC: 62%, Vpack:105.574V,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04156     06/16/2021 02:37:25   Charging                   PackTemp: h 25C, l 25C, AmbTemp: 32C, PackSOC: 64%, Vpack:106.063V,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04157     06/16/2021 02:47:25   Charging                   PackTemp: h 25C, l 25C, AmbTemp: 33C, PackSOC: 65%, Vpack:106.565V,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04158     06/16/2021 02:57:25   Charging                   PackTemp: h 26C, l 25C, AmbTemp: 33C, PackSOC: 67%, Vpack:107.059V,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04159     06/16/2021 03:07:25   Charging                   PackTemp: h 26C, l 26C, AmbTemp: 34C, PackSOC: 68%, Vpack:107.366V,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04160     06/16/2021 03:17:25   Charging                   PackTemp: h 27C, l 26C, AmbTemp: 34C, PackSOC: 70%, Vpack:108.223V,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04161     06/16/2021 03:27:25   Charging                   PackTemp: h 27C, l 26C, AmbTemp: 34C, PackSOC: 71%, Vpack:108.749V,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04162     06/16/2021 03:37:25   Charging                   PackTemp: h 28C, l 26C, AmbTemp: 35C, PackSOC: 73%, Vpack:109.476V,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04163     06/16/2021 03:47:25   Charging                   PackTemp: h 28C, l 27C, AmbTemp: 35C, PackSOC: 74%, Vpack:109.936V,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04164     06/16/2021 03:57:25   Charging                   PackTemp: h 28C, l 27C, AmbTemp: 35C, PackSOC: 76%, Vpack:110.567V,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04165     06/16/2021 04:07:25   Charging                   PackTemp: h 29C, l 27C, AmbTemp: 35C, PackSOC: 77%, Vpack:110.966V,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04166     06/16/2021 04:17:25   Charging                   PackTemp: h 29C, l 27C, AmbTemp: 36C, PackSOC: 82%, Vpack:111.515V,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04167     06/16/2021 04:27:25   Charging                   PackTemp: h 29C, l 27C, AmbTemp: 36C, PackSOC: 83%, Vpack:112.039V,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04168     06/16/2021 04:37:25   Charging                   PackTemp: h 29C, l 27C, AmbTemp: 36C, PackSOC: 92%, Vpack: 112.54V,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04169     06/16/2021 04:47:25   Charging                   PackTemp: h 30C, l 28C, AmbTemp: 36C, PackSOC: 93%, Vpack:  113.1V,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04170     06/16/2021 04:57:25   Charging                   PackTemp: h 30C, l 28C, AmbTemp: 36C, PackSOC: 95%, Vpack:113.581V,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04171     06/16/2021 05:07:25   Charging                   PackTemp: h 30C, l 28C, AmbTemp: 36C, PackSOC: 96%, Vpack:114.301V,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04172     06/16/2021 05:17:25   Charging                   PackTemp: h 30C, l 28C, AmbTemp: 37C, PackSOC: 99%, Vpack:114.888V,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04173     06/16/2021 05:27:25   Charging                   PackTemp: h 31C, l 28C, AmbTemp: 37C, PackSOC: 99%, Vpack:115.495V,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04174     06/16/2021 05:37:25   Charging                   PackTemp: h 31C, l 28C, AmbTemp: 37C, PackSOC:100%, Vpack: 116.06V,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04175     06/16/2021 05:47:25   Charging                   PackTemp: h 31C, l 28C, AmbTemp: 37C, PackSOC:100%, Vpack:116.436V,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04176     06/16/2021 05:51:36   Entering Charge Standby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04177     06/16/2021 05:51:36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04178     06/16/2021 05:51:36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04179     06/16/2021 05:51:36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04180     06/16/2021 05:51:36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04181     06/16/2021 05:51:41   Module 00                  vmod: 116.656V,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04182     06/16/2021 05:51:41   Module 01                  vmod: 116.641V,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04183     06/16/2021 05:51:41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04184     06/16/2021 05:51:41   DEBUG: Module 01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04185     06/16/2021 05:51:41   DEBUG: Module 00 Contactor is now Open    </w:t>
      </w:r>
    </w:p>
    <w:p w:rsidR="00695C68" w:rsidRPr="00A225A5" w:rsidRDefault="00695C68" w:rsidP="00B940B4">
      <w:pPr>
        <w:rPr>
          <w:rFonts w:ascii="Courier New" w:hAnsi="Courier New" w:cs="Courier New"/>
          <w:sz w:val="16"/>
          <w:szCs w:val="16"/>
          <w:highlight w:val="cyan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04186     06/16/2021 10:32:08   Low Chassis Isolation      100 KOhms to cell 2</w:t>
      </w:r>
    </w:p>
    <w:p w:rsidR="00695C68" w:rsidRPr="00A225A5" w:rsidRDefault="00695C68" w:rsidP="00B940B4">
      <w:pPr>
        <w:rPr>
          <w:rFonts w:ascii="Courier New" w:hAnsi="Courier New" w:cs="Courier New"/>
          <w:sz w:val="16"/>
          <w:szCs w:val="16"/>
          <w:highlight w:val="cyan"/>
          <w:lang w:val="en-US"/>
        </w:rPr>
      </w:pP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 xml:space="preserve"> 04187     06/16/2021 11:08:21   Low Chassis Isolation      99 KOhms to cell 2</w:t>
      </w:r>
    </w:p>
    <w:p w:rsidR="00695C68" w:rsidRPr="00A225A5" w:rsidRDefault="00695C68" w:rsidP="00B940B4">
      <w:pPr>
        <w:rPr>
          <w:rFonts w:ascii="Courier New" w:hAnsi="Courier New" w:cs="Courier New"/>
          <w:sz w:val="16"/>
          <w:szCs w:val="16"/>
          <w:highlight w:val="cyan"/>
          <w:lang w:val="en-US"/>
        </w:rPr>
      </w:pP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 xml:space="preserve"> 04188     06/16/2021 13:45:32   Low Chassis Isolation      99 KOhms to cell 2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 xml:space="preserve"> 04189     06/16/2021 14:27:41   Low Chassis Isolation      99 KOhms to cell 2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04190     06/16/2021 16:59:43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04191     06/16/2021 16:59:43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04199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04200                       0   Module 01                  serial: 16sg2639,  vmod: 115.83V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04201     06/16/2021 16:32:25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04202     06/16/2021 16:32:25   Module 00                  serial: 16sg2754,  vmod: 115.83V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04203     06/16/2021 17:01:37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04204     06/16/2021 17:01:37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04205     06/16/2021 17:01:38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04206     06/16/2021 17:01:38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04207     06/16/2021 17:01:38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04208     06/16/2021 17:01:39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04209     06/16/2021 17:01:43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04210     06/16/2021 17:01:43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04211     06/16/2021 17:01:44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04212     06/16/2021 17:01:44   Module 00                  vmod: 115.815 maxsys: 115.822 minsys: 115.771 diff: 0.051 vcap: 102.062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04213     06/16/2021 17:01:44   Module 01                  vmod: 115.815 maxsys: 115.822 minsys: 115.771 diff: 0.051 vcap: 102.062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04214     06/16/2021 17:01:44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04215     06/16/2021 17:01:45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04216     06/16/2021 17:01:45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04217     06/16/2021 17:01:45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04218     06/16/2021 17:01:45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04219     06/16/2021 17:01:45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04220     06/16/2021 17:01:47   Disarmed                   PackTemp: h 26C, l 26C, PackSOC:100%, Vpack:115.818V, MotAmps:   0, BattAmps:   0, Mods: 11, MotTemp:  35C, CtrlTemp:  23C, AmbTemp:  26C, MotRPM:   0, Odo:17162km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04221     06/16/2021 17:02:47   Disarmed                   PackTemp: h 26C, l 26C, PackSOC:100%, Vpack: 115.79V, MotAmps:   0, BattAmps:   0, Mods: 11, MotTemp:  37C, CtrlTemp:  23C, AmbTemp:  26C, MotRPM:   0, Odo:17162km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04222     06/16/2021 17:02:51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04223     06/16/2021 17:02:51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04224     06/16/2021 17:03:47   Riding                     PackTemp: h 26C, l 26C, PackSOC:100%, Vpack: 113.17V, MotAmps: 108, BattAmps:  57, Mods: 11, MotTemp:  37C, CtrlTemp:  26C, AmbTemp:  27C, MotRPM:1882, Odo:17162km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04225     06/16/2021 17:04:47   Riding                     PackTemp: h 26C, l 26C, PackSOC:100%, Vpack:115.112V, MotAmps:   0, BattAmps:   0, Mods: 11, MotTemp:  39C, CtrlTemp:  27C, AmbTemp:  27C, MotRPM: 415, Odo:17163km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04226     06/16/2021 17:05:47   Riding                     PackTemp: h 27C, l 26C, PackSOC: 99%, Vpack:113.299V, MotAmps: 123, BattAmps:  36, Mods: 11, MotTemp:  43C, CtrlTemp:  29C, AmbTemp:  28C, MotRPM:1010, Odo:17164km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04227     06/16/2021 17:06:47   Riding                     PackTemp: h 27C, l 26C, PackSOC: 99%, Vpack:114.884V, MotAmps:   0, BattAmps:   0, Mods: 11, MotTemp:  43C, CtrlTemp:  29C, AmbTemp:  28C, MotRPM:2099, Odo:17164km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04228     06/16/2021 17:07:47   Riding                     PackTemp: h 27C, l 26C, PackSOC: 99%, Vpack:114.603V, MotAmps:  45, BattAmps:  15, Mods: 11, MotTemp:  44C, CtrlTemp:  30C, AmbTemp:  28C, MotRPM:1344, Odo:17165km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04229     06/16/2021 17:08:47   Riding                     PackTemp: h 27C, l 26C, PackSOC: 99%, Vpack:114.363V, MotAmps:  30, BattAmps:  13, Mods: 11, MotTemp:  44C, CtrlTemp:  31C, AmbTemp:  28C, MotRPM:1526, Odo:17165km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04230     06/16/2021 17:09:47   Riding                     PackTemp: h 27C, l 26C, PackSOC: 98%, Vpack:113.702V, MotAmps:  40, BattAmps:  22, Mods: 11, MotTemp:  45C, CtrlTemp:  31C, AmbTemp:  29C, MotRPM:2073, Odo:17166km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04231     06/16/2021 17:10:47   Riding                     PackTemp: h 27C, l 26C, PackSOC: 98%, Vpack:114.351V, MotAmps:   7, BattAmps:   2, Mods: 11, MotTemp:  46C, CtrlTemp:  32C, AmbTemp:  29C, MotRPM:1290, Odo:17167km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04232     06/16/2021 17:11:47   Riding                     PackTemp: h 27C, l 26C, PackSOC: 98%, Vpack:114.392V, MotAmps:  10, BattAmps:   2, Mods: 11, MotTemp:  46C, CtrlTemp:  32C, AmbTemp:  29C, MotRPM: 661, Odo:17167km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04233     06/16/2021 17:12:47   Riding                     PackTemp: h 27C, l 26C, PackSOC: 97%, Vpack:113.931V, MotAmps:   0, BattAmps:   2, Mods: 11, MotTemp:  48C, CtrlTemp:  33C, AmbTemp:  29C, MotRPM:2037, Odo:17168km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04234     06/16/2021 17:13:47   Riding                     PackTemp: h 27C, l 27C, PackSOC: 96%, Vpack:102.916V, MotAmps: 230, BattAmps: 292, Mods: 11, MotTemp:  49C, CtrlTemp:  33C, AmbTemp:  30C, MotRPM:4046, Odo:17168km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04235     06/16/2021 17:14:47   Riding                     PackTemp: h 28C, l 27C, PackSOC: 95%, Vpack:111.766V, MotAmps:  68, BattAmps:  40, Mods: 11, MotTemp:  51C, CtrlTemp:  34C, AmbTemp:  30C, MotRPM:2120, Odo:17169km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04236     06/16/2021 17:15:47   Riding                     PackTemp: h 28C, l 27C, PackSOC: 95%, Vpack:112.942V, MotAmps:   0, BattAmps:   1, Mods: 11, MotTemp:  52C, CtrlTemp:  34C, AmbTemp:  30C, MotRPM:2170, Odo:17170km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04237     06/16/2021 17:16:47   Riding                     PackTemp: h 28C, l 27C, PackSOC: 94%, Vpack:110.673V, MotAmps:  94, BattAmps:  61, Mods: 11, MotTemp:  52C, CtrlTemp:  35C, AmbTemp:  30C, MotRPM:2231, Odo:17171km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04238     06/16/2021 17:17:47   Riding                     PackTemp: h 28C, l 27C, PackSOC: 93%, Vpack: 112.57V, MotAmps:   6, BattAmps:   3, Mods: 11, MotTemp:  53C, CtrlTemp:  35C, AmbTemp:  30C, MotRPM:1851, Odo:17172km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04239     06/16/2021 17:18:47   Riding                     PackTemp: h 28C, l 28C, PackSOC: 92%, Vpack:111.327V, MotAmps:   0, BattAmps:   3, Mods: 11, MotTemp:  61C, CtrlTemp:  38C, AmbTemp:  30C, MotRPM:3237, Odo:17173km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04240     06/16/2021 17:19:47   Riding                     PackTemp: h 29C, l 28C, PackSOC: 91%, Vpack:111.236V, MotAmps:   7, BattAmps:   4, Mods: 11, MotTemp:  60C, CtrlTemp:  36C, AmbTemp:  30C, MotRPM:2755, Odo:17174km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04241     06/16/2021 17:20:47   Riding                     PackTemp: h 29C, l 28C, PackSOC: 90%, Vpack: 111.01V, MotAmps:   0, BattAmps:   1, Mods: 11, MotTemp:  59C, CtrlTemp:  36C, AmbTemp:  30C, MotRPM:2842, Odo:17175km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04242     06/16/2021 17:21:47   Riding                     PackTemp: h 29C, l 29C, PackSOC: 89%, Vpack:  108.7V, MotAmps:  86, BattAmps:  59, Mods: 11, MotTemp:  62C, CtrlTemp:  36C, AmbTemp:  30C, MotRPM:2461, Odo:17176km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04243     06/16/2021 17:22:47   Riding                     PackTemp: h 29C, l 29C, PackSOC: 88%, Vpack: 111.17V, MotAmps:   0, BattAmps:   4, Mods: 11, MotTemp:  60C, CtrlTemp:  35C, AmbTemp:  29C, MotRPM:1680, Odo:17176km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04244     06/16/2021 17:23:47   Riding                     PackTemp: h 30C, l 29C, PackSOC: 88%, Vpack:111.096V, MotAmps:   0, BattAmps:   2, Mods: 11, MotTemp:  59C, CtrlTemp:  34C, AmbTemp:  29C, MotRPM:3061, Odo:17177km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04245     06/16/2021 17:24:47   Riding                     PackTemp: h 30C, l 29C, PackSOC: 88%, Vpack:110.193V, MotAmps:  74, BattAmps:  38, Mods: 11, MotTemp:  58C, CtrlTemp:  34C, AmbTemp:  29C, MotRPM:1811, Odo:17178km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04246     06/16/2021 17:25:47   Riding                     PackTemp: h 30C, l 29C, PackSOC: 88%, Vpack:112.475V, MotAmps: -58, BattAmps: -32, Mods: 11, MotTemp:  58C, CtrlTemp:  34C, AmbTemp:  29C, MotRPM:2339, Odo:17179km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04247     06/16/2021 17:26:47   Riding                     PackTemp: h 30C, l 29C, PackSOC: 87%, Vpack:111.437V, MotAmps:   0, BattAmps:   0, Mods: 11, MotTemp:  60C, CtrlTemp:  33C, AmbTemp:  29C, MotRPM:   0, Odo:17179km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04248     06/16/2021 17:27:47   Riding                     PackTemp: h 30C, l 29C, PackSOC: 87%, Vpack:107.158V, MotAmps:  92, BattAmps:  96, Mods: 11, MotTemp:  62C, CtrlTemp:  36C, AmbTemp:  29C, MotRPM:3582, Odo:17180km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04249     06/16/2021 17:28:47   Riding                     PackTemp: h 30C, l 30C, PackSOC: 85%, Vpack:107.113V, MotAmps: 143, BattAmps:  90, Mods: 11, MotTemp:  65C, CtrlTemp:  36C, AmbTemp:  29C, MotRPM:2188, Odo:17181km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04250     06/16/2021 17:29:47   Riding                     PackTemp: h 31C, l 30C, PackSOC: 84%, Vpack:108.757V, MotAmps:   0, BattAmps:   1, Mods: 11, MotTemp:  70C, CtrlTemp:  38C, AmbTemp:  29C, MotRPM:2782, Odo:17182km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04251     06/16/2021 17:30:47   Riding                     PackTemp: h 31C, l 31C, PackSOC: 83%, Vpack:106.361V, MotAmps: 124, BattAmps:  97, Mods: 11, MotTemp:  69C, CtrlTemp:  37C, AmbTemp:  29C, MotRPM:2703, Odo:17183km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04252     06/16/2021 17:31:47   Riding                     PackTemp: h 32C, l 31C, PackSOC: 83%, Vpack:110.171V, MotAmps: -59, BattAmps: -12, Mods: 11, MotTemp:  67C, CtrlTemp:  36C, AmbTemp:  30C, MotRPM:1022, Odo:17184km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04253     06/16/2021 17:32:47   Riding                     PackTemp: h 32C, l 31C, PackSOC: 83%, Vpack:108.415V, MotAmps:  67, BattAmps:  40, Mods: 11, MotTemp:  66C, CtrlTemp:  36C, AmbTemp:  30C, MotRPM:2042, Odo:17184km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04254     06/16/2021 17:33:47   Riding                     PackTemp: h 32C, l 31C, PackSOC: 82%, Vpack:109.459V, MotAmps:   0, BattAmps:   2, Mods: 11, MotTemp:  63C, CtrlTemp:  36C, AmbTemp:  30C, MotRPM:2889, Odo:17185km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04255     06/16/2021 17:34:47   Riding                     PackTemp: h 32C, l 31C, PackSOC: 82%, Vpack:107.566V, MotAmps:  47, BattAmps:  45, Mods: 11, MotTemp:  63C, CtrlTemp:  36C, AmbTemp:  30C, MotRPM:3204, Odo:17186km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04256     06/16/2021 17:35:47   Riding                     PackTemp: h 32C, l 32C, PackSOC: 81%, Vpack:106.652V, MotAmps:  43, BattAmps:  42, Mods: 11, MotTemp:  65C, CtrlTemp:  36C, AmbTemp:  30C, MotRPM:3500, Odo:17187km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04257     06/16/2021 17:36:47   Riding                     PackTemp: h 32C, l 32C, PackSOC: 80%, Vpack:106.221V, MotAmps:  66, BattAmps:  70, Mods: 11, MotTemp:  63C, CtrlTemp:  35C, AmbTemp:  30C, MotRPM:3663, Odo:17189km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04258     06/16/2021 17:37:47   Riding                     PackTemp: h 32C, l 32C, PackSOC: 80%, Vpack:108.251V, MotAmps:  35, BattAmps:  17, Mods: 11, MotTemp:  63C, CtrlTemp:  34C, AmbTemp:  30C, MotRPM:2031, Odo:17189km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04259     06/16/2021 17:38:47   Riding                     PackTemp: h 32C, l 32C, PackSOC: 80%, Vpack:108.823V, MotAmps:   0, BattAmps:   0, Mods: 11, MotTemp:  62C, CtrlTemp:  35C, AmbTemp:  30C, MotRPM:1734, Odo:17190km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04260     06/16/2021 17:39:47   Riding                     PackTemp: h 32C, l 32C, PackSOC: 79%, Vpack:108.468V, MotAmps:   0, BattAmps:   1, Mods: 11, MotTemp:  61C, CtrlTemp:  35C, AmbTemp:  31C, MotRPM:2035, Odo:17191km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04261     06/16/2021 17:40:47   Riding                     PackTemp: h 32C, l 32C, PackSOC: 79%, Vpack:107.687V, MotAmps:   0, BattAmps:   1, Mods: 11, MotTemp:  61C, CtrlTemp:  34C, AmbTemp:  30C, MotRPM:3145, Odo:17192km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04262     06/16/2021 17:41:47   Riding                     PackTemp: h 32C, l 32C, PackSOC: 78%, Vpack:107.876V, MotAmps:   0, BattAmps:   1, Mods: 11, MotTemp:  63C, CtrlTemp:  34C, AmbTemp:  30C, MotRPM:2358, Odo:17193km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04263     06/16/2021 17:42:47   Riding                     PackTemp: h 32C, l 32C, PackSOC: 78%, Vpack:107.935V, MotAmps:   0, BattAmps:   0, Mods: 11, MotTemp:  62C, CtrlTemp:  34C, AmbTemp:  30C, MotRPM:   3, Odo:17194km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04264     06/16/2021 17:43:47   Riding                     PackTemp: h 32C, l 32C, PackSOC: 77%, Vpack:107.379V, MotAmps:   0, BattAmps:   0, Mods: 11, MotTemp:  62C, CtrlTemp:  34C, AmbTemp:  29C, MotRPM:2203, Odo:17195km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04265     06/16/2021 17:44:47   Riding                     PackTemp: h 33C, l 32C, PackSOC: 76%, Vpack: 105.63V, MotAmps: 109, BattAmps:  45, Mods: 11, MotTemp:  63C, CtrlTemp:  34C, AmbTemp:  29C, MotRPM:1367, Odo:17195km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04266     06/16/2021 17:45:47   Riding                     PackTemp: h 33C, l 32C, PackSOC: 76%, Vpack:106.535V, MotAmps:  42, BattAmps:  24, Mods: 11, MotTemp:  61C, CtrlTemp:  32C, AmbTemp:  29C, MotRPM:2020, Odo:17196km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04267     06/16/2021 17:46:47   Riding                     PackTemp: h 33C, l 32C, PackSOC: 76%, Vpack:106.837V, MotAmps:  90, BattAmps:  24, Mods: 11, MotTemp:  60C, CtrlTemp:  32C, AmbTemp:  29C, MotRPM: 820, Odo:17197km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04268     06/16/2021 17:47:47   Riding                     PackTemp: h 33C, l 32C, PackSOC: 75%, Vpack:104.879V, MotAmps: 112, BattAmps:  66, Mods: 11, MotTemp:  61C, CtrlTemp:  33C, AmbTemp:  29C, MotRPM:1953, Odo:17198km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04269     06/16/2021 17:48:47   Riding                     PackTemp: h 33C, l 32C, PackSOC: 74%, Vpack:105.646V, MotAmps:  35, BattAmps:  20, Mods: 11, MotTemp:  62C, CtrlTemp:  33C, AmbTemp:  29C, MotRPM:1809, Odo:17198km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04270     06/16/2021 17:49:47   Riding                     PackTemp: h 33C, l 32C, PackSOC: 73%, Vpack:107.118V, MotAmps: -59, BattAmps: -28, Mods: 11, MotTemp:  62C, CtrlTemp:  32C, AmbTemp:  28C, MotRPM:1923, Odo:17199km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04271     06/16/2021 17:50:47   Riding                     PackTemp: h 33C, l 33C, PackSOC: 73%, Vpack:105.091V, MotAmps:  45, BattAmps:  35, Mods: 11, MotTemp:  60C, CtrlTemp:  32C, AmbTemp:  28C, MotRPM:2571, Odo:17200km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04272     06/16/2021 17:51:47   Riding                     PackTemp: h 33C, l 32C, PackSOC: 73%, Vpack: 106.56V, MotAmps:   0, BattAmps:   0, Mods: 11, MotTemp:  59C, CtrlTemp:  32C, AmbTemp:  29C, MotRPM: 564, Odo:17201km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04273     06/16/2021 17:52:47   Riding                     PackTemp: h 33C, l 32C, PackSOC: 73%, Vpack: 106.34V, MotAmps:   0, BattAmps:   2, Mods: 11, MotTemp:  58C, CtrlTemp:  32C, AmbTemp:  29C, MotRPM:1193, Odo:17201km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04274     06/16/2021 17:53:47   Riding                     PackTemp: h 33C, l 32C, PackSOC: 73%, Vpack:106.317V, MotAmps:   0, BattAmps:   0, Mods: 11, MotTemp:  58C, CtrlTemp:  33C, AmbTemp:  29C, MotRPM: 750, Odo:17202km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04275     06/16/2021 17:54:47   Riding                     PackTemp: h 33C, l 32C, PackSOC: 73%, Vpack:106.267V, MotAmps:  40, BattAmps:   4, Mods: 11, MotTemp:  57C, CtrlTemp:  33C, AmbTemp:  29C, MotRPM: 380, Odo:17202km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04276     06/16/2021 17:55:38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04277     06/16/2021 17:55:38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04278     06/16/2021 17:55:41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04279     06/16/2021 17:55:41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04280     06/16/2021 17:55:41   Module 00                  vmod: 106.41V,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04281     06/16/2021 17:55:41   Module 01                  vmod: 106.433V,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04282     06/16/2021 17:55:41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04283     06/16/2021 17:55:41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04289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04291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04292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04293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04294                       1   Module 00                  serial: 16sg2754,  vmod: 106.742V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04295     06/16/2021 19:44:31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04296     06/16/2021 19:44:31   Module 01                  serial: 16sg2639,  vmod: 106.722V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04297     06/16/2021 19:44:32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04298     06/16/2021 19:44:36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04299     06/16/2021 19:44:36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04300     06/16/2021 19:44:36   Low Chassis Isolation      33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04301     06/16/2021 19:44:36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04302     06/16/2021 19:44:36   Module 00                  vmod: 106.725 maxsys: 106.72 minsys: 106.711 diff: 0.009 vcap: 94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04303     06/16/2021 19:44:36   Module 01                  vmod: 106.708 maxsys: 106.72 minsys: 106.711 diff: 0.009 vcap: 94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04304     06/16/2021 19:44:37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04305     06/16/2021 19:44:37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04306     06/16/2021 19:44:37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04307     06/16/2021 19:44:37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04308     06/16/2021 19:44:37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04309     06/16/2021 19:44:37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04310     06/16/2021 19:44:40   Disarmed                   PackTemp: h 34C, l 33C, PackSOC: 73%, Vpack:106.724V, MotAmps:   0, BattAmps:   0, Mods: 11, MotTemp:  40C, CtrlTemp:  31C, AmbTemp:  32C, MotRPM:   0, Odo:17202km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04311     06/16/2021 19:45:40   Disarmed                   PackTemp: h 34C, l 33C, PackSOC: 73%, Vpack:106.685V, MotAmps:   0, BattAmps:   0, Mods: 11, MotTemp:  47C, CtrlTemp:  31C, AmbTemp:  31C, MotRPM:   0, Odo:17202km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04312     06/16/2021 19:45:50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04313     06/16/2021 19:45:50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04314     06/16/2021 19:46:40   Riding                     PackTemp: h 34C, l 33C, PackSOC: 72%, Vpack:105.399V, MotAmps: 100, BattAmps:  37, Mods: 11, MotTemp:  45C, CtrlTemp:  32C, AmbTemp:  31C, MotRPM:1232, Odo:17202km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04315     06/16/2021 19:47:40   Riding                     PackTemp: h 34C, l 33C, PackSOC: 72%, Vpack:106.275V, MotAmps:   0, BattAmps:   1, Mods: 11, MotTemp:  46C, CtrlTemp:  32C, AmbTemp:  31C, MotRPM:1711, Odo:17203km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04316     06/16/2021 19:48:40   Riding                     PackTemp: h 34C, l 33C, PackSOC: 72%, Vpack:106.326V, MotAmps:   0, BattAmps:   0, Mods: 11, MotTemp:  47C, CtrlTemp:  32C, AmbTemp:  31C, MotRPM: 265, Odo:17203km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04317     06/16/2021 19:49:40   Riding                     PackTemp: h 34C, l 33C, PackSOC: 72%, Vpack:106.078V, MotAmps:   0, BattAmps:   2, Mods: 11, MotTemp:  47C, CtrlTemp:  32C, AmbTemp:  31C, MotRPM:2534, Odo:17203km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04318     06/16/2021 19:50:40   Riding                     PackTemp: h 34C, l 33C, PackSOC: 72%, Vpack:106.719V, MotAmps: -59, BattAmps: -15, Mods: 11, MotTemp:  47C, CtrlTemp:  33C, AmbTemp:  31C, MotRPM:1093, Odo:17204km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04319     06/16/2021 19:51:40   Riding                     PackTemp: h 34C, l 33C, PackSOC: 72%, Vpack:106.137V, MotAmps:  -8, BattAmps:   0, Mods: 11, MotTemp:  49C, CtrlTemp:  33C, AmbTemp:  30C, MotRPM: 572, Odo:17204km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04320     06/16/2021 19:52:40   Riding                     PackTemp: h 34C, l 33C, PackSOC: 70%, Vpack:104.989V, MotAmps:   0, BattAmps:   3, Mods: 11, MotTemp:  53C, CtrlTemp:  34C, AmbTemp:  29C, MotRPM:2491, Odo:17205km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04321     06/16/2021 19:53:40   Riding                     PackTemp: h 34C, l 34C, PackSOC: 68%, Vpack: 104.94V, MotAmps: -54, BattAmps: -38, Mods: 11, MotTemp:  57C, CtrlTemp:  35C, AmbTemp:  27C, MotRPM:2728, Odo:17206km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04322     06/16/2021 19:54:40   Riding                     PackTemp: h 35C, l 34C, PackSOC: 66%, Vpack: 99.909V, MotAmps: 126, BattAmps: 126, Mods: 11, MotTemp:  61C, CtrlTemp:  35C, AmbTemp:  27C, MotRPM:3239, Odo:17208km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04323     06/16/2021 19:54:40   Batt Dischg Cur Limited    486 A (93%), MinCell: 3550mV,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04324     06/16/2021 19:55:40   Riding                     PackTemp: h 35C, l 34C, PackSOC: 65%, Vpack:104.862V, MotAmps: -59, BattAmps: -39, Mods: 11, MotTemp:  61C, CtrlTemp:  33C, AmbTemp:  28C, MotRPM:2610, Odo:17209km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04325     06/16/2021 19:55:40   Batt Dischg Cur Limited    506 A (97%), MinCell: 3706mV,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04326     06/16/2021 19:56:40   Riding                     PackTemp: h 35C, l 34C, PackSOC: 65%, Vpack:103.939V, MotAmps:   0, BattAmps:   1, Mods: 11, MotTemp:  59C, CtrlTemp:  33C, AmbTemp:  28C, MotRPM:2534, Odo:17209km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04327     06/16/2021 19:57:40   Riding                     PackTemp: h 35C, l 34C, PackSOC: 64%, Vpack:103.738V, MotAmps:   0, BattAmps:   3, Mods: 11, MotTemp:  60C, CtrlTemp:  34C, AmbTemp:  28C, MotRPM:2279, Odo:17210km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04328     06/16/2021 19:57:40   Batt Dischg Cur Limited    508 A (97%), MinCell: 3689mV,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04329     06/16/2021 19:58:40   Riding                     PackTemp: h 35C, l 34C, PackSOC: 64%, Vpack:104.576V, MotAmps: -59, BattAmps: -24, Mods: 11, MotTemp:  59C, CtrlTemp:  33C, AmbTemp:  28C, MotRPM:1557, Odo:17211km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04330     06/16/2021 19:59:40   Riding                     PackTemp: h 35C, l 34C, PackSOC: 63%, Vpack:102.603V, MotAmps:  38, BattAmps:  33, Mods: 11, MotTemp:  60C, CtrlTemp:  34C, AmbTemp:  28C, MotRPM:2901, Odo:17212km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04331     06/16/2021 19:59:40   Batt Dischg Cur Limited    508 A (97%), MinCell: 3653mV,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04332     06/16/2021 20:00:40   Riding                     PackTemp: h 35C, l 34C, PackSOC: 62%, Vpack:101.627V, MotAmps:  53, BattAmps:  51, Mods: 11, MotTemp:  59C, CtrlTemp:  34C, AmbTemp:  28C, MotRPM:3107, Odo:17213km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04333     06/16/2021 20:00:40   Batt Dischg Cur Limited    482 A (92%), MinCell: 3617mV,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04334     06/16/2021 20:01:40   Riding                     PackTemp: h 35C, l 35C, PackSOC: 59%, Vpack:100.021V, MotAmps:  60, BattAmps:  71, Mods: 11, MotTemp:  63C, CtrlTemp:  35C, AmbTemp:  28C, MotRPM:3667, Odo:17214km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04335     06/16/2021 20:01:40   Batt Dischg Cur Limited    432 A (83%), MinCell: 3554mV,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04336     06/16/2021 20:02:40   Riding                     PackTemp: h 35C, l 35C, PackSOC: 57%, Vpack:101.147V, MotAmps:   0, BattAmps:   4, Mods: 11, MotTemp:  62C, CtrlTemp:  34C, AmbTemp:  28C, MotRPM:3530, Odo:17216km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04337     06/16/2021 20:02:40   Batt Dischg Cur Limited    406 A (78%), MinCell: 3541mV,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04338     06/16/2021 20:03:40   Riding                     PackTemp: h 35C, l 35C, PackSOC: 55%, Vpack:  99.55V, MotAmps:  66, BattAmps:  69, Mods: 11, MotTemp:  61C, CtrlTemp:  33C, AmbTemp:  28C, MotRPM:3344, Odo:17217km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04339     06/16/2021 20:03:40   Batt Dischg Cur Limited    410 A (78%), MinCell: 3541mV,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04340     06/16/2021 20:04:40   Riding                     PackTemp: h 35C, l 35C, PackSOC: 54%, Vpack:101.931V, MotAmps:   0, BattAmps:   1, Mods: 11, MotTemp:  60C, CtrlTemp:  32C, AmbTemp:  28C, MotRPM:2553, Odo:17218km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04341     06/16/2021 20:04:40   Batt Dischg Cur Limited    433 A (83%), MinCell: 3631mV,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04342     06/16/2021 20:05:40   Riding                     PackTemp: h 35C, l 35C, PackSOC: 54%, Vpack:102.305V, MotAmps:   0, BattAmps:   0, Mods: 11, MotTemp:  58C, CtrlTemp:  31C, AmbTemp:  28C, MotRPM:1224, Odo:17219km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04343     06/16/2021 20:05:40   Batt Dischg Cur Limited    455 A (87%), MinCell: 3649mV,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04344     06/16/2021 20:06:40   Riding                     PackTemp: h 35C, l 35C, PackSOC: 53%, Vpack: 98.801V, MotAmps: 153, BattAmps: 126, Mods: 11, MotTemp:  58C, CtrlTemp:  32C, AmbTemp:  28C, MotRPM:2623, Odo:17220km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04345     06/16/2021 20:06:40   Batt Dischg Cur Limited    441 A (84%), MinCell: 3475mV,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04346     06/16/2021 20:07:40   Riding                     PackTemp: h 35C, l 35C, PackSOC: 53%, Vpack:101.592V, MotAmps:   0, BattAmps:   3, Mods: 11, MotTemp:  60C, CtrlTemp:  32C, AmbTemp:  28C, MotRPM:2670, Odo:17221km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04347     06/16/2021 20:07:40   Batt Dischg Cur Limited    437 A (84%), MinCell: 3557mV,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04348     06/16/2021 20:08:40   Riding                     PackTemp: h 36C, l 35C, PackSOC: 51%, Vpack:100.643V, MotAmps:  50, BattAmps:  30, Mods: 11, MotTemp:  63C, CtrlTemp:  33C, AmbTemp:  27C, MotRPM:1961, Odo:17222km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04349     06/16/2021 20:08:40   Batt Dischg Cur Limited    409 A (78%), MinCell: 3589mV,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04350     06/16/2021 20:09:40   Riding                     PackTemp: h 35C, l 35C, PackSOC: 51%, Vpack:101.032V, MotAmps:   0, BattAmps:   3, Mods: 11, MotTemp:  62C, CtrlTemp:  33C, AmbTemp:  27C, MotRPM:3562, Odo:17223km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04351     06/16/2021 20:09:40   Batt Dischg Cur Limited    407 A (78%), MinCell: 3598mV, MaxPackTemp: 35C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04352     06/16/2021 20:10:40   Riding                     PackTemp: h 36C, l 35C, PackSOC: 50%, Vpack: 99.177V, MotAmps:  87, BattAmps:  79, Mods: 11, MotTemp:  61C, CtrlTemp:  32C, AmbTemp:  27C, MotRPM:2884, Odo:17224km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04353     06/16/2021 20:10:40   Batt Dischg Cur Limited    411 A (79%), MinCell: 3527mV,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04354     06/16/2021 20:11:40   Riding                     PackTemp: h 36C, l 35C, PackSOC: 48%, Vpack:100.274V, MotAmps:  36, BattAmps:  22, Mods: 11, MotTemp:  64C, CtrlTemp:  32C, AmbTemp:  27C, MotRPM:1812, Odo:17225km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04355     06/16/2021 20:11:40   Batt Dischg Cur Limited    387 A (74%), MinCell: 3558mV,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04356     06/16/2021 20:12:40   Riding                     PackTemp: h 36C, l 35C, PackSOC: 48%, Vpack: 99.572V, MotAmps: 101, BattAmps:  55, Mods: 11, MotTemp:  62C, CtrlTemp:  32C, AmbTemp:  27C, MotRPM:1715, Odo:17225km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04357     06/16/2021 20:12:40   Batt Dischg Cur Limited    404 A (77%), MinCell: 3545mV,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04358     06/16/2021 20:13:40   Riding                     PackTemp: h 36C, l 36C, PackSOC: 46%, Vpack: 99.905V, MotAmps:  30, BattAmps:  21, Mods: 11, MotTemp:  65C, CtrlTemp:  33C, AmbTemp:  26C, MotRPM:2141, Odo:17226km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04359     06/16/2021 20:13:40   Batt Dischg Cur Limited    363 A (69%), MinCell: 3567mV,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04360     06/16/2021 20:14:40   Riding                     PackTemp: h 36C, l 36C, PackSOC: 45%, Vpack: 101.26V, MotAmps: -59, BattAmps: -40, Mods: 11, MotTemp:  65C, CtrlTemp:  33C, AmbTemp:  26C, MotRPM:2602, Odo:17227km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04361     06/16/2021 20:14:40   Batt Dischg Cur Limited    364 A (70%), MinCell: 3516mV,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04362     06/16/2021 20:15:40   Riding                     PackTemp: h 36C, l 36C, PackSOC: 44%, Vpack:100.122V, MotAmps:   0, BattAmps:   2, Mods: 11, MotTemp:  63C, CtrlTemp:  32C, AmbTemp:  26C, MotRPM:3650, Odo:17228km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04363     06/16/2021 20:15:40   Batt Dischg Cur Limited    378 A (72%), MinCell: 3496mV,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04364     06/16/2021 20:16:40   Riding                     PackTemp: h 36C, l 36C, PackSOC: 43%, Vpack: 98.219V, MotAmps: 104, BattAmps:  91, Mods: 11, MotTemp:  63C, CtrlTemp:  32C, AmbTemp:  26C, MotRPM:2849, Odo:17230km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04365     06/16/2021 20:16:40   Batt Dischg Cur Limited    365 A (70%), MinCell: 3497mV,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04366     06/16/2021 20:17:40   Riding                     PackTemp: h 37C, l 36C, PackSOC: 42%, Vpack:101.149V, MotAmps: -59, BattAmps: -38, Mods: 11, MotTemp:  64C, CtrlTemp:  32C, AmbTemp:  26C, MotRPM:2445, Odo:17231km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04367     06/16/2021 20:17:40   Batt Dischg Cur Limited    363 A (69%), MinCell: 3608mV,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04368     06/16/2021 20:18:40   Riding                     PackTemp: h 37C, l 36C, PackSOC: 42%, Vpack: 99.052V, MotAmps:  60, BattAmps:  52, Mods: 11, MotTemp:  63C, CtrlTemp:  32C, AmbTemp:  26C, MotRPM:2695, Odo:17232km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04369     06/16/2021 20:18:40   Batt Dischg Cur Limited    377 A (72%), MinCell: 3526mV,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04370     06/16/2021 20:19:40   Riding                     PackTemp: h 37C, l 36C, PackSOC: 41%, Vpack:100.291V, MotAmps:   0, BattAmps:   0, Mods: 11, MotTemp:  64C, CtrlTemp:  32C, AmbTemp:  27C, MotRPM:2421, Odo:17233km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04371     06/16/2021 20:19:40   Batt Dischg Cur Limited    366 A (70%), MinCell: 3573mV,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04372     06/16/2021 20:20:40   Riding                     PackTemp: h 37C, l 36C, PackSOC: 40%, Vpack: 98.262V, MotAmps: 121, BattAmps:  88, Mods: 11, MotTemp:  63C, CtrlTemp:  32C, AmbTemp:  27C, MotRPM:2319, Odo:17234km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04373     06/16/2021 20:20:40   Batt Dischg Cur Limited    373 A (71%), MinCell: 3492mV,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04374     06/16/2021 20:21:40   Riding                     PackTemp: h 37C, l 37C, PackSOC: 39%, Vpack:100.487V, MotAmps: -38, BattAmps: -29, Mods: 11, MotTemp:  67C, CtrlTemp:  34C, AmbTemp:  27C, MotRPM:2911, Odo:17235km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04375     06/16/2021 20:21:40   Batt Dischg Cur Limited    297 A (57%), MinCell: 3586mV,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04376     06/16/2021 20:22:40   Riding                     PackTemp: h 37C, l 37C, PackSOC: 39%, Vpack: 99.058V, MotAmps: 199, BattAmps:  49, Mods: 11, MotTemp:  64C, CtrlTemp:  32C, AmbTemp:  27C, MotRPM: 632, Odo:17236km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04377     06/16/2021 20:22:40   Batt Dischg Cur Limited    366 A (70%), MinCell: 3531mV,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04378     06/16/2021 20:23:40   Riding                     PackTemp: h 37C, l 37C, PackSOC: 38%, Vpack:  100.1V, MotAmps:  11, BattAmps:   4, Mods: 11, MotTemp:  64C, CtrlTemp:  32C, AmbTemp:  27C, MotRPM:1415, Odo:17237km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04379     06/16/2021 20:23:40   Batt Dischg Cur Limited    375 A (72%), MinCell: 3566mV,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04380     06/16/2021 20:24:40   Riding                     PackTemp: h 37C, l 37C, PackSOC: 38%, Vpack: 99.591V, MotAmps:  24, BattAmps:  19, Mods: 11, MotTemp:  60C, CtrlTemp:  31C, AmbTemp:  27C, MotRPM:2594, Odo:17237km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04381     06/16/2021 20:24:40   Batt Dischg Cur Limited    372 A (71%), MinCell: 3545mV,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04382     06/16/2021 20:25:40   Riding                     PackTemp: h 37C, l 36C, PackSOC: 37%, Vpack:  99.74V, MotAmps:   0, BattAmps:   2, Mods: 11, MotTemp:  61C, CtrlTemp:  32C, AmbTemp:  27C, MotRPM:2792, Odo:17238km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04383     06/16/2021 20:25:40   Batt Dischg Cur Limited    361 A (69%), MinCell: 3505mV,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04384     06/16/2021 20:26:40   Riding                     PackTemp: h 37C, l 36C, PackSOC: 36%, Vpack: 98.498V, MotAmps:  78, BattAmps:  51, Mods: 11, MotTemp:  59C, CtrlTemp:  32C, AmbTemp:  27C, MotRPM:2133, Odo:17239km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04385     06/16/2021 20:26:40   Batt Dischg Cur Limited    366 A (70%), MinCell: 3504mV,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04386     06/16/2021 20:27:40   Riding                     PackTemp: h 37C, l 36C, PackSOC: 36%, Vpack: 99.823V, MotAmps:   0, BattAmps:   3, Mods: 11, MotTemp:  60C, CtrlTemp:  32C, AmbTemp:  27C, MotRPM:1976, Odo:17240km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04387     06/16/2021 20:27:40   Batt Dischg Cur Limited    359 A (69%), MinCell: 3556mV,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04388     06/16/2021 20:28:40   Riding                     PackTemp: h 37C, l 36C, PackSOC: 35%, Vpack:100.007V, MotAmps:   0, BattAmps:   0, Mods: 11, MotTemp:  61C, CtrlTemp:  32C, AmbTemp:  27C, MotRPM:1663, Odo:17240km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04389     06/16/2021 20:28:40   Batt Dischg Cur Limited    368 A (70%), MinCell: 3566mV,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04390     06/16/2021 20:29:40   Riding                     PackTemp: h 37C, l 36C, PackSOC: 35%, Vpack: 99.983V, MotAmps:   0, BattAmps:   2, Mods: 11, MotTemp:  59C, CtrlTemp:  32C, AmbTemp:  27C, MotRPM:1902, Odo:17241km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04391     06/16/2021 20:29:40   Batt Dischg Cur Limited    372 A (71%), MinCell: 3563mV,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04392     06/16/2021 20:30:40   Riding                     PackTemp: h 37C, l 36C, PackSOC: 35%, Vpack:100.344V, MotAmps: -38, BattAmps:  -6, Mods: 11, MotTemp:  58C, CtrlTemp:  31C, AmbTemp:  27C, MotRPM: 816,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04393     06/16/2021 20:30:40   Batt Dischg Cur Limited    378 A (72%), MinCell: 3571mV,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04394     06/16/2021 20:31:04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04395     06/16/2021 20:31:04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04396     06/16/2021 20:31:21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04397     06/16/2021 20:31:21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04398     06/16/2021 20:31:35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04399     06/16/2021 20:31:35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04400     06/16/2021 20:31:40   Disarmed                   PackTemp: h 37C, l 36C, PackSOC: 35%, Vpack: 100.22V, MotAmps:   0, BattAmps:   0, Mods: 11, MotTemp:  59C, CtrlTemp:  30C, AmbTemp:  27C,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04401     06/16/2021 20:31:40   Batt Dischg Cur Limited    384 A (73%), MinCell: 3573mV, MaxPackTemp: 37C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04402     06/16/2021 20:32:02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04403     06/16/2021 20:32:02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04404     06/16/2021 20:32:02   Module 00                  vmod: 100.216V,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04405     06/16/2021 20:32:02   Module 01                  vmod: 100.238V,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04406     06/16/2021 20:32:02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04407     06/16/2021 20:32:02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04409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04415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04416                       0   Module 01                  serial: 16sg2639,  vmod: 100.288V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04417     06/16/2021 20:03:46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04418     06/16/2021 20:03:46   Module 01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04419     06/16/2021 20:03:46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04420     06/16/2021 20:03:46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04421     06/16/2021 20:03:46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04422     06/16/2021 20:03:46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04423     06/16/2021 20:03:46   Module 00                  serial: 16sg2754,  vmod: 100.301V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04424     06/16/2021 20:32:59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04425     06/16/2021 20:32:59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04426     06/16/2021 20:33:00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04427     06/16/2021 20:33:04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04428     06/16/2021 20:33:04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04429     06/16/2021 20:33:05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04430     06/16/2021 20:33:05   Module 00                  vmod: 100.3 maxsys: 100.328 minsys: 100.295 diff: 0.033 vcap: 88.937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04431     06/16/2021 20:33:05   Module 01                  vmod: 100.29 maxsys: 100.328 minsys: 100.295 diff: 0.033 vcap: 88.937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04432     06/16/2021 20:33:05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04433     06/16/2021 20:33:05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04434     06/16/2021 20:33:05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04435     06/16/2021 20:33:05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04436     06/16/2021 20:33:05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04437     06/16/2021 20:33:05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04438     06/16/2021 20:33:08   Disarmed                   PackTemp: h 36C, l 36C, PackSOC: 35%, Vpack:100.302V, MotAmps:   0, BattAmps:   1, Mods: 11, MotTemp:  52C, CtrlTemp:  30C, AmbTemp:  27C,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04439     06/16/2021 20:33:08   Batt Dischg Cur Limited    389 A (74%), MinCell: 3576mV, MaxPackTemp: 36C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04440     06/16/2021 20:33:11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04441     06/16/2021 20:33:11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04442     06/16/2021 20:33:11   Module 00                  vmod: 100.283V,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04443     06/16/2021 20:33:11   Module 01                  vmod: 100.3V,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04444     06/16/2021 20:33:12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04445     06/16/2021 20:33:12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04447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04448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04449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04450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04453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04454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04455                       1   Module 00                  serial: 16sg2754,  vmod: 100.669V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04456     06/16/2021 23:28:38   Module 01                  serial: 16sg2639,  vmod: 100.61V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04457     06/16/2021 23:28:38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04458     06/16/2021 23:28:38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04459     06/16/2021 23:28:42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04460     06/16/2021 23:28:42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04461     06/16/2021 23:28:42   DEBUG: Module scheme changed from Charging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04462     06/16/2021 23:28:42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04463     06/16/2021 23:28:42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04464     06/16/2021 23:28:42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04465     06/16/2021 23:28:42   Module 00                  vmod: 100.666V,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04466     06/16/2021 23:28:42   Module 01                  vmod: 100.607V,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04469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04474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04475                       0   Module 01                  serial: 16sg2639,  vmod: 100.581V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04476     06/16/2021 23:01:06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04477     06/16/2021 23:01:06   Module 00                  serial: 16sg2754,  vmod: 100.628V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04478     06/16/2021 23:30:19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04479     06/16/2021 23:30:19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04480     06/16/2021 23:30:19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04481     06/16/2021 23:30:20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04482     06/16/2021 23:30:20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04483     06/16/2021 23:30:21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04484     06/16/2021 23:30:21   Module 00                  vmod: 100.629 maxsys: 100.626 minsys: 100.583 diff: 0.043 vcap: 88.687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04485     06/16/2021 23:30:21   Module 01                  vmod: 100.574 maxsys: 100.626 minsys: 100.583 diff: 0.043 vcap: 88.687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04486     06/16/2021 23:30:21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04487     06/16/2021 23:30:22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04488     06/16/2021 23:30:22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04489     06/16/2021 23:30:22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04490     06/16/2021 23:30:22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04491     06/16/2021 23:30:22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04492     06/16/2021 23:30:24   Low Chassis Isolation      92 KOhms to cell 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04493     06/16/2021 23:30:25   0x31 0x01 0xb2 0x22 0x3c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04494     06/16/2021 23:30:29   Disarmed                   PackTemp: h 30C, l 30C, PackSOC: 35%, Vpack:100.592V, MotAmps:   0, BattAmps:   0, Mods: 11, MotTemp:  38C,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04495     06/16/2021 23:30:29   Batt Dischg Cur Limited    399 A (76%), MinCell: 3588mV,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04496     06/16/2021 23:31:29   Disarmed                   PackTemp: h 30C, l 30C, PackSOC: 35%, Vpack:100.572V, MotAmps:   0, BattAmps:   0, Mods: 11, MotTemp:  39C,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04497     06/16/2021 23:31:29   Batt Dischg Cur Limited    399 A (76%), MinCell: 3586mV,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04498     06/16/2021 23:32:29   Disarmed                   PackTemp: h 30C, l 30C, PackSOC: 35%, Vpack:100.559V, MotAmps:   0, BattAmps:   0, Mods: 11, MotTemp:  39C,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04499     06/16/2021 23:32:29   Batt Dischg Cur Limited    399 A (76%), MinCell: 3586mV,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04500     06/16/2021 23:33:29   Disarmed                   PackTemp: h 30C, l 30C, PackSOC: 35%, Vpack:100.543V, MotAmps:   0, BattAmps:   0, Mods: 11, MotTemp:  39C,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04501     06/16/2021 23:33:29   Batt Dischg Cur Limited    398 A (76%), MinCell: 3585mV,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04502     06/16/2021 23:34:29   Disarmed                   PackTemp: h 30C, l 30C, PackSOC: 35%, Vpack: 100.53V, MotAmps:   0, BattAmps:   0, Mods: 11, MotTemp:  39C,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04503     06/16/2021 23:34:29   Batt Dischg Cur Limited    398 A (76%), MinCell: 3585mV,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04504     06/16/2021 23:35:29   Disarmed                   PackTemp: h 30C, l 30C, PackSOC: 35%, Vpack:100.525V, MotAmps:   0, BattAmps:   0, Mods: 11, MotTemp:  39C,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04505     06/16/2021 23:35:29   Batt Dischg Cur Limited    397 A (76%), MinCell: 3584mV,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04506     06/16/2021 23:36:29   Disarmed                   PackTemp: h 30C, l 30C, PackSOC: 35%, Vpack:100.514V, MotAmps:   0, BattAmps:   0, Mods: 11, MotTemp:  39C,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04507     06/16/2021 23:36:29   Batt Dischg Cur Limited    397 A (76%), MinCell: 3584mV,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04508     06/16/2021 23:37:29   Disarmed                   PackTemp: h 30C, l 30C, PackSOC: 35%, Vpack:100.503V, MotAmps:   0, BattAmps:   0, Mods: 11, MotTemp:  39C,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04509     06/16/2021 23:37:29   Batt Dischg Cur Limited    397 A (76%), MinCell: 3584mV,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04510     06/16/2021 23:38:29   Disarmed                   PackTemp: h 30C, l 30C, PackSOC: 35%, Vpack:100.493V, MotAmps:   0, BattAmps:   0, Mods: 11, MotTemp:  39C,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04511     06/16/2021 23:38:29   Batt Dischg Cur Limited    397 A (76%), MinCell: 3583mV,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04512     06/16/2021 23:39:29   Disarmed                   PackTemp: h 30C, l 30C, PackSOC: 35%, Vpack:100.481V, MotAmps:   0, BattAmps:   0, Mods: 11, MotTemp:  38C,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04513     06/16/2021 23:39:29   Batt Dischg Cur Limited    397 A (76%), MinCell: 3583mV,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04514     06/16/2021 23:40:29   Disarmed                   PackTemp: h 30C, l 30C, PackSOC: 35%, Vpack:100.475V, MotAmps:   0, BattAmps:   0, Mods: 11, MotTemp:  38C,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04515     06/16/2021 23:40:29   Batt Dischg Cur Limited    395 A (75%), MinCell: 3582mV,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04516     06/16/2021 23:41:29   Disarmed                   PackTemp: h 30C, l 30C, PackSOC: 35%, Vpack:100.469V, MotAmps:   0, BattAmps:   0, Mods: 11, MotTemp:  38C,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04517     06/16/2021 23:41:29   Batt Dischg Cur Limited    395 A (75%), MinCell: 3582mV,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04518     06/16/2021 23:42:30   Disarmed                   PackTemp: h 30C, l 30C, PackSOC: 35%, Vpack:100.442V, MotAmps:   0, BattAmps:   0, Mods: 11, MotTemp:  37C,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04519     06/16/2021 23:42:30   Batt Dischg Cur Limited    395 A (75%), MinCell: 3582mV,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04520     06/16/2021 23:43:32   Disarmed                   PackTemp: h 30C, l 30C, PackSOC: 35%, Vpack:100.429V, MotAmps:   0, BattAmps:   0, Mods: 11, MotTemp:  37C,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04521     06/16/2021 23:43:32   Batt Dischg Cur Limited    395 A (75%), MinCell: 3581mV,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04522     06/16/2021 23:44:32   Disarmed                   PackTemp: h 30C, l 30C, PackSOC: 35%, Vpack:100.421V, MotAmps:   0, BattAmps:   0, Mods: 11, MotTemp:  37C,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04523     06/16/2021 23:44:32   Batt Dischg Cur Limited    395 A (75%), MinCell: 3581mV,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04524     06/16/2021 23:45:33   Disarmed                   PackTemp: h 30C, l 30C, PackSOC: 35%, Vpack: 100.41V, MotAmps:   0, BattAmps:   0, Mods: 11, MotTemp:  37C,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04525     06/16/2021 23:45:33   Batt Dischg Cur Limited    393 A (75%), MinCell: 3580mV,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04526     06/16/2021 23:46:34   Disarmed                   PackTemp: h 30C, l 30C, PackSOC: 35%, Vpack:100.398V, MotAmps:   0, BattAmps:   0, Mods: 11, MotTemp:  37C,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04527     06/16/2021 23:46:34   Batt Dischg Cur Limited    393 A (75%), MinCell: 3580mV,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04528     06/16/2021 23:47:35   Disarmed                   PackTemp: h 30C, l 30C, PackSOC: 35%, Vpack: 100.39V, MotAmps:   0, BattAmps:   0, Mods: 11, MotTemp:  37C,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04529     06/16/2021 23:47:35   Batt Dischg Cur Limited    393 A (75%), MinCell: 3580mV,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04530     06/16/2021 23:48:36   Disarmed                   PackTemp: h 30C, l 30C, PackSOC: 35%, Vpack:100.378V, MotAmps:   0, BattAmps:   0, Mods: 11, MotTemp:  37C,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04531     06/16/2021 23:48:36   Batt Dischg Cur Limited    393 A (75%), MinCell: 3579mV,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04532     06/16/2021 23:49:37   Disarmed                   PackTemp: h 30C, l 30C, PackSOC: 35%, Vpack:100.366V, MotAmps:   0, BattAmps:   0, Mods: 11, MotTemp:  36C, CtrlTemp:  25C,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04533     06/16/2021 23:49:37   Batt Dischg Cur Limited    393 A (75%), MinCell: 3579mV, MaxPackTemp: 30C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04534     06/16/2021 23:50:15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04535     06/16/2021 23:50:15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04536     06/16/2021 23:50:15   Module 00                  vmod: 100.348V,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04537     06/16/2021 23:50:15   Module 01                  vmod: 100.359V,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04538     06/16/2021 23:50:16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04539     06/16/2021 23:50:16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04540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04541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04542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04543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04544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04547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04548                       0   Module 01                  serial: 16sg2639,  vmod: 100.456V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04549     06/16/2021 23:32:01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04550     06/16/2021 23:32:01   Module 00                  serial: 16sg2754,  vmod: 100.452V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04551     06/17/2021 00:01:14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04552     06/17/2021 00:01:14   Module 01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04553     06/17/2021 00:01:14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04554     06/17/2021 00:01:14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04555     06/17/2021 00:01:14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04556     06/17/2021 00:01:15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04557     06/17/2021 00:01:19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04558     06/17/2021 00:01:20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04559     06/17/2021 00:01:20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04560     06/17/2021 00:01:20   Module 00                  vmod: 100.452 maxsys: 100.451 minsys: 100.427 diff: 0.024 vcap: 88.812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04561     06/17/2021 00:01:20   Module 01                  vmod: 100.453 maxsys: 100.451 minsys: 100.427 diff: 0.024 vcap: 88.812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04562     06/17/2021 00:01:20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04563     06/17/2021 00:01:21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04564     06/17/2021 00:01:21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04565     06/17/2021 00:01:21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04566     06/17/2021 00:01:21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04567     06/17/2021 00:01:21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04568     06/17/2021 00:01:21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04569     06/17/2021 00:01:21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04570     06/17/2021 00:01:24   Charging                   PackTemp: h 30C, l 29C, AmbTemp: 26C, PackSOC: 35%, Vpack:100.643V,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04571     06/17/2021 00:11:24   Charging                   PackTemp: h 30C, l 29C, AmbTemp: 28C, PackSOC: 37%, Vpack:101.292V,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04572     06/17/2021 00:21:24   Charging                   PackTemp: h 30C, l 29C, AmbTemp: 30C, PackSOC: 38%, Vpack: 101.66V,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04573     06/17/2021 00:31:24   Charging                   PackTemp: h 30C, l 29C, AmbTemp: 31C, PackSOC: 40%, Vpack: 101.95V,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04574     06/17/2021 00:41:24   Charging                   PackTemp: h 30C, l 29C, AmbTemp: 33C, PackSOC: 42%, Vpack:  102.2V,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04575     06/17/2021 00:51:24   Charging                   PackTemp: h 30C, l 30C, AmbTemp: 33C, PackSOC: 43%, Vpack:102.382V,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04576     06/17/2021 01:01:24   Charging                   PackTemp: h 30C, l 30C, AmbTemp: 34C, PackSOC: 45%, Vpack:102.545V,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04577     06/17/2021 01:11:28   Charging                   PackTemp: h 30C, l 30C, AmbTemp: 35C, PackSOC: 46%, Vpack:102.746V,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04578     06/17/2021 01:21:28   Charging                   PackTemp: h 30C, l 30C, AmbTemp: 35C, PackSOC: 48%, Vpack:102.938V,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04579     06/17/2021 01:31:28   Charging                   PackTemp: h 31C, l 30C, AmbTemp: 35C, PackSOC: 50%, Vpack:103.153V,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04580     06/17/2021 01:40:21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04581     06/17/2021 01:40:21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04582     06/17/2021 01:40:52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04583     06/17/2021 01:40:52   DEBUG: Module scheme changed from Charging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04584     06/17/2021 01:40:52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04585     06/17/2021 01:40:52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04586     06/17/2021 01:40:52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04587     06/17/2021 01:40:52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04588     06/17/2021 01:40:52   Module 00                  vmod: 103.069V,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04589     06/17/2021 01:40:52   Module 01                  vmod: 103.078V,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04590     06/17/2021 01:40:52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04591     06/17/2021 01:40:52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04593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04594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04595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04596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04599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04600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04601                       1   Module 00                  serial: 16sg2754,  vmod: 102.838V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04602     06/17/2021 03:01:58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04603     06/17/2021 03:01:58   Module 01                  serial: 16sg2639,  vmod: 102.872V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04604     06/17/2021 03:01:58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04605     06/17/2021 03:02:03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04606     06/17/2021 03:02:03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04607     06/17/2021 03:02:03   Low Chassis Isolation      37 KOhms to cell 10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04608     06/17/2021 03:02:03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04609     06/17/2021 03:02:03   Module 00                  vmod: 102.836 maxsys: 102.868 minsys: 102.789 diff: 0.079 vcap: 90.875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04610     06/17/2021 03:02:03   Module 01                  vmod: 102.867 maxsys: 102.868 minsys: 102.789 diff: 0.079 vcap: 90.875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04611     06/17/2021 03:02:04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04612     06/17/2021 03:02:04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04613     06/17/2021 03:02:04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04614     06/17/2021 03:02:04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04615     06/17/2021 03:02:04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04616     06/17/2021 03:02:04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04617     06/17/2021 03:02:05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04618     06/17/2021 03:02:05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04619     06/17/2021 03:02:07   Charging                   PackTemp: h 30C, l 29C, AmbTemp: 28C, PackSOC: 51%, Vpack:103.028V,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04620     06/17/2021 03:12:07   Charging                   PackTemp: h 30C, l 29C, AmbTemp: 29C, PackSOC: 53%, Vpack:103.403V,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04621     06/17/2021 03:22:07   Charging                   PackTemp: h 30C, l 29C, AmbTemp: 31C, PackSOC: 54%, Vpack:103.748V,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04622     06/17/2021 03:32:07   Charging                   PackTemp: h 30C, l 29C, AmbTemp: 32C, PackSOC: 56%, Vpack:103.964V,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04623     06/17/2021 03:42:07   Charging                   PackTemp: h 31C, l 29C, AmbTemp: 33C, PackSOC: 57%, Vpack:104.338V,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04624     06/17/2021 03:52:07   Charging                   PackTemp: h 31C, l 30C, AmbTemp: 34C, PackSOC: 59%, Vpack:104.782V,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04625     06/17/2021 04:02:07   Charging                   PackTemp: h 31C, l 30C, AmbTemp: 34C, PackSOC: 60%, Vpack:105.306V,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04626     06/17/2021 04:12:07   Charging                   PackTemp: h 31C, l 30C, AmbTemp: 35C, PackSOC: 62%, Vpack:105.748V,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04627     06/17/2021 04:22:07   Charging                   PackTemp: h 32C, l 30C, AmbTemp: 35C, PackSOC: 63%, Vpack:106.115V,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04628     06/17/2021 04:32:07   Charging                   PackTemp: h 32C, l 30C, AmbTemp: 35C, PackSOC: 65%, Vpack:106.651V,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04629     06/17/2021 04:42:07   Charging                   PackTemp: h 32C, l 30C, AmbTemp: 36C, PackSOC: 66%, Vpack:107.134V,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04630     06/17/2021 04:52:07   Charging                   PackTemp: h 32C, l 31C, AmbTemp: 36C, PackSOC: 68%, Vpack:107.646V,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04631     06/17/2021 05:02:07   Charging                   PackTemp: h 33C, l 31C, AmbTemp: 36C, PackSOC: 69%, Vpack:108.286V,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04632     06/17/2021 05:12:07   Charging                   PackTemp: h 33C, l 31C, AmbTemp: 36C, PackSOC: 71%, Vpack:109.021V,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04633     06/17/2021 05:22:07   Charging                   PackTemp: h 33C, l 31C, AmbTemp: 37C, PackSOC: 72%, Vpack:109.583V,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04634     06/17/2021 05:32:07   Charging                   PackTemp: h 33C, l 31C, AmbTemp: 37C, PackSOC: 74%, Vpack:110.015V,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04635     06/17/2021 05:42:07   Charging                   PackTemp: h 33C, l 31C, AmbTemp: 37C, PackSOC: 81%, Vpack:110.739V,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04636     06/17/2021 05:52:07   Charging                   PackTemp: h 33C, l 31C, AmbTemp: 37C, PackSOC: 85%, Vpack:111.125V, BattAmps:  -2,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04637     06/17/2021 06:02:07   Charging                   PackTemp: h 33C, l 31C, AmbTemp: 37C, PackSOC: 87%, Vpack:111.635V,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04638     06/17/2021 06:09:21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04639     06/17/2021 06:09:21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04640     06/17/2021 06:09:30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04641     06/17/2021 06:09:30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04642     06/17/2021 06:09:30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04643     06/17/2021 06:09:30   Module 00                  vmod: 111.781V,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04644     06/17/2021 06:09:30   Module 01                  vmod: 112.045V,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04645     06/17/2021 06:09:30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04646     06/17/2021 06:09:30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04647     06/17/2021 06:09:30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04648                       0   DEBUG: Reset: Power-On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04649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04655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04656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04657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04658                       1   Module 00                  serial: 16sg2754,  vmod: 111.746V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04659     06/17/2021 06:55:31   Module 01                  serial: 16sg2639,  vmod: 111.773V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04660     06/17/2021 06:55:31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04661     06/17/2021 06:55:31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04662     06/17/2021 06:55:36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04663     06/17/2021 06:55:36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04664     06/17/2021 06:55:36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04665     06/17/2021 06:55:36   Module 00                  vmod: 111.738 maxsys: 111.747 minsys: 111.715 diff: 0.032 vcap: 98.562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04666     06/17/2021 06:55:36   Module 01                  vmod: 111.762 maxsys: 111.747 minsys: 111.715 diff: 0.032 vcap: 98.562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04667     06/17/2021 06:55:36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04668     06/17/2021 06:55:37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04669     06/17/2021 06:55:37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04670     06/17/2021 06:55:37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04671     06/17/2021 06:55:37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04672     06/17/2021 06:55:37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04673     06/17/2021 06:55:40   Disarmed                   PackTemp: h 33C, l 30C, PackSOC: 88%, Vpack: 111.75V, MotAmps:   0, BattAmps:   0, Mods: 11, MotTemp:  34C, CtrlTemp:  25C, AmbTemp:  31C,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04674     06/17/2021 06:55:48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04675     06/17/2021 06:55:48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04676     06/17/2021 06:55:48   Module 00                  vmod: 111.73V,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04677     06/17/2021 06:55:48   Module 01                  vmod: 111.743V,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04678     06/17/2021 06:55:49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04679     06/17/2021 06:55:49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04680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04681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04682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04683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04684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04685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04686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04687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04688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04689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04690                       1   Module 00                  serial: 16sg2754,  vmod: 111.691V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04691     06/17/2021 08:26:21   Module 01                  serial: 16sg2639,  vmod: 111.718V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04692     06/17/2021 08:26:21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04693     06/17/2021 08:26:21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04694     06/17/2021 08:26:26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04695     06/17/2021 08:26:26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04696     06/17/2021 08:26:26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04697     06/17/2021 08:26:26   Module 00                  vmod: 111.681 maxsys: 111.708 minsys: 111.665 diff: 0.043 vcap: 98.5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04698     06/17/2021 08:26:26   Module 01                  vmod: 111.709 maxsys: 111.708 minsys: 111.665 diff: 0.043 vcap: 98.5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04699     06/17/2021 08:26:26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04700     06/17/2021 08:26:27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04701     06/17/2021 08:26:27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04702     06/17/2021 08:26:27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04703     06/17/2021 08:26:27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04704     06/17/2021 08:26:27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04705     06/17/2021 08:26:27   Low Chassis Isolation      49 KOhms to cell 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04706     06/17/2021 08:26:30   Disarmed                   PackTemp: h 30C, l 29C, PackSOC: 88%, Vpack:111.697V, MotAmps:   0, BattAmps:   1, Mods: 11, MotTemp:  32C, CtrlTemp:  24C, AmbTemp:  26C, MotRPM:   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04707     06/17/2021 08:26:52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04708     06/17/2021 08:26:52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04709     06/17/2021 08:27:30   Riding                     PackTemp: h 30C, l 29C, PackSOC: 88%, Vpack:111.746V, MotAmps: -44, BattAmps:  -7, Mods: 11, MotTemp:  36C, CtrlTemp:  25C, AmbTemp:  26C, MotRPM: 860,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04710     06/17/2021 08:28:30   Riding                     PackTemp: h 31C, l 29C, PackSOC: 87%, Vpack:112.115V, MotAmps: -59, BattAmps: -36, Mods: 11, MotTemp:  39C, CtrlTemp:  26C, AmbTemp:  26C, MotRPM:2511, Odo:17242km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04711     06/17/2021 08:29:30   Riding                     PackTemp: h 31C, l 29C, PackSOC: 87%, Vpack:110.444V, MotAmps:  70, BattAmps:  22, Mods: 11, MotTemp:  40C, CtrlTemp:  27C, AmbTemp:  27C, MotRPM:1041, Odo:17243km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04712     06/17/2021 08:30:30   Riding                     PackTemp: h 30C, l 29C, PackSOC: 87%, Vpack:111.645V, MotAmps: -55, BattAmps: -12, Mods: 11, MotTemp:  41C, CtrlTemp:  27C, AmbTemp:  27C, MotRPM: 965, Odo:17243km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04713     06/17/2021 08:31:30   Riding                     PackTemp: h 30C, l 29C, PackSOC: 87%, Vpack:111.219V, MotAmps:   0, BattAmps:   0, Mods: 11, MotTemp:  44C, CtrlTemp:  28C, AmbTemp:  27C, MotRPM:   0, Odo:17243km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04714     06/17/2021 08:32:22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04715     06/17/2021 08:32:22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04716     06/17/2021 08:32:30   Disarmed                   PackTemp: h 30C, l 29C, PackSOC: 87%, Vpack:111.232V, MotAmps:   0, BattAmps:   0, Mods: 11, MotTemp:  43C, CtrlTemp:  28C, AmbTemp:  27C, MotRPM:   0, Odo:17243km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04717     06/17/2021 08:33:27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04718     06/17/2021 08:33:27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04719     06/17/2021 08:33:27   Module 00                  vmod: 111.23V,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04720     06/17/2021 08:33:27   Module 01                  vmod: 111.255V,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04721     06/17/2021 08:33:27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04722     06/17/2021 08:33:27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04723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04729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04730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04731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04732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04733                       1   Module 00                  serial: 16sg2754,  vmod: 111.321V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04734     06/17/2021 10:08:42   Module 01                  serial: 16sg2639,  vmod: 111.344V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04735     06/17/2021 10:08:42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04736     06/17/2021 10:08:43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04737     06/17/2021 10:08:47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04738     06/17/2021 10:08:47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04739     06/17/2021 10:08:47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04740     06/17/2021 10:08:47   Module 00                  vmod: 111.31 maxsys: 111.327 minsys: 111.292 diff: 0.035 vcap: 98.25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04741     06/17/2021 10:08:47   Module 01                  vmod: 111.333 maxsys: 111.327 minsys: 111.292 diff: 0.035 vcap: 98.25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04742     06/17/2021 10:08:47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04743     06/17/2021 10:08:48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04744     06/17/2021 10:08:48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04745     06/17/2021 10:08:48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04746     06/17/2021 10:08:48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04747     06/17/2021 10:08:48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04748     06/17/2021 10:08:51   Disarmed                   PackTemp: h 29C, l 28C, PackSOC: 86%, Vpack:111.327V, MotAmps:   0, BattAmps:   0, Mods: 11, MotTemp:  35C, CtrlTemp:  24C, AmbTemp:  26C, MotRPM:   0, Odo:17243km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04749     06/17/2021 10:09:51   Disarmed                   PackTemp: h 29C, l 28C, PackSOC: 86%, Vpack:111.291V, MotAmps:   0, BattAmps:   0, Mods: 11, MotTemp:  36C, CtrlTemp:  24C, AmbTemp:  26C, MotRPM:   0, Odo:17243km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04750     06/17/2021 10:09:52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04751     06/17/2021 10:09:52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04752     06/17/2021 10:10:51   Riding                     PackTemp: h 29C, l 28C, PackSOC: 86%, Vpack:111.167V, MotAmps:   0, BattAmps:   1, Mods: 11, MotTemp:  37C, CtrlTemp:  26C, AmbTemp:  26C, MotRPM: 333, Odo:17243km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04753     06/17/2021 10:11:51   Riding                     PackTemp: h 29C, l 28C, PackSOC: 86%, Vpack:111.185V, MotAmps:   0, BattAmps:   0, Mods: 11, MotTemp:  37C, CtrlTemp:  26C, AmbTemp:  27C, MotRPM: 249, Odo:17244km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04754     06/17/2021 10:12:51   Riding                     PackTemp: h 29C, l 28C, PackSOC: 86%, Vpack:110.346V, MotAmps:  30, BattAmps:  14, Mods: 11, MotTemp:  39C, CtrlTemp:  27C, AmbTemp:  27C, MotRPM:1663, Odo:17244km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04755     06/17/2021 10:13:51   Riding                     PackTemp: h 29C, l 28C, PackSOC: 86%, Vpack:110.432V, MotAmps:   0, BattAmps:   2, Mods: 11, MotTemp:  41C, CtrlTemp:  29C, AmbTemp:  28C, MotRPM:2293, Odo:17244km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04756     06/17/2021 10:14:51   Riding                     PackTemp: h 29C, l 28C, PackSOC: 85%, Vpack:109.927V, MotAmps:   0, BattAmps:   2, Mods: 11, MotTemp:  46C, CtrlTemp:  30C, AmbTemp:  28C, MotRPM:2143, Odo:17245km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04757     06/17/2021 10:15:51   Riding                     PackTemp: h 29C, l 28C, PackSOC: 85%, Vpack:109.989V, MotAmps:   0, BattAmps:   0, Mods: 11, MotTemp:  49C, CtrlTemp:  31C, AmbTemp:  28C, MotRPM:2255, Odo:17246km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04758     06/17/2021 10:16:51   Riding                     PackTemp: h 29C, l 28C, PackSOC: 84%, Vpack:110.132V, MotAmps: -18, BattAmps:  -4, Mods: 11, MotTemp:  50C, CtrlTemp:  32C, AmbTemp:  28C, MotRPM:1747, Odo:17246km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04759     06/17/2021 10:17:51   Riding                     PackTemp: h 29C, l 28C, PackSOC: 84%, Vpack:109.281V, MotAmps:  85, BattAmps:  16, Mods: 11, MotTemp:  49C, CtrlTemp:  33C, AmbTemp:  28C, MotRPM: 535, Odo:17247km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04760     06/17/2021 10:18:51   Riding                     PackTemp: h 29C, l 29C, PackSOC: 83%, Vpack: 108.18V, MotAmps:  60, BattAmps:  30, Mods: 11, MotTemp:  52C, CtrlTemp:  34C, AmbTemp:  28C, MotRPM:1774, Odo:17248km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04761     06/17/2021 10:19:51   Riding                     PackTemp: h 30C, l 29C, PackSOC: 81%, Vpack:106.427V, MotAmps: 120, BattAmps:  57, Mods: 11, MotTemp:  55C, CtrlTemp:  35C, AmbTemp:  28C, MotRPM:1586, Odo:17248km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04762     06/17/2021 10:20:51   Riding                     PackTemp: h 30C, l 29C, PackSOC: 80%, Vpack:108.095V, MotAmps:   0, BattAmps:   3, Mods: 11, MotTemp:  57C, CtrlTemp:  35C, AmbTemp:  28C, MotRPM:1166, Odo:17249km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04763     06/17/2021 10:21:51   Riding                     PackTemp: h 30C, l 29C, PackSOC: 80%, Vpack:108.833V, MotAmps: -22, BattAmps:  -5, Mods: 11, MotTemp:  56C, CtrlTemp:  35C, AmbTemp:  28C, MotRPM:1332, Odo:17250km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04764     06/17/2021 10:22:51   Riding                     PackTemp: h 30C, l 29C, PackSOC: 80%, Vpack:109.718V, MotAmps: -59, BattAmps: -20, Mods: 11, MotTemp:  54C, CtrlTemp:  34C, AmbTemp:  28C, MotRPM:1551, Odo:17250km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04765     06/17/2021 10:23:51   Riding                     PackTemp: h 30C, l 29C, PackSOC: 80%, Vpack:109.514V, MotAmps:   0, BattAmps:   0, Mods: 11, MotTemp:  54C, CtrlTemp:  34C, AmbTemp:  28C, MotRPM:1273, Odo:17251km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04766     06/17/2021 10:24:51   Riding                     PackTemp: h 30C, l 29C, PackSOC: 80%, Vpack:109.131V, MotAmps:   0, BattAmps:   2, Mods: 11, MotTemp:  52C, CtrlTemp:  33C, AmbTemp:  28C, MotRPM:2321, Odo:17251km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04767     06/17/2021 10:25:51   Riding                     PackTemp: h 30C, l 29C, PackSOC: 80%, Vpack:107.571V, MotAmps:  83, BattAmps:  43, Mods: 11, MotTemp:  54C, CtrlTemp:  33C, AmbTemp:  28C, MotRPM:1797, Odo:17252km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04768     06/17/2021 10:26:51   Riding                     PackTemp: h 30C, l 29C, PackSOC: 80%, Vpack:108.855V, MotAmps:   0, BattAmps:   1, Mods: 11, MotTemp:  55C, CtrlTemp:  34C, AmbTemp:  28C, MotRPM:1326, Odo:17253km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04769     06/17/2021 10:27:47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04770     06/17/2021 10:27:47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04771     06/17/2021 10:27:49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04772     06/17/2021 10:27:49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04773     06/17/2021 10:27:49   Module 00                  vmod: 108.859V,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04774     06/17/2021 10:27:49   Module 01                  vmod: 108.877V,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04775     06/17/2021 10:27:49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04776     06/17/2021 10:27:49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04779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04784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04785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04786                       0   Module 00                  serial: 16sg2754,  vmod: 109.007V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04787     06/17/2021 10:29:57   Module 01                  serial: 16sg2639,  vmod: 109.001V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04788     06/17/2021 10:29:57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04789     06/17/2021 10:29:57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04790     06/17/2021 10:29:57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04791     06/17/2021 10:29:58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04792     06/17/2021 10:30:00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04793     06/17/2021 10:30:00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04794     06/17/2021 10:30:02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04795     06/17/2021 10:30:03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04796     06/17/2021 10:30:03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04797     06/17/2021 10:30:03   Module 00                  vmod: 108.987 maxsys: 109.007 minsys: 108.987 diff: 0.020 vcap: 96.437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04798     06/17/2021 10:30:03   Module 01                  vmod: 108.987 maxsys: 109.007 minsys: 108.987 diff: 0.020 vcap: 96.437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04799     06/17/2021 10:30:03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04800     06/17/2021 10:30:04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04801     06/17/2021 10:30:04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04802     06/17/2021 10:30:04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04803     06/17/2021 10:30:04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04804     06/17/2021 10:30:04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04805     06/17/2021 10:30:07   Riding                     PackTemp: h 30C, l 29C, PackSOC: 80%, Vpack:108.985V, MotAmps:   0, BattAmps:   0, Mods: 11, MotTemp:  48C, CtrlTemp:  32C, AmbTemp:  29C, MotRPM: 470, Odo:17253km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04806     06/17/2021 10:30:17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04807     06/17/2021 10:30:17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04808     06/17/2021 10:30:19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04809     06/17/2021 10:30:19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04810     06/17/2021 10:30:19   Module 00                  vmod: 108.962V,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04811     06/17/2021 10:30:19   Module 01                  vmod: 108.984V,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04812     06/17/2021 10:30:19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04813     06/17/2021 10:30:19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04819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04821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04822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04823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04824                       1   Module 00                  serial: 16sg2754,  vmod: 109.13V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04825     06/20/2021 11:55:34   Module 01                  serial: 16sg2639,  vmod: 109.125V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04826     06/20/2021 11:55:34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04827     06/20/2021 11:55:34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04828     06/20/2021 11:55:36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04829     06/20/2021 11:55:36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04830     06/20/2021 11:55:36   Module 00                  vmod: 109.123V,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04831     06/20/2021 11:55:36   Module 01                  vmod: 109.116V,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04838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04839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04840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04841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04842                       1   Module 00                  serial: 16sg2754,  vmod: 109.112V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04843     06/20/2021 12:52:46   Module 01                  serial: 16sg2639,  vmod: 109.103V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04844     06/20/2021 12:52:46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04845     06/20/2021 12:52:47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04846     06/20/2021 12:52:51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04847     06/20/2021 12:52:51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04848     06/20/2021 12:52:51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04849     06/20/2021 12:52:52   Module 00                  vmod: 109.093 maxsys: 109.082 minsys: 109.074 diff: 0.008 vcap: 96.312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04850     06/20/2021 12:52:52   Module 01                  vmod: 109.076 maxsys: 109.082 minsys: 109.074 diff: 0.008 vcap: 96.312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04851     06/20/2021 12:52:52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04852     06/20/2021 12:52:52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04853     06/20/2021 12:52:52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04854     06/20/2021 12:52:52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04855     06/20/2021 12:52:52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04856     06/20/2021 12:52:52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04857     06/20/2021 12:52:54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04858     06/20/2021 12:52:54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04859     06/20/2021 12:52:55   Riding                     PackTemp: h 24C, l 23C, PackSOC: 80%, Vpack:  109.1V, MotAmps:   0, BattAmps:   0, Mods: 11, MotTemp:  31C, CtrlTemp:  22C, AmbTemp:  23C, MotRPM:   0, Odo:17253km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04860     06/20/2021 12:53:55   Riding                     PackTemp: h 24C, l 23C, PackSOC: 80%, Vpack:108.947V, MotAmps:   0, BattAmps:   0, Mods: 11, MotTemp:  35C, CtrlTemp:  23C, AmbTemp:  24C, MotRPM:   0, Odo:17253km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04861     06/20/2021 12:54:55   Riding                     PackTemp: h 24C, l 23C, PackSOC: 79%, Vpack:106.549V, MotAmps:  54, BattAmps:  37, Mods: 11, MotTemp:  39C, CtrlTemp:  26C, AmbTemp:  25C, MotRPM:2452, Odo:17254km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04862     06/20/2021 12:55:55   Riding                     PackTemp: h 24C, l 23C, PackSOC: 78%, Vpack:106.947V, MotAmps:   4, BattAmps:   6, Mods: 11, MotTemp:  40C, CtrlTemp:  27C, AmbTemp:  25C, MotRPM:3449, Odo:17254km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04863     06/20/2021 12:56:55   Riding                     PackTemp: h 24C, l 24C, PackSOC: 78%, Vpack:105.769V, MotAmps:  54, BattAmps:  40, Mods: 11, MotTemp:  43C, CtrlTemp:  28C, AmbTemp:  27C, MotRPM:2647, Odo:17255km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04864     06/20/2021 12:57:55   Riding                     PackTemp: h 24C, l 24C, PackSOC: 78%, Vpack:107.501V, MotAmps:   0, BattAmps:   1, Mods: 11, MotTemp:  44C, CtrlTemp:  30C, AmbTemp:  27C, MotRPM:1840, Odo:17256km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04865     06/20/2021 12:58:55   Riding                     PackTemp: h 24C, l 24C, PackSOC: 77%, Vpack: 106.32V, MotAmps:  42, BattAmps:  26, Mods: 11, MotTemp:  44C, CtrlTemp:  30C, AmbTemp:  27C, MotRPM:2081, Odo:17257km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04866     06/20/2021 12:59:55   Riding                     PackTemp: h 24C, l 24C, PackSOC: 77%, Vpack:107.395V, MotAmps:   0, BattAmps:   1, Mods: 11, MotTemp:  45C, CtrlTemp:  30C, AmbTemp:  27C, MotRPM:1899, Odo:17257km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04867     06/20/2021 13:00:55   Riding                     PackTemp: h 24C, l 24C, PackSOC: 77%, Vpack:107.401V, MotAmps:   0, BattAmps:   0, Mods: 11, MotTemp:  48C, CtrlTemp:  31C, AmbTemp:  28C, MotRPM:   0, Odo:17258km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04868     06/20/2021 13:01:55   Riding                     PackTemp: h 25C, l 24C, PackSOC: 75%, Vpack:105.717V, MotAmps:   0, BattAmps:   2, Mods: 11, MotTemp:  51C, CtrlTemp:  33C, AmbTemp:  28C, MotRPM:3440, Odo:17259km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04869     06/20/2021 13:02:55   Riding                     PackTemp: h 25C, l 25C, PackSOC: 75%, Vpack:105.926V, MotAmps:   0, BattAmps:   2, Mods: 11, MotTemp:  50C, CtrlTemp:  32C, AmbTemp:  28C, MotRPM:2145, Odo:17260km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04870     06/20/2021 13:03:55   Riding                     PackTemp: h 25C, l 25C, PackSOC: 75%, Vpack:102.549V, MotAmps: 201, BattAmps: 103, Mods: 11, MotTemp:  49C, CtrlTemp:  31C, AmbTemp:  28C, MotRPM:1630, Odo:17260km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04871     06/20/2021 13:04:55   Riding                     PackTemp: h 25C, l 25C, PackSOC: 74%, Vpack:106.132V, MotAmps:   0, BattAmps:   0, Mods: 11, MotTemp:  56C, CtrlTemp:  35C, AmbTemp:  28C, MotRPM: 134, Odo:17260km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04872     06/20/2021 13:05:55   Riding                     PackTemp: h 25C, l 25C, PackSOC: 74%, Vpack:106.455V, MotAmps:   0, BattAmps:   0, Mods: 11, MotTemp:  56C, CtrlTemp:  33C, AmbTemp:  28C, MotRPM:   0, Odo:17261km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04873     06/20/2021 13:06:55   Riding                     PackTemp: h 26C, l 25C, PackSOC: 74%, Vpack:105.508V, MotAmps:  71, BattAmps:  30, Mods: 11, MotTemp:  52C, CtrlTemp:  33C, AmbTemp:  28C, MotRPM:1374, Odo:17261km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04874     06/20/2021 13:07:55   Riding                     PackTemp: h 25C, l 25C, PackSOC: 74%, Vpack:  106.5V, MotAmps:   0, BattAmps:   0, Mods: 11, MotTemp:  53C, CtrlTemp:  33C, AmbTemp:  28C, MotRPM:   0, Odo:17261km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04875     06/20/2021 13:08:11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04876     06/20/2021 13:08:11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04877     06/20/2021 13:08:20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04878     06/20/2021 13:08:20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04879     06/20/2021 13:08:20   Module 00                  vmod: 106.506V,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04880     06/20/2021 13:08:20   Module 01                  vmod: 106.525V,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04881     06/20/2021 13:08:20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04882     06/20/2021 13:08:20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04883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04889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04890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04891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04892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04893                       1   Module 00                  serial: 16sg2754,  vmod: 106.867V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04894     06/20/2021 16:19:34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04895     06/20/2021 16:19:34   Module 01                  serial: 16sg2639,  vmod: 106.923V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04896     06/20/2021 16:19:35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04897     06/20/2021 16:19:39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04898     06/20/2021 16:19:39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04899     06/20/2021 16:19:39   Low Chassis Isolation      34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04900     06/20/2021 16:19:39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04901     06/20/2021 16:19:39   Module 00                  vmod: 106.855 maxsys: 106.922 minsys: 106.857 diff: 0.065 vcap: 94.25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04902     06/20/2021 16:19:39   Module 01                  vmod: 106.908 maxsys: 106.922 minsys: 106.857 diff: 0.065 vcap: 94.25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04903     06/20/2021 16:19:40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04904     06/20/2021 16:19:40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04905     06/20/2021 16:19:40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04906     06/20/2021 16:19:40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04907     06/20/2021 16:19:40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04908     06/20/2021 16:19:40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04909     06/20/2021 16:19:43   Disarmed                   PackTemp: h 31C, l 31C, PackSOC: 74%, Vpack:106.883V, MotAmps:   0, BattAmps:   0, Mods: 11, MotTemp:  36C, CtrlTemp:  28C, AmbTemp:  29C, MotRPM:   0, Odo:17261km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04910     06/20/2021 16:20:43   Disarmed                   PackTemp: h 31C, l 31C, PackSOC: 74%, Vpack:106.847V, MotAmps:   0, BattAmps:   0, Mods: 11, MotTemp:  43C, CtrlTemp:  28C, AmbTemp:  28C, MotRPM:   0, Odo:17261km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04911     06/20/2021 16:21:15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04912     06/20/2021 16:21:15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04913     06/20/2021 16:21:43   Riding                     PackTemp: h 31C, l 31C, PackSOC: 74%, Vpack:106.227V, MotAmps:  58, BattAmps:  13, Mods: 11, MotTemp:  40C, CtrlTemp:  29C, AmbTemp:  28C, MotRPM: 775, Odo:17261km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04914     06/20/2021 16:22:43   Riding                     PackTemp: h 31C, l 31C, PackSOC: 74%, Vpack:106.548V, MotAmps:   0, BattAmps:   0, Mods: 11, MotTemp:  45C, CtrlTemp:  29C, AmbTemp:  28C, MotRPM:   0, Odo:17261km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04915     06/20/2021 16:23:43   Riding                     PackTemp: h 31C, l 31C, PackSOC: 74%, Vpack:106.557V, MotAmps:   0, BattAmps:   0, Mods: 11, MotTemp:  46C, CtrlTemp:  29C, AmbTemp:  28C, MotRPM:   0, Odo:17261km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04916     06/20/2021 16:24:43   Riding                     PackTemp: h 31C, l 31C, PackSOC: 73%, Vpack:104.813V, MotAmps: 125, BattAmps:  51, Mods: 11, MotTemp:  43C, CtrlTemp:  30C, AmbTemp:  28C, MotRPM:1338, Odo:17262km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04917     06/20/2021 16:25:43   Riding                     PackTemp: h 31C, l 31C, PackSOC: 73%, Vpack:106.154V, MotAmps:   0, BattAmps:   0, Mods: 11, MotTemp:  47C, CtrlTemp:  30C, AmbTemp:  28C, MotRPM:   0, Odo:17262km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04918     06/20/2021 16:26:43   Riding                     PackTemp: h 31C, l 31C, PackSOC: 72%, Vpack:105.557V, MotAmps:   0, BattAmps:   0, Mods: 11, MotTemp:  46C, CtrlTemp:  31C, AmbTemp:  29C, MotRPM:2658, Odo:17263km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04919     06/20/2021 16:27:43   Riding                     PackTemp: h 31C, l 31C, PackSOC: 72%, Vpack:105.044V, MotAmps:  52, BattAmps:  20, Mods: 11, MotTemp:  47C, CtrlTemp:  31C, AmbTemp:  29C, MotRPM:1467, Odo:17264km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04920     06/20/2021 16:28:43   Riding                     PackTemp: h 31C, l 31C, PackSOC: 72%, Vpack:106.205V, MotAmps: -59, BattAmps: -19, Mods: 11, MotTemp:  48C, CtrlTemp:  31C, AmbTemp:  28C, MotRPM:1318, Odo:17265km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04921     06/20/2021 16:29:43   Riding                     PackTemp: h 31C, l 31C, PackSOC: 71%, Vpack:104.528V, MotAmps:  46, BattAmps:  25, Mods: 11, MotTemp:  49C, CtrlTemp:  32C, AmbTemp:  28C, MotRPM:1871, Odo:17265km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04922     06/20/2021 16:30:43   Riding                     PackTemp: h 31C, l 31C, PackSOC: 71%, Vpack:105.306V, MotAmps:   0, BattAmps:   0, Mods: 11, MotTemp:  49C, CtrlTemp:  31C, AmbTemp:  28C, MotRPM:1503, Odo:17266km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04923     06/20/2021 16:31:43   Riding                     PackTemp: h 31C, l 31C, PackSOC: 70%, Vpack:105.812V, MotAmps: -59, BattAmps: -27, Mods: 11, MotTemp:  50C, CtrlTemp:  32C, AmbTemp:  28C, MotRPM:1846, Odo:17266km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04924     06/20/2021 16:32:43   Riding                     PackTemp: h 31C, l 31C, PackSOC: 70%, Vpack: 105.93V, MotAmps: -59, BattAmps: -32, Mods: 11, MotTemp:  51C, CtrlTemp:  33C, AmbTemp:  28C, MotRPM:2156, Odo:17266km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04925     06/20/2021 16:33:43   Riding                     PackTemp: h 31C, l 31C, PackSOC: 69%, Vpack:104.114V, MotAmps:   8, BattAmps:   9, Mods: 11, MotTemp:  53C, CtrlTemp:  33C, AmbTemp:  28C, MotRPM:2847, Odo:17267km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04926     06/20/2021 16:34:43   Riding                     PackTemp: h 31C, l 31C, PackSOC: 69%, Vpack:104.535V, MotAmps:   0, BattAmps:   1, Mods: 11, MotTemp:  52C, CtrlTemp:  32C, AmbTemp:  28C, MotRPM:1911, Odo:17268km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04927     06/20/2021 16:35:43   Riding                     PackTemp: h 31C, l 31C, PackSOC: 68%, Vpack:104.486V, MotAmps:   0, BattAmps:   0, Mods: 11, MotTemp:  52C, CtrlTemp:  32C, AmbTemp:  28C, MotRPM:2111, Odo:17268km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04928     06/20/2021 16:36:43   Riding                     PackTemp: h 31C, l 31C, PackSOC: 68%, Vpack:104.629V, MotAmps:   0, BattAmps:   0, Mods: 11, MotTemp:  53C, CtrlTemp:  32C, AmbTemp:  28C, MotRPM: 162,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04929     06/20/2021 16:36:57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04930     06/20/2021 16:36:57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04931     06/20/2021 16:37:18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04932     06/20/2021 16:37:18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04933     06/20/2021 16:37:31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04934     06/20/2021 16:37:31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04935     06/20/2021 16:37:43   Disarmed                   PackTemp: h 31C, l 31C, PackSOC: 68%, Vpack:104.782V, MotAmps:   0, BattAmps:   0, Mods: 11, MotTemp:  52C, CtrlTemp:  31C,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04936     06/20/2021 16:38:43   Disarmed                   PackTemp: h 31C, l 31C, PackSOC: 68%, Vpack:104.825V, MotAmps:   0, BattAmps:   0, Mods: 11, MotTemp:  51C, CtrlTemp:  31C,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04937     06/20/2021 16:39:43   Disarmed                   PackTemp: h 31C, l 31C, PackSOC: 68%, Vpack:104.842V, MotAmps:   0, BattAmps:   0, Mods: 11, MotTemp:  50C, CtrlTemp:  31C,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04938     06/20/2021 16:40:43   Disarmed                   PackTemp: h 31C, l 31C, PackSOC: 68%, Vpack:104.841V, MotAmps:   0, BattAmps:   0, Mods: 11, MotTemp:  49C, CtrlTemp:  31C,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04939     06/20/2021 16:41:17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04940     06/20/2021 16:41:17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04941     06/20/2021 16:41:17   Module 00                  vmod: 104.83V,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04942     06/20/2021 16:41:17   Module 01                  vmod: 104.851V,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04943     06/20/2021 16:41:17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04944     06/20/2021 16:41:17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04946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04947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04948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04949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04951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04952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04953                       0   Module 01                  serial: 16sg2639,  vmod: 104.89V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04954     06/20/2021 16:12:44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04955     06/20/2021 16:12:44   Module 00                  serial: 16sg2754,  vmod: 104.855V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04956     06/20/2021 16:42:00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04957     06/20/2021 16:42:00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04958     06/20/2021 16:42:00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04959     06/20/2021 16:42:01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04960     06/20/2021 16:42:04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04961     06/20/2021 16:42:04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04962     06/20/2021 16:42:04   Module 00                  vmod: 104.85V,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04963     06/20/2021 16:42:04   Module 01                  vmod: 104.883V,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04964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04965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04966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04967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04969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04970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04971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04972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04973                       0   Module 00                  serial: 16sg2754,  vmod: 104.921V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04974     06/20/2021 16:53:40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04975     06/20/2021 16:53:40   Module 01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04976     06/20/2021 16:53:40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04977     06/20/2021 16:53:40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04978     06/20/2021 16:53:40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04979     06/20/2021 16:53:40   Module 01                  serial: 16sg2639,  vmod: 104.97V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04980     06/20/2021 16:53:40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04981     06/20/2021 16:53:40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04982     06/20/2021 16:53:41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04983     06/20/2021 16:53:43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04984     06/20/2021 16:53:43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04985     06/20/2021 16:53:43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04986     06/20/2021 16:53:43   Module 00                  vmod: 104.916 maxsys: 104.97 minsys: 104.926 diff: 0.044 vcap: 92.5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04987     06/20/2021 16:53:43   Module 01                  vmod: 104.963 maxsys: 104.97 minsys: 104.926 diff: 0.044 vcap: 92.5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04988     06/20/2021 16:53:43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04989     06/20/2021 16:53:44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04990     06/20/2021 16:53:44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04991     06/20/2021 16:53:44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04992     06/20/2021 16:53:44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04993     06/20/2021 16:53:44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04994     06/20/2021 16:53:49   Disarmed                   PackTemp: h 31C, l 31C, PackSOC: 68%, Vpack:104.941V, MotAmps:   0, BattAmps:   1, Mods: 11, MotTemp:  47C, CtrlTemp:  29C,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04995     06/20/2021 16:54:49   Disarmed                   PackTemp: h 31C, l 31C, PackSOC: 68%, Vpack:104.919V, MotAmps:   0, BattAmps:   1, Mods: 11, MotTemp:  48C, CtrlTemp:  29C,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04996     06/20/2021 16:55:49   Disarmed                   PackTemp: h 31C, l 31C, PackSOC: 68%, Vpack:104.904V, MotAmps:   0, BattAmps:   1, Mods: 11, MotTemp:  48C, CtrlTemp:  29C,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04997     06/20/2021 16:56:43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04998     06/20/2021 16:56:43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04999     06/20/2021 16:56:49   Riding                     PackTemp: h 31C, l 31C, PackSOC: 68%, Vpack:104.387V, MotAmps:  93, BattAmps:  17, Mods: 11, MotTemp:  46C, CtrlTemp:  29C, AmbTemp:  28C, MotRPM: 497,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05000     06/20/2021 16:57:18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05001     06/20/2021 16:57:18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05002     06/20/2021 16:57:18   Module 00                  vmod: 104.814V,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05003     06/20/2021 16:57:18   Module 01                  vmod: 104.833V,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05004     06/20/2021 16:57:18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05005     06/20/2021 16:57:18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05009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05013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05014                       0   Module 01                  serial: 16sg2639,  vmod: 104.926V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05015     06/20/2021 16:32:55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05016     06/20/2021 16:32:55   Module 00                  serial: 16sg2754,  vmod: 104.892V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05017     06/20/2021 17:02:11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05018     06/20/2021 17:02:11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05019     06/20/2021 17:02:11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05020     06/20/2021 17:02:12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05021     06/20/2021 17:02:16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05022     06/20/2021 17:02:16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05023     06/20/2021 17:02:17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05024     06/20/2021 17:02:17   Module 00                  vmod: 104.886 maxsys: 104.904 minsys: 104.859 diff: 0.045 vcap: 92.812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05025     06/20/2021 17:02:17   Module 01                  vmod: 104.918 maxsys: 104.904 minsys: 104.859 diff: 0.045 vcap: 92.812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05026     06/20/2021 17:02:17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05027     06/20/2021 17:02:18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05028     06/20/2021 17:02:18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05029     06/20/2021 17:02:18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05030     06/20/2021 17:02:18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05031     06/20/2021 17:02:18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05032     06/20/2021 17:02:21   Disarmed                   PackTemp: h 31C, l 31C, PackSOC: 68%, Vpack:104.908V, MotAmps:   0, BattAmps:   0, Mods: 11, MotTemp:  42C, CtrlTemp:  29C,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05033     06/20/2021 17:03:21   Disarmed                   PackTemp: h 31C, l 31C, PackSOC: 68%, Vpack:104.878V, MotAmps:   0, BattAmps:   0, Mods: 11, MotTemp:  47C, CtrlTemp:  29C,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05034     06/20/2021 17:04:21   Disarmed                   PackTemp: h 31C, l 31C, PackSOC: 68%, Vpack:104.865V, MotAmps:   0, BattAmps:   0, Mods: 11, MotTemp:  47C, CtrlTemp:  29C,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05035     06/20/2021 17:05:21   Disarmed                   PackTemp: h 31C, l 31C, PackSOC: 68%, Vpack:104.855V, MotAmps:   0, BattAmps:   0, Mods: 11, MotTemp:  47C, CtrlTemp:  29C,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05036     06/20/2021 17:06:21   Disarmed                   PackTemp: h 31C, l 31C, PackSOC: 68%, Vpack:104.842V, MotAmps:   0, BattAmps:   0, Mods: 11, MotTemp:  47C, CtrlTemp:  29C, AmbTemp:  28C, MotRPM:   0,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05037     06/20/2021 17:07:06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05038     06/20/2021 17:07:06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05039     06/20/2021 17:07:21   Riding                     PackTemp: h 31C, l 31C, PackSOC: 68%, Vpack: 104.82V, MotAmps:   0, BattAmps:   0, Mods: 11, MotTemp:  44C, CtrlTemp:  29C, AmbTemp:  28C, MotRPM:  28,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05040     06/20/2021 17:08:21   Riding                     PackTemp: h 31C, l 31C, PackSOC: 68%, Vpack:104.401V, MotAmps:   0, BattAmps:   1, Mods: 11, MotTemp:  46C, CtrlTemp:  30C, AmbTemp:  28C, MotRPM:1158, Odo:17269km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05041     06/20/2021 17:09:21   Riding                     PackTemp: h 31C, l 31C, PackSOC: 67%, Vpack:103.541V, MotAmps:  35, BattAmps:  19, Mods: 11, MotTemp:  49C, CtrlTemp:  31C, AmbTemp:  28C, MotRPM:2096, Odo:17270km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05042     06/20/2021 17:10:21   Riding                     PackTemp: h 31C, l 31C, PackSOC: 67%, Vpack:104.383V, MotAmps:   0, BattAmps:   0, Mods: 11, MotTemp:  48C, CtrlTemp:  30C, AmbTemp:  28C, MotRPM: 377, Odo:17270km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05043     06/20/2021 17:10:31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05044     06/20/2021 17:10:31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05045     06/20/2021 17:10:56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05046     06/20/2021 17:10:56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05047     06/20/2021 17:10:56   Module 00                  vmod: 104.451V,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05048     06/20/2021 17:10:56   Module 01                  vmod: 104.462V,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05049     06/20/2021 17:10:56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05050     06/20/2021 17:10:56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05058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05059                       0   Module 01                  serial: 16sg2639,  vmod: 104.63V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05060     06/20/2021 16:51:38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05061     06/20/2021 16:51:38   Module 00                  serial: 16sg2754,  vmod: 104.597V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05062     06/20/2021 17:20:55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05063     06/20/2021 17:20:55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05064     06/20/2021 17:20:55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05065     06/20/2021 17:20:56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05066     06/20/2021 17:21:00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05067     06/20/2021 17:21:00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05068     06/20/2021 17:21:00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05069     06/20/2021 17:21:00   Module 00                  vmod: 104.59 maxsys: 104.617 minsys: 104.584 diff: 0.033 vcap: 92.312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05070     06/20/2021 17:21:00   Module 01                  vmod: 104.618 maxsys: 104.617 minsys: 104.584 diff: 0.033 vcap: 92.312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05071     06/20/2021 17:21:01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05072     06/20/2021 17:21:01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05073     06/20/2021 17:21:01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05074     06/20/2021 17:21:01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05075     06/20/2021 17:21:01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05076     06/20/2021 17:21:01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05077     06/20/2021 17:21:04   Disarmed                   PackTemp: h 31C, l 31C, PackSOC: 67%, Vpack:104.606V, MotAmps:   0, BattAmps:   0, Mods: 11, MotTemp:  40C, CtrlTemp:  29C, AmbTemp:  28C, MotRPM:   0, Odo:17270km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05078     06/20/2021 17:21:38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05079     06/20/2021 17:21:38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05080     06/20/2021 17:22:04   Riding                     PackTemp: h 31C, l 30C, PackSOC: 67%, Vpack:102.505V, MotAmps:  73, BattAmps:  57, Mods: 11, MotTemp:  44C, CtrlTemp:  29C, AmbTemp:  28C, MotRPM:2503, Odo:17270km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05081     06/20/2021 17:23:04   Riding                     PackTemp: h 31C, l 30C, PackSOC: 67%, Vpack: 104.79V, MotAmps: -55, BattAmps: -11, Mods: 11, MotTemp:  46C, CtrlTemp:  30C, AmbTemp:  27C, MotRPM: 953, Odo:17271km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05082     06/20/2021 17:24:04   Riding                     PackTemp: h 31C, l 30C, PackSOC: 67%, Vpack:104.184V, MotAmps:   0, BattAmps:   2, Mods: 11, MotTemp:  47C, CtrlTemp:  30C, AmbTemp:  27C, MotRPM:1311, Odo:17271km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05083     06/20/2021 17:25:04   Riding                     PackTemp: h 31C, l 30C, PackSOC: 67%, Vpack:104.227V, MotAmps:  52, BattAmps:   2, Mods: 11, MotTemp:  46C, CtrlTemp:  29C, AmbTemp:  27C, MotRPM:  69, Odo:17271km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05084     06/20/2021 17:25:10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05085     06/20/2021 17:25:10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05086     06/20/2021 17:25:26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05087     06/20/2021 17:25:26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05088     06/20/2021 17:25:37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05089     06/20/2021 17:25:37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05090     06/20/2021 17:25:41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05091     06/20/2021 17:25:41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05092     06/20/2021 17:25:41   Module 00                  vmod: 104.315V,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05093     06/20/2021 17:25:41   Module 01                  vmod: 104.334V,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05094     06/20/2021 17:25:41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05095     06/20/2021 17:25:41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05099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05106                       1   Module 00                  serial: 16sg2754,  vmod: 104.498V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05107     06/22/2021 13:21:53   Module 01                  serial: 16sg2639,  vmod: 104.523V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05108     06/22/2021 13:21:53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05109     06/22/2021 13:21:54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05110     06/22/2021 13:21:58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05111     06/22/2021 13:21:58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05112     06/22/2021 13:21:59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05113     06/22/2021 13:21:59   Module 00                  vmod: 104.485 maxsys: 104.509 minsys: 104.481 diff: 0.028 vcap: 92.062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05114     06/22/2021 13:21:59   Module 01                  vmod: 104.505 maxsys: 104.509 minsys: 104.481 diff: 0.028 vcap: 92.062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05115     06/22/2021 13:21:59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05116     06/22/2021 13:22:00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05117     06/22/2021 13:22:00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05118     06/22/2021 13:22:00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05119     06/22/2021 13:22:00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05120     06/22/2021 13:22:00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05121     06/22/2021 13:22:02   Disarmed                   PackTemp: h 24C, l 23C, PackSOC: 67%, Vpack:  104.5V, MotAmps:   0, BattAmps:   0, Mods: 11, MotTemp:  29C, CtrlTemp:  22C, AmbTemp:  23C, MotRPM:   0, Odo:17271km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05122     06/22/2021 13:22:14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05123     06/22/2021 13:22:14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05124     06/22/2021 13:23:02   Riding                     PackTemp: h 24C, l 23C, PackSOC: 66%, Vpack:105.317V, MotAmps: -59, BattAmps: -30, Mods: 11, MotTemp:  35C, CtrlTemp:  24C, AmbTemp:  24C, MotRPM:2010, Odo:17272km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05125     06/22/2021 13:24:02   Riding                     PackTemp: h 24C, l 23C, PackSOC: 66%, Vpack: 102.35V, MotAmps:  40, BattAmps:  30, Mods: 11, MotTemp:  38C, CtrlTemp:  26C, AmbTemp:  25C, MotRPM:2699, Odo:17272km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05126     06/22/2021 13:24:02   Batt Dischg Cur Limited    506 A (97%), MinCell: 3652mV,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05127     06/22/2021 13:25:02   Riding                     PackTemp: h 24C, l 23C, PackSOC: 66%, Vpack: 105.04V, MotAmps: -59, BattAmps: -32, Mods: 11, MotTemp:  39C, CtrlTemp:  27C, AmbTemp:  26C, MotRPM:2098, Odo:17273km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05128     06/22/2021 13:25:02   Batt Dischg Cur Limited    506 A (97%), MinCell: 3700mV,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05129     06/22/2021 13:26:02   Riding                     PackTemp: h 24C, l 23C, PackSOC: 66%, Vpack:103.021V, MotAmps:  40, BattAmps:  19, Mods: 11, MotTemp:  40C, CtrlTemp:  28C, AmbTemp:  26C, MotRPM:1516, Odo:17274km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05130     06/22/2021 13:27:02   Riding                     PackTemp: h 24C, l 24C, PackSOC: 65%, Vpack: 103.88V, MotAmps:   0, BattAmps:   0, Mods: 11, MotTemp:  40C, CtrlTemp:  28C, AmbTemp:  27C, MotRPM:   0, Odo:17274km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05131     06/22/2021 13:27:13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05132     06/22/2021 13:27:13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05133     06/22/2021 13:27:18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05134     06/22/2021 13:27:18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05135     06/22/2021 13:27:18   Module 00                  vmod: 103.885V,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05136     06/22/2021 13:27:18   Module 01                  vmod: 103.904V,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05137     06/22/2021 13:27:19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05138     06/22/2021 13:27:19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05139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05146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05147                       0   Module 01                  serial: 16sg2639,  vmod: 104.122V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05148     06/22/2021 13:28:01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05149     06/22/2021 13:28:01   Module 00                  serial: 16sg2754,  vmod: 104.095V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05150     06/22/2021 13:57:19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05151     06/22/2021 13:57:19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05152     06/22/2021 13:57:19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05153     06/22/2021 13:57:20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05154     06/22/2021 13:57:24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05155     06/22/2021 13:57:24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05156     06/22/2021 13:57:25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05157     06/22/2021 13:57:25   Module 00                  vmod: 104.081 maxsys: 104.108 minsys: 104.08 diff: 0.028 vcap: 91.812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05158     06/22/2021 13:57:25   Module 01                  vmod: 104.108 maxsys: 104.108 minsys: 104.08 diff: 0.028 vcap: 91.812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05159     06/22/2021 13:57:25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05160     06/22/2021 13:57:26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05161     06/22/2021 13:57:26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05162     06/22/2021 13:57:26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05163     06/22/2021 13:57:26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05164     06/22/2021 13:57:26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05165     06/22/2021 13:57:29   Disarmed                   PackTemp: h 25C, l 25C, PackSOC: 65%, Vpack:104.103V, MotAmps:   0, BattAmps:   0, Mods: 11, MotTemp:  40C, CtrlTemp:  31C, AmbTemp:  30C, MotRPM:   0, Odo:17274km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05166     06/22/2021 13:57:38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05167     06/22/2021 13:57:38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05168     06/22/2021 13:58:29   Riding                     PackTemp: h 25C, l 25C, PackSOC: 65%, Vpack:103.271V, MotAmps:  30, BattAmps:  15, Mods: 11, MotTemp:  43C, CtrlTemp:  32C, AmbTemp:  30C, MotRPM:1610, Odo:17274km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05169     06/22/2021 13:59:29   Riding                     PackTemp: h 25C, l 25C, PackSOC: 65%, Vpack:103.091V, MotAmps:  19, BattAmps:   8, Mods: 11, MotTemp:  45C, CtrlTemp:  33C, AmbTemp:  30C, MotRPM:1147, Odo:17275km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05170     06/22/2021 13:59:29   Batt Dischg Cur Limited    494 A (95%), MinCell: 3679mV, MaxPackTemp: 25C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05171     06/22/2021 14:00:29   Riding                     PackTemp: h 25C, l 25C, PackSOC: 64%, Vpack:103.156V, MotAmps:   0, BattAmps:   1, Mods: 11, MotTemp:  46C, CtrlTemp:  32C, AmbTemp:  30C, MotRPM:2412, Odo:17275km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05172     06/22/2021 14:00:29   Batt Dischg Cur Limited    497 A (95%), MinCell: 3619mV, MaxPackTemp: 25C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05173     06/22/2021 14:01:29   Riding                     PackTemp: h 26C, l 25C, PackSOC: 64%, Vpack:103.388V, MotAmps:   0, BattAmps:   1, Mods: 11, MotTemp:  47C, CtrlTemp:  33C, AmbTemp:  29C, MotRPM: 953, Odo:17276km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05174     06/22/2021 14:01:29   Batt Dischg Cur Limited    500 A (96%), MinCell: 3690mV, MaxPackTemp: 26C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05175     06/22/2021 14:01:51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05176     06/22/2021 14:01:51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05177     06/22/2021 14:02:09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05178     06/22/2021 14:02:09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05179     06/22/2021 14:02:22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05180     06/22/2021 14:02:22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05181     06/22/2021 14:02:24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05182     06/22/2021 14:02:24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05183     06/22/2021 14:02:24   Module 00                  vmod: 103.547V,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05184     06/22/2021 14:02:24   Module 01                  vmod: 103.568V,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05185     06/22/2021 14:02:24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05186     06/22/2021 14:02:24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05189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05194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05197                       1   Module 00                  serial: 16sg2754,  vmod: 103.81V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05198     06/23/2021 13:52:04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05199     06/23/2021 13:52:04   Module 01                  serial: 16sg2639,  vmod: 103.849V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05200     06/23/2021 13:52:05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05201     06/23/2021 13:52:09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05202     06/23/2021 13:52:09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05203     06/23/2021 13:52:09   0x31 0x01 0xb2 0x0c 0x3a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05204     06/23/2021 13:52:09   Low Chassis Isolation      14 KOhms to cell 10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05205     06/23/2021 13:52:09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05206     06/23/2021 13:52:09   Module 00                  vmod: 103.796 maxsys: 103.831 minsys: 103.754 diff: 0.077 vcap: 91.812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05207     06/23/2021 13:52:09   Module 01                  vmod: 103.833 maxsys: 103.831 minsys: 103.754 diff: 0.077 vcap: 91.812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05208     06/23/2021 13:52:10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05209     06/23/2021 13:52:10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05210     06/23/2021 13:52:10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05211     06/23/2021 13:52:10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05212     06/23/2021 13:52:10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05213     06/23/2021 13:52:10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05214     06/23/2021 13:52:13   Disarmed                   PackTemp: h 23C, l 23C, PackSOC: 64%, Vpack:103.821V, MotAmps:   0, BattAmps:   1, Mods: 11, MotTemp:  30C, CtrlTemp:  22C, AmbTemp:  23C, MotRPM:   0, Odo:17276km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05215     06/23/2021 13:52:19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05216     06/23/2021 13:52:19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05217     06/23/2021 13:53:13   Riding                     PackTemp: h 23C, l 23C, PackSOC: 64%, Vpack:103.182V, MotAmps:   4, BattAmps:   1, Mods: 11, MotTemp:  36C, CtrlTemp:  24C, AmbTemp:  24C, MotRPM:1693, Odo:17276km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05218     06/23/2021 13:53:13   Batt Dischg Cur Limited    501 A (96%), MinCell: 3631mV,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05219     06/23/2021 13:54:13   Riding                     PackTemp: h 23C, l 23C, PackSOC: 63%, Vpack: 102.46V, MotAmps:  25, BattAmps:  18, Mods: 11, MotTemp:  39C, CtrlTemp:  26C, AmbTemp:  25C, MotRPM:2209, Odo:17277km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05220     06/23/2021 13:54:13   Batt Dischg Cur Limited    490 A (94%), MinCell: 3646mV,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05221     06/23/2021 13:55:13   Riding                     PackTemp: h 24C, l 23C, PackSOC: 63%, Vpack:102.183V, MotAmps:  28, BattAmps:  15, Mods: 11, MotTemp:  41C, CtrlTemp:  28C, AmbTemp:  26C, MotRPM:1735, Odo:17277km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05222     06/23/2021 13:55:13   Batt Dischg Cur Limited    475 A (91%), MinCell: 3646mV,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05223     06/23/2021 13:56:13   Riding                     PackTemp: h 24C, l 23C, PackSOC: 63%, Vpack:103.066V, MotAmps:  40, BattAmps:   4, Mods: 11, MotTemp:  41C, CtrlTemp:  28C, AmbTemp:  27C, MotRPM: 439, Odo:17278km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05224     06/23/2021 13:56:13   Batt Dischg Cur Limited    498 A (95%), MinCell: 3678mV,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05225     06/23/2021 13:57:13   Riding                     PackTemp: h 24C, l 23C, PackSOC: 63%, Vpack:102.166V, MotAmps:  55, BattAmps:  21, Mods: 11, MotTemp:  42C, CtrlTemp:  29C, AmbTemp:  27C, MotRPM:1331, Odo:17279km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05226     06/23/2021 13:57:13   Batt Dischg Cur Limited    490 A (94%), MinCell: 3646mV,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05227     06/23/2021 13:58:13   Riding                     PackTemp: h 24C, l 24C, PackSOC: 62%, Vpack:101.785V, MotAmps:  51, BattAmps:  23, Mods: 11, MotTemp:  46C, CtrlTemp:  32C, AmbTemp:  28C, MotRPM:1417, Odo:17279km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05228     06/23/2021 13:58:13   Batt Dischg Cur Limited    470 A (90%), MinCell: 3630mV,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05229     06/23/2021 13:59:13   Riding                     PackTemp: h 24C, l 24C, PackSOC: 61%, Vpack:102.476V, MotAmps:   0, BattAmps:   2, Mods: 11, MotTemp:  47C, CtrlTemp:  32C, AmbTemp:  28C, MotRPM:1477, Odo:17280km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05230     06/23/2021 13:59:13   Batt Dischg Cur Limited    459 A (88%), MinCell: 3656mV,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05231     06/23/2021 14:00:13   Riding                     PackTemp: h 24C, l 24C, PackSOC: 61%, Vpack:100.848V, MotAmps:  72, BattAmps:  35, Mods: 11, MotTemp:  49C, CtrlTemp:  33C, AmbTemp:  28C, MotRPM:1575, Odo:17280km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05232     06/23/2021 14:00:13   Batt Dischg Cur Limited    448 A (86%), MinCell: 3598mV,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05233     06/23/2021 14:01:13   Riding                     PackTemp: h 24C, l 24C, PackSOC: 60%, Vpack:103.079V, MotAmps: -59, BattAmps: -24, Mods: 11, MotTemp:  49C, CtrlTemp:  33C, AmbTemp:  28C, MotRPM:1708, Odo:17281km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05234     06/23/2021 14:01:13   Batt Dischg Cur Limited    445 A (85%), MinCell: 3639mV,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05235     06/23/2021 14:01:58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05236     06/23/2021 14:01:58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05237     06/23/2021 14:02:13   Disarmed                   PackTemp: h 24C, l 24C, PackSOC: 60%, Vpack:102.591V, MotAmps:   0, BattAmps:   0, Mods: 11, MotTemp:  50C, CtrlTemp:  33C, AmbTemp:  28C, MotRPM:   0, Odo:17281km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05238     06/23/2021 14:02:13   Batt Dischg Cur Limited    472 A (90%), MinCell: 3660mV,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05239     06/23/2021 14:02:38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05240     06/23/2021 14:02:38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05241     06/23/2021 14:02:38   Module 00                  vmod: 102.644V,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05242     06/23/2021 14:02:38   Module 01                  vmod: 102.667V,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05243     06/23/2021 14:02:39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05244     06/23/2021 14:02:39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05246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05247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05248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05249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05251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05252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05253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05254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05255                       1   Module 00                  serial: 16sg2754,  vmod: 102.999V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05256     06/23/2021 15:09:28   Module 01                  serial: 16sg2639,  vmod: 103.051V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05257     06/23/2021 15:09:28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05258     06/23/2021 15:09:29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05259     06/23/2021 15:09:33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05260     06/23/2021 15:09:33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05261     06/23/2021 15:09:33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05262     06/23/2021 15:09:33   Module 00                  vmod: 102.987 maxsys: 103.026 minsys: 102.978 diff: 0.048 vcap: 90.937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05263     06/23/2021 15:09:33   Module 01                  vmod: 103.027 maxsys: 103.026 minsys: 102.978 diff: 0.048 vcap: 90.937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05264     06/23/2021 15:09:33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05265     06/23/2021 15:09:34   Sevcon unable to be configured as 11kW, Leaving Bike Disabled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05266     06/23/2021 15:09:34   Sevcon unable to be configured as 11kW, power cycling the controller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05267     06/23/2021 15:09:34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05268     06/23/2021 15:09:34   DEBUG: Sevcon Contactor Drive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05269     06/23/2021 15:09:34   Module 00                  vmod: 103.001V,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05270     06/23/2021 15:09:34   Module 01                  vmod: 103.017V,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05271     06/23/2021 15:09:34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05272     06/23/2021 15:09:34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05273     06/23/2021 15:09:34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05274     06/23/2021 15:09:34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05275     06/23/2021 15:09:34   DEBUG: Module 01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05276     06/23/2021 15:09:34   DEBUG: Module 00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05277     06/23/2021 15:09:35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05278     06/23/2021 15:09:35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05279     06/23/2021 15:09:37   Disarmed                   PackTemp: h 27C, l 26C, PackSOC: 60%, Vpack:103.029V, MotAmps:   0, BattAmps:   0, Mods: 00, MotTemp:-100C, CtrlTemp:5436C, AmbTemp:  30C, MotRPM:   0, Odo:17281km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05280     06/23/2021 15:09:40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05281     06/23/2021 15:09:40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05282     06/23/2021 15:09:41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05283     06/23/2021 15:09:41   Module 00                  vmod: 102.984 maxsys: 103.059 minsys: 102.982 diff: 0.077 vcap: 92.125 prechg: 89%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05284     06/23/2021 15:09:41   Module 01                  vmod: 103.026 maxsys: 103.059 minsys: 102.982 diff: 0.077 vcap: 92.125 prechg: 89%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05285     06/23/2021 15:09:41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05286     06/23/2021 15:09:42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05287     06/23/2021 15:09:42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05288     06/23/2021 15:09:42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05289     06/23/2021 15:09:55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05290     06/23/2021 15:09:55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05291     06/23/2021 15:10:37   Riding                     PackTemp: h 27C, l 26C, PackSOC: 60%, Vpack:102.468V, MotAmps:  50, BattAmps:  11, Mods: 11, MotTemp:  42C, CtrlTemp:  30C, AmbTemp:  29C, MotRPM: 712, Odo:17281km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05292     06/23/2021 15:10:37   Batt Dischg Cur Limited    487 A (93%), MinCell: 3658mV,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05293     06/23/2021 15:11:37   Riding                     PackTemp: h 27C, l 26C, PackSOC: 59%, Vpack: 101.85V, MotAmps:  18, BattAmps:  16, Mods: 11, MotTemp:  46C, CtrlTemp:  31C, AmbTemp:  29C, MotRPM:2646, Odo:17282km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05294     06/23/2021 15:11:37   Batt Dischg Cur Limited    464 A (89%), MinCell: 3634mV,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05295     06/23/2021 15:12:37   Riding                     PackTemp: h 27C, l 27C, PackSOC: 59%, Vpack:102.577V, MotAmps:  10, BattAmps:   1, Mods: 11, MotTemp:  47C, CtrlTemp:  32C, AmbTemp:  29C, MotRPM: 510, Odo:17283km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05296     06/23/2021 15:12:37   Batt Dischg Cur Limited    465 A (89%), MinCell: 3662mV,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05297     06/23/2021 15:13:37   Riding                     PackTemp: h 27C, l 27C, PackSOC: 59%, Vpack:102.662V, MotAmps:   0, BattAmps:   0, Mods: 11, MotTemp:  48C, CtrlTemp:  32C, AmbTemp:  29C, MotRPM:1512, Odo:17283km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05298     06/23/2021 15:13:37   Batt Dischg Cur Limited    472 A (90%), MinCell: 3661mV,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05299     06/23/2021 15:14:37   Riding                     PackTemp: h 27C, l 27C, PackSOC: 59%, Vpack:102.578V, MotAmps:   0, BattAmps:   0, Mods: 11, MotTemp:  48C, CtrlTemp:  33C, AmbTemp:  30C, MotRPM:1453, Odo:17284km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05300     06/23/2021 15:14:37   Batt Dischg Cur Limited    476 A (91%), MinCell: 3636mV,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05301     06/23/2021 15:15:37   Riding                     PackTemp: h 27C, l 27C, PackSOC: 59%, Vpack:101.273V, MotAmps:  58, BattAmps:  28, Mods: 11, MotTemp:  48C, CtrlTemp:  33C, AmbTemp:  30C, MotRPM:1711, Odo:17284km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05302     06/23/2021 15:15:37   Batt Dischg Cur Limited    466 A (89%), MinCell: 3612mV,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05303     06/23/2021 15:16:37   Riding                     PackTemp: h 27C, l 27C, PackSOC: 58%, Vpack:  98.17V, MotAmps: 168, BattAmps: 116, Mods: 11, MotTemp:  48C, CtrlTemp:  33C, AmbTemp:  30C, MotRPM:2174, Odo:17285km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05304     06/23/2021 15:16:37   Batt Dischg Cur Limited    456 A (87%), MinCell: 3498mV,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05305     06/23/2021 15:17:37   Riding                     PackTemp: h 27C, l 27C, PackSOC: 57%, Vpack:102.127V, MotAmps:   0, BattAmps:   0, Mods: 11, MotTemp:  51C, CtrlTemp:  34C, AmbTemp:  30C, MotRPM: 163, Odo:17286km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05306     06/23/2021 15:17:37   Batt Dischg Cur Limited    448 A (86%), MinCell: 3644mV,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05307     06/23/2021 15:18:37   Riding                     PackTemp: h 27C, l 27C, PackSOC: 57%, Vpack: 100.77V, MotAmps: 109, BattAmps:  41, Mods: 11, MotTemp:  51C, CtrlTemp:  34C, AmbTemp:  29C, MotRPM:1177, Odo:17286km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05308     06/23/2021 15:18:37   Batt Dischg Cur Limited    451 A (86%), MinCell: 3595mV,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05309     06/23/2021 15:19:25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05310     06/23/2021 15:19:25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05311     06/23/2021 15:19:31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05312     06/23/2021 15:19:31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05313     06/23/2021 15:19:31   Module 00                  vmod: 102.176V,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05314     06/23/2021 15:19:31   Module 01                  vmod: 102.196V,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05315     06/23/2021 15:19:31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05316     06/23/2021 15:19:31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05319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05324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05325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05326                       0   Module 00                  serial: 16sg2754,  vmod: 102.313V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05327     06/23/2021 15:20:23   Module 01                  serial: 16sg2639,  vmod: 102.335V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05328     06/23/2021 15:20:23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05329     06/23/2021 15:20:23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05330     06/23/2021 15:20:23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05331     06/23/2021 15:20:24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05332     06/23/2021 15:20:28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05333     06/23/2021 15:20:28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05334     06/23/2021 15:20:29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05335     06/23/2021 15:20:29   Module 00                  vmod: 102.306 maxsys: 102.321 minsys: 102.307 diff: 0.014 vcap: 90.687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05336     06/23/2021 15:20:29   Module 01                  vmod: 102.328 maxsys: 102.321 minsys: 102.307 diff: 0.014 vcap: 90.687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05337     06/23/2021 15:20:29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05338     06/23/2021 15:20:30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05339     06/23/2021 15:20:30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05340     06/23/2021 15:20:30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05341     06/23/2021 15:20:30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05342     06/23/2021 15:20:30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05343     06/23/2021 15:20:30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05344     06/23/2021 15:20:30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05345     06/23/2021 15:20:33   Riding                     PackTemp: h 27C, l 27C, PackSOC: 57%, Vpack:102.325V, MotAmps:   0, BattAmps:   1, Mods: 11, MotTemp:  46C, CtrlTemp:  32C, AmbTemp:  29C, MotRPM:   0, Odo:17287km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05346     06/23/2021 15:20:33   Batt Dischg Cur Limited    466 A (89%), MinCell: 3651mV,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05347     06/23/2021 15:21:33   Riding                     PackTemp: h 27C, l 27C, PackSOC: 57%, Vpack: 102.32V, MotAmps:   0, BattAmps:   2, Mods: 11, MotTemp:  49C, CtrlTemp:  33C, AmbTemp:  29C, MotRPM: 116, Odo:17287km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05348     06/23/2021 15:21:33   Batt Dischg Cur Limited    468 A (90%), MinCell: 3652mV,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05349     06/23/2021 15:21:40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05350     06/23/2021 15:21:40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05351     06/23/2021 15:21:42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05352     06/23/2021 15:21:42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05353     06/23/2021 15:21:46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05354     06/23/2021 15:21:46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05355     06/23/2021 15:21:51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05356     06/23/2021 15:21:51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05357     06/23/2021 15:21:51   Module 00                  vmod: 102.325V,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05358     06/23/2021 15:21:51   Module 01                  vmod: 102.343V,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05359     06/23/2021 15:21:51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05360     06/23/2021 15:21:51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05368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05369                       0   Module 01                  serial: 16sg2639,  vmod: 102.538V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05370     06/23/2021 15:19:33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05371     06/23/2021 15:19:33   Module 00                  serial: 16sg2754,  vmod: 102.495V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05372     06/23/2021 15:48:52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05373     06/23/2021 15:48:52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05374     06/23/2021 15:48:52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05375     06/23/2021 15:48:53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05376     06/23/2021 15:48:58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05377     06/23/2021 15:48:58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05378     06/23/2021 15:48:58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05379     06/23/2021 15:48:58   Module 00                  vmod: 102.489 maxsys: 102.492 minsys: 102.489 diff: 0.003 vcap: 90.437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05380     06/23/2021 15:48:58   Module 01                  vmod: 102.529 maxsys: 102.492 minsys: 102.489 diff: 0.003 vcap: 90.437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05381     06/23/2021 15:48:58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05382     06/23/2021 15:48:59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05383     06/23/2021 15:48:59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05384     06/23/2021 15:48:59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05385     06/23/2021 15:48:59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05386     06/23/2021 15:48:59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05387     06/23/2021 15:48:59   0x02 0xf1 0x08 0xb2 0x22 0x2c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05388     06/23/2021 15:49:02   Riding                     PackTemp: h 28C, l 28C, PackSOC: 57%, Vpack:102.149V, MotAmps:  69, BattAmps:  10, Mods: 11, MotTemp:  40C, CtrlTemp:  29C, AmbTemp:  28C, MotRPM: 420, Odo:17287km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05389     06/23/2021 15:49:02   Batt Dischg Cur Limited    474 A (91%), MinCell: 3643mV,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05390     06/23/2021 15:50:02   Riding                     PackTemp: h 28C, l 28C, PackSOC: 57%, Vpack:102.466V, MotAmps: -18, BattAmps:  -2, Mods: 11, MotTemp:  46C, CtrlTemp:  30C, AmbTemp:  28C, MotRPM: 664, Odo:17287km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05391     06/23/2021 15:50:02   Batt Dischg Cur Limited    467 A (89%), MinCell: 3659mV,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05392     06/23/2021 15:51:02   Riding                     PackTemp: h 28C, l 28C, PackSOC: 56%, Vpack:101.334V, MotAmps:  41, BattAmps:  20, Mods: 11, MotTemp:  49C, CtrlTemp:  31C, AmbTemp:  28C, MotRPM:1541, Odo:17288km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05393     06/23/2021 15:51:02   Batt Dischg Cur Limited    447 A (85%), MinCell: 3613mV,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05394     06/23/2021 15:52:02   Riding                     PackTemp: h 28C, l 28C, PackSOC: 56%, Vpack:100.947V, MotAmps:  32, BattAmps:  26, Mods: 11, MotTemp:  51C, CtrlTemp:  32C, AmbTemp:  28C, MotRPM:2420, Odo:17288km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05395     06/23/2021 15:52:02   Batt Dischg Cur Limited    441 A (84%), MinCell: 3594mV,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05396     06/23/2021 15:53:02   Riding                     PackTemp: h 28C, l 28C, PackSOC: 55%, Vpack:102.544V, MotAmps: -59, BattAmps: -24, Mods: 11, MotTemp:  50C, CtrlTemp:  32C, AmbTemp:  28C, MotRPM:1696, Odo:17289km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05397     06/23/2021 15:53:02   Batt Dischg Cur Limited    439 A (84%), MinCell: 3628mV,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05398     06/23/2021 15:54:02   Riding                     PackTemp: h 28C, l 28C, PackSOC: 55%, Vpack:    102V, MotAmps:   0, BattAmps:   0, Mods: 11, MotTemp:  50C, CtrlTemp:  32C, AmbTemp:  28C, MotRPM: 458, Odo:17289km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05399     06/23/2021 15:54:02   Batt Dischg Cur Limited    449 A (86%), MinCell: 3639mV,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05400     06/23/2021 15:54:06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05401     06/23/2021 15:54:06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05402     06/23/2021 15:54:37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05403     06/23/2021 15:54:37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05404     06/23/2021 15:54:37   Module 00                  vmod: 102.06V,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05405     06/23/2021 15:54:37   Module 01                  vmod: 102.08V,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05406     06/23/2021 15:54:37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05407     06/23/2021 15:54:37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05409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05415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05416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05417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05418                       1   Module 00                  serial: 16sg2754,  vmod: 102.362V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05419     06/27/2021 19:12:51   Module 01                  serial: 16sg2639,  vmod: 102.394V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05420     06/27/2021 19:12:51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05421     06/27/2021 19:12:51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05422     06/27/2021 19:12:53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05423     06/27/2021 19:12:53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05424     06/27/2021 19:12:56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05425     06/27/2021 19:12:56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05426     06/27/2021 19:12:57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05427     06/27/2021 19:12:57   Module 00                  vmod: 102.351 maxsys: 102.369 minsys: 102.353 diff: 0.016 vcap: 90.437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05428     06/27/2021 19:12:57   Module 01                  vmod: 102.379 maxsys: 102.369 minsys: 102.353 diff: 0.016 vcap: 90.437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05429     06/27/2021 19:12:57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05430     06/27/2021 19:12:58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05431     06/27/2021 19:12:58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05432     06/27/2021 19:12:58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05433     06/27/2021 19:12:58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05434     06/27/2021 19:12:58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05435     06/27/2021 19:13:00   Riding                     PackTemp: h 23C, l 23C, PackSOC: 55%, Vpack: 102.37V, MotAmps:   0, BattAmps:   0, Mods: 11, MotTemp:  29C, CtrlTemp:  22C, AmbTemp:  23C, MotRPM:   0, Odo:17289km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05436     06/27/2021 19:13:00   Batt Dischg Cur Limited    477 A (91%), MinCell: 3653mV,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05437     06/27/2021 19:14:00   Riding                     PackTemp: h 23C, l 23C, PackSOC: 55%, Vpack: 101.98V, MotAmps:   0, BattAmps:   1, Mods: 11, MotTemp:  35C, CtrlTemp:  23C, AmbTemp:  23C, MotRPM:1779, Odo:17289km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05438     06/27/2021 19:14:00   Batt Dischg Cur Limited    449 A (86%), MinCell: 3635mV,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05439     06/27/2021 19:15:00   Riding                     PackTemp: h 23C, l 23C, PackSOC: 55%, Vpack:101.817V, MotAmps:   0, BattAmps:   0, Mods: 11, MotTemp:  39C, CtrlTemp:  26C, AmbTemp:  24C, MotRPM:1542, Odo:17289km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05440     06/27/2021 19:15:00   Batt Dischg Cur Limited    439 A (84%), MinCell: 3632mV,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05441     06/27/2021 19:16:00   Riding                     PackTemp: h 23C, l 23C, PackSOC: 54%, Vpack:101.573V, MotAmps:   0, BattAmps:   0, Mods: 11, MotTemp:  41C, CtrlTemp:  27C, AmbTemp:  25C, MotRPM: 340, Odo:17290km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05442     06/27/2021 19:16:00   Batt Dischg Cur Limited    426 A (81%), MinCell: 3625mV,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05443     06/27/2021 19:16:35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05444     06/27/2021 19:16:35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05445     06/27/2021 19:16:43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05446     06/27/2021 19:16:43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05447     06/27/2021 19:16:43   Module 00                  vmod: 101.795V,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05448     06/27/2021 19:16:43   Module 01                  vmod: 101.815V,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05449     06/27/2021 19:16:43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05450     06/27/2021 19:16:43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05457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05458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05459                       0   Module 01                  serial: 16sg2639,  vmod: 102.155V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05460     06/27/2021 18:57:01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05461     06/27/2021 18:57:01   Module 00                  serial: 16sg2754,  vmod: 102.127V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05462     06/27/2021 19:26:24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05463     06/27/2021 19:26:24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05464     06/27/2021 19:26:24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05465     06/27/2021 19:26:25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05466     06/27/2021 19:26:30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05467     06/27/2021 19:26:30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05468     06/27/2021 19:26:31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05469     06/27/2021 19:26:31   Module 00                  vmod: 102.118 maxsys: 102.139 minsys: 102.119 diff: 0.020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05470     06/27/2021 19:26:31   Module 01                  vmod: 102.143 maxsys: 102.139 minsys: 102.119 diff: 0.020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05471     06/27/2021 19:26:31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05472     06/27/2021 19:26:31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05473     06/27/2021 19:26:31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05474     06/27/2021 19:26:31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05475     06/27/2021 19:26:31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05476     06/27/2021 19:26:31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05477     06/27/2021 19:26:34   Disarmed                   PackTemp: h 24C, l 23C, PackSOC: 54%, Vpack:102.134V, MotAmps:   0, BattAmps:   0, Mods: 11, MotTemp:  34C, CtrlTemp:  27C, AmbTemp:  26C, MotRPM:   0, Odo:17290km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05478     06/27/2021 19:26:34   Batt Dischg Cur Limited    460 A (88%), MinCell: 3644mV,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05479     06/27/2021 19:26:50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05480     06/27/2021 19:26:50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05481     06/27/2021 19:27:34   Riding                     PackTemp: h 24C, l 23C, PackSOC: 54%, Vpack:101.377V, MotAmps:  31, BattAmps:  13, Mods: 11, MotTemp:  39C, CtrlTemp:  28C, AmbTemp:  26C, MotRPM:1233, Odo:17290km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05482     06/27/2021 19:27:34   Batt Dischg Cur Limited    448 A (86%), MinCell: 3615mV,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05483     06/27/2021 19:28:34   Riding                     PackTemp: h 24C, l 24C, PackSOC: 54%, Vpack:101.938V, MotAmps:   0, BattAmps:   2, Mods: 11, MotTemp:  40C, CtrlTemp:  28C, AmbTemp:  26C, MotRPM:1278, Odo:17291km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05484     06/27/2021 19:28:34   Batt Dischg Cur Limited    449 A (86%), MinCell: 3636mV,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05485     06/27/2021 19:29:34   Riding                     PackTemp: h 24C, l 24C, PackSOC: 54%, Vpack:101.657V, MotAmps:   9, BattAmps:   4, Mods: 11, MotTemp:  43C, CtrlTemp:  29C, AmbTemp:  26C, MotRPM:1498, Odo:17291km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05486     06/27/2021 19:29:34   Batt Dischg Cur Limited    444 A (85%), MinCell: 3626mV,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05487     06/27/2021 19:30:34   Riding                     PackTemp: h 24C, l 24C, PackSOC: 54%, Vpack:101.888V, MotAmps:   0, BattAmps:   0, Mods: 11, MotTemp:  42C, CtrlTemp:  29C, AmbTemp:  27C, MotRPM: 531, Odo:17291km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05488     06/27/2021 19:30:34   Batt Dischg Cur Limited    449 A (86%), MinCell: 3636mV,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05489     06/27/2021 19:31:21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05490     06/27/2021 19:31:21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05491     06/27/2021 19:31:29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05492     06/27/2021 19:31:29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05493     06/27/2021 19:31:29   Module 00                  vmod: 101.927V,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05494     06/27/2021 19:31:29   Module 01                  vmod: 101.945V,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05495     06/27/2021 19:31:30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05496     06/27/2021 19:31:30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05499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05504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05507                       1   Module 00                  serial: 16sg2754,  vmod: 102.139V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05508     06/28/2021 09:49:13   Module 01                  serial: 16sg2639,  vmod: 102.171V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05509     06/28/2021 09:49:13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05510     06/28/2021 09:49:13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05511     06/28/2021 09:49:18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05512     06/28/2021 09:49:18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05513     06/28/2021 09:49:19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05514     06/28/2021 09:49:19   Module 00                  vmod: 102.13 maxsys: 102.152 minsys: 102.081 diff: 0.071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05515     06/28/2021 09:49:19   Module 01                  vmod: 102.152 maxsys: 102.152 minsys: 102.081 diff: 0.071 vcap: 90.312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05516     06/28/2021 09:49:19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05517     06/28/2021 09:49:20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05518     06/28/2021 09:49:20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05519     06/28/2021 09:49:20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05520     06/28/2021 09:49:20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05521     06/28/2021 09:49:20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05522     06/28/2021 09:49:22   Disarmed                   PackTemp: h 23C, l 23C, PackSOC: 54%, Vpack:102.148V, MotAmps:   0, BattAmps:   0, Mods: 11, MotTemp:  30C, CtrlTemp:  22C, AmbTemp:  23C, MotRPM:   0, Odo:17291km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05523     06/28/2021 09:49:22   Batt Dischg Cur Limited    468 A (90%), MinCell: 3645mV,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05524     06/28/2021 09:49:57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05525     06/28/2021 09:49:57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05526     06/28/2021 09:50:22   Riding                     PackTemp: h 23C, l 23C, PackSOC: 54%, Vpack:102.039V, MotAmps:   0, BattAmps:   1, Mods: 11, MotTemp:  34C, CtrlTemp:  22C, AmbTemp:  23C, MotRPM:   0, Odo:17291km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05527     06/28/2021 09:50:22   Batt Dischg Cur Limited    453 A (87%), MinCell: 3640mV,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05528     06/28/2021 09:51:22   Riding                     PackTemp: h 23C, l 23C, PackSOC: 53%, Vpack:100.673V, MotAmps:  13, BattAmps:  20, Mods: 11, MotTemp:  38C, CtrlTemp:  26C, AmbTemp:  25C, MotRPM:2948, Odo:17292km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05529     06/28/2021 09:51:22   Batt Dischg Cur Limited    406 A (78%), MinCell: 3586mV,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05530     06/28/2021 09:52:22   Riding                     PackTemp: h 23C, l 23C, PackSOC: 53%, Vpack:101.718V, MotAmps: -55, BattAmps:  -8, Mods: 11, MotTemp:  40C, CtrlTemp:  28C, AmbTemp:  26C, MotRPM: 987, Odo:17292km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05531     06/28/2021 09:52:22   Batt Dischg Cur Limited    424 A (81%), MinCell: 3625mV,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05532     06/28/2021 09:53:22   Riding                     PackTemp: h 24C, l 23C, PackSOC: 52%, Vpack: 99.915V, MotAmps:  81, BattAmps:  36, Mods: 11, MotTemp:  43C, CtrlTemp:  29C, AmbTemp:  27C, MotRPM:1424, Odo:17293km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05533     06/28/2021 09:53:22   Batt Dischg Cur Limited    418 A (80%), MinCell: 3567mV,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05534     06/28/2021 09:54:22   Riding                     PackTemp: h 24C, l 24C, PackSOC: 52%, Vpack:101.312V, MotAmps:   0, BattAmps:   1, Mods: 11, MotTemp:  43C, CtrlTemp:  30C, AmbTemp:  28C, MotRPM:2070, Odo:17294km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05535     06/28/2021 09:54:22   Batt Dischg Cur Limited    423 A (81%), MinCell: 3615mV,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05536     06/28/2021 09:55:22   Riding                     PackTemp: h 24C, l 24C, PackSOC: 51%, Vpack:100.905V, MotAmps:  31, BattAmps:   9, Mods: 11, MotTemp:  45C, CtrlTemp:  31C, AmbTemp:  28C, MotRPM: 974, Odo:17294km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05537     06/28/2021 09:55:22   Batt Dischg Cur Limited    421 A (80%), MinCell: 3597mV,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05538     06/28/2021 09:56:22   Riding                     PackTemp: h 24C, l 24C, PackSOC: 51%, Vpack:101.491V, MotAmps:   0, BattAmps:   0, Mods: 11, MotTemp:  46C, CtrlTemp:  32C, AmbTemp:  28C, MotRPM:1106, Odo:17295km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05539     06/28/2021 09:56:22   Batt Dischg Cur Limited    425 A (81%), MinCell: 3611mV,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05540     06/28/2021 09:57:22   Riding                     PackTemp: h 24C, l 24C, PackSOC: 51%, Vpack:101.695V, MotAmps: -26, BattAmps:  -2, Mods: 11, MotTemp:  46C, CtrlTemp:  32C, AmbTemp:  29C, MotRPM: 729, Odo:17295km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05541     06/28/2021 09:57:22   Batt Dischg Cur Limited    436 A (83%), MinCell: 3609mV,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05542     06/28/2021 09:57:44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05543     06/28/2021 09:57:44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05544     06/28/2021 09:57:51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05545     06/28/2021 09:57:51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05546     06/28/2021 09:57:51   Module 00                  vmod: 101.556V,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05547     06/28/2021 09:57:51   Module 01                  vmod: 101.568V,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05548     06/28/2021 09:57:51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05549     06/28/2021 09:57:51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05550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05551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05552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05553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05554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05555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05556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05557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05558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05559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05560                       1   Module 00                  serial: 16sg2754,  vmod: 101.873V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05561     06/28/2021 11:13:50   Module 01                  serial: 16sg2639,  vmod: 101.9V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05562     06/28/2021 11:13:50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05563     06/28/2021 11:13:50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05564     06/28/2021 11:13:55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05565     06/28/2021 11:13:55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05566     06/28/2021 11:13:55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05567     06/28/2021 11:13:56   Module 00                  vmod: 101.862 maxsys: 101.891 minsys: 101.861 diff: 0.030 vcap: 89.812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05568     06/28/2021 11:13:56   Module 01                  vmod: 101.893 maxsys: 101.891 minsys: 101.861 diff: 0.030 vcap: 89.812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05569     06/28/2021 11:13:56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05570     06/28/2021 11:13:56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05571     06/28/2021 11:13:56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05572     06/28/2021 11:13:56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05573     06/28/2021 11:13:56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05574     06/28/2021 11:13:56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05575     06/28/2021 11:13:57   Low Chassis Isolation      21 KOhms to cell 0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05576     06/28/2021 11:13:59   Disarmed                   PackTemp: h 27C, l 27C, PackSOC: 51%, Vpack:101.885V, MotAmps:   0, BattAmps:   0, Mods: 11, MotTemp:  37C, CtrlTemp:  31C, AmbTemp:  32C, MotRPM:   0, Odo:17295km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05577     06/28/2021 11:13:59   Batt Dischg Cur Limited    460 A (88%), MinCell: 3634mV,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05578     06/28/2021 11:14:07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05579     06/28/2021 11:14:07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05580     06/28/2021 11:14:59   Riding                     PackTemp: h 27C, l 27C, PackSOC: 51%, Vpack: 99.599V, MotAmps: 103, BattAmps:  58, Mods: 11, MotTemp:  43C, CtrlTemp:  32C, AmbTemp:  32C, MotRPM:1699, Odo:17295km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05581     06/28/2021 11:14:59   Batt Dischg Cur Limited    439 A (84%), MinCell: 3531mV,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05582     06/28/2021 11:15:59   Riding                     PackTemp: h 27C, l 27C, PackSOC: 51%, Vpack:100.324V, MotAmps:  61, BattAmps:  29, Mods: 11, MotTemp:  48C, CtrlTemp:  34C, AmbTemp:  32C, MotRPM:1601, Odo:17296km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05583     06/28/2021 11:15:59   Batt Dischg Cur Limited    423 A (81%), MinCell: 3581mV,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05584     06/28/2021 11:16:59   Riding                     PackTemp: h 28C, l 27C, PackSOC: 50%, Vpack:100.343V, MotAmps:  64, BattAmps:  30, Mods: 11, MotTemp:  48C, CtrlTemp:  34C, AmbTemp:  32C, MotRPM:1527, Odo:17296km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05585     06/28/2021 11:16:59   Batt Dischg Cur Limited    426 A (81%), MinCell: 3582mV,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05586     06/28/2021 11:17:59   Riding                     PackTemp: h 28C, l 27C, PackSOC: 50%, Vpack:100.991V, MotAmps:   0, BattAmps:   2, Mods: 11, MotTemp:  49C, CtrlTemp:  35C, AmbTemp:  32C, MotRPM:1911, Odo:17297km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05587     06/28/2021 11:17:59   Batt Dischg Cur Limited    406 A (78%), MinCell: 3602mV,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05588     06/28/2021 11:18:59   Riding                     PackTemp: h 28C, l 27C, PackSOC: 49%, Vpack: 100.99V, MotAmps:   0, BattAmps:   0, Mods: 11, MotTemp:  49C, CtrlTemp:  35C, AmbTemp:  32C, MotRPM: 972, Odo:17298km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05589     06/28/2021 11:18:59   Batt Dischg Cur Limited    402 A (77%), MinCell: 3603mV,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05590     06/28/2021 11:19:59   Riding                     PackTemp: h 28C, l 28C, PackSOC: 49%, Vpack:100.926V, MotAmps:   0, BattAmps:   0, Mods: 11, MotTemp:  49C, CtrlTemp:  35C, AmbTemp:  32C, MotRPM: 369, Odo:17298km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05591     06/28/2021 11:19:59   Batt Dischg Cur Limited    405 A (77%), MinCell: 3601mV,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05592     06/28/2021 11:20:59   Riding                     PackTemp: h 28C, l 28C, PackSOC: 48%, Vpack:100.891V, MotAmps:   0, BattAmps:   1, Mods: 11, MotTemp:  50C, CtrlTemp:  35C, AmbTemp:  32C, MotRPM: 832, Odo:17299km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05593     06/28/2021 11:20:59   Batt Dischg Cur Limited    406 A (78%), MinCell: 3577mV,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05594     06/28/2021 11:21:59   Riding                     PackTemp: h 28C, l 28C, PackSOC: 48%, Vpack:101.159V, MotAmps:   0, BattAmps:   0, Mods: 11, MotTemp:  49C, CtrlTemp:  35C, AmbTemp:  32C, MotRPM: 411, Odo:17299km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05595     06/28/2021 11:21:59   Batt Dischg Cur Limited    421 A (80%), MinCell: 3610mV,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05596     06/28/2021 11:22:59   Riding                     PackTemp: h 28C, l 28C, PackSOC: 48%, Vpack:100.442V, MotAmps:  15, BattAmps:   9, Mods: 11, MotTemp:  51C, CtrlTemp:  36C, AmbTemp:  32C, MotRPM:1737, Odo:17299km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05597     06/28/2021 11:22:59   Batt Dischg Cur Limited    396 A (76%), MinCell: 3585mV,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05598     06/28/2021 11:23:39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05599     06/28/2021 11:23:39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05600     06/28/2021 11:23:44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05601     06/28/2021 11:23:44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05602     06/28/2021 11:23:44   Module 00                  vmod: 101.002V,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05603     06/28/2021 11:23:44   Module 01                  vmod: 101.017V,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05604     06/28/2021 11:23:45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05605     06/28/2021 11:23:45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05609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05613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05614                       0   Module 01                  serial: 16sg2639,  vmod: 101.381V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05615     06/28/2021 11:01:45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05616     06/28/2021 11:01:45   Module 00                  serial: 16sg2754,  vmod: 101.377V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05617     06/28/2021 11:31:09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05618     06/28/2021 11:31:09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05619     06/28/2021 11:31:09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05620     06/28/2021 11:31:09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05621     06/28/2021 11:31:09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05622     06/28/2021 11:31:10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05623     06/28/2021 11:31:14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05624     06/28/2021 11:31:14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05625     06/28/2021 11:31:14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05626     06/28/2021 11:31:15   Module 00                  vmod: 101.372 maxsys: 101.388 minsys: 101.372 diff: 0.016 vcap: 89.375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05627     06/28/2021 11:31:15   Module 01                  vmod: 101.378 maxsys: 101.388 minsys: 101.372 diff: 0.016 vcap: 89.375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05628     06/28/2021 11:31:15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05629     06/28/2021 11:31:15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05630     06/28/2021 11:31:15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05631     06/28/2021 11:31:15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05632     06/28/2021 11:31:15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05633     06/28/2021 11:31:15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05634     06/28/2021 11:31:18   Disarmed                   PackTemp: h 28C, l 28C, PackSOC: 48%, Vpack:101.379V, MotAmps:   0, BattAmps:   0, Mods: 11, MotTemp:  45C, CtrlTemp:  34C, AmbTemp:  33C, MotRPM:   0, Odo:17299km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05635     06/28/2021 11:31:18   Batt Dischg Cur Limited    432 A (83%), MinCell: 3617mV,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05636     06/28/2021 11:31:39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05637     06/28/2021 11:31:39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05638     06/28/2021 11:32:18   Riding                     PackTemp: h 28C, l 28C, PackSOC: 47%, Vpack:101.209V, MotAmps:   0, BattAmps:   0, Mods: 11, MotTemp:  49C, CtrlTemp:  35C, AmbTemp:  32C, MotRPM:1959, Odo:17300km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05639     06/28/2021 11:32:18   Batt Dischg Cur Limited    419 A (80%), MinCell: 3612mV,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05640     06/28/2021 11:33:18   Riding                     PackTemp: h 28C, l 28C, PackSOC: 47%, Vpack:100.606V, MotAmps:  48, BattAmps:  15, Mods: 11, MotTemp:  50C, CtrlTemp:  36C, AmbTemp:  32C, MotRPM: 989, Odo:17300km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05641     06/28/2021 11:33:18   Batt Dischg Cur Limited    412 A (79%), MinCell: 3590mV,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05642     06/28/2021 11:34:18   Riding                     PackTemp: h 28C, l 28C, PackSOC: 47%, Vpack:101.187V, MotAmps:  -5, BattAmps:   0, Mods: 11, MotTemp:  51C, CtrlTemp:  36C, AmbTemp:  32C, MotRPM: 549, Odo:17301km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05643     06/28/2021 11:34:18   Batt Dischg Cur Limited    419 A (80%), MinCell: 3611mV,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05644     06/28/2021 11:34:35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05645     06/28/2021 11:34:35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05646     06/28/2021 11:34:53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05647     06/28/2021 11:34:53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05648     06/28/2021 11:35:05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05649     06/28/2021 11:35:05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05650     06/28/2021 11:35:07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05651     06/28/2021 11:35:07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05652     06/28/2021 11:35:07   Module 00                  vmod: 101.2V,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05653     06/28/2021 11:35:07   Module 01                  vmod: 101.217V,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05654     06/28/2021 11:35:08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05655     06/28/2021 11:35:08   INFO:  Disabling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05659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05666                       1   Module 00                  serial: 16sg2754,  vmod: 101.532V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05667     06/30/2021 15:51:06   Module 01                  serial: 16sg2639,  vmod: 101.554V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05668     06/30/2021 15:51:06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05669     06/30/2021 15:51:06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05670     06/30/2021 15:51:11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05671     06/30/2021 15:51:11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05672     06/30/2021 15:51:12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05673     06/30/2021 15:51:12   Module 00                  vmod: 101.52 maxsys: 101.538 minsys: 101.45 diff: 0.088 vcap: 89.687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05674     06/30/2021 15:51:12   Module 01                  vmod: 101.541 maxsys: 101.538 minsys: 101.45 diff: 0.088 vcap: 89.687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05675     06/30/2021 15:51:12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05676     06/30/2021 15:51:13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05677     06/30/2021 15:51:13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05678     06/30/2021 15:51:13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05679     06/30/2021 15:51:13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05680     06/30/2021 15:51:13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05681     06/30/2021 15:51:15   Disarmed                   PackTemp: h 23C, l 23C, PackSOC: 47%, Vpack:101.536V, MotAmps:   0, BattAmps:   0, Mods: 11, MotTemp:  29C, CtrlTemp:  22C, AmbTemp:  23C, MotRPM:   0, Odo:17301km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05682     06/30/2021 15:51:15   Batt Dischg Cur Limited    449 A (86%), MinCell: 3623mV,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05683     06/30/2021 15:52:15   Disarmed                   PackTemp: h 23C, l 23C, PackSOC: 47%, Vpack:101.503V, MotAmps:   0, BattAmps:   0, Mods: 11, MotTemp:  34C, CtrlTemp:  22C, AmbTemp:  23C, MotRPM:   0, Odo:17301km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05684     06/30/2021 15:52:15   Batt Dischg Cur Limited    436 A (83%), MinCell: 3621mV,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05685     06/30/2021 15:52:47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05686     06/30/2021 15:52:47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05687     06/30/2021 15:53:15   Riding                     PackTemp: h 23C, l 23C, PackSOC: 47%, Vpack:101.411V, MotAmps:   0, BattAmps:   1, Mods: 11, MotTemp:  34C, CtrlTemp:  23C, AmbTemp:  24C, MotRPM:   0, Odo:17301km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05688     06/30/2021 15:53:15   Batt Dischg Cur Limited    429 A (82%), MinCell: 3619mV,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05689     06/30/2021 15:54:15   Riding                     PackTemp: h 23C, l 23C, PackSOC: 47%, Vpack:101.264V, MotAmps:   0, BattAmps:   0, Mods: 11, MotTemp:  37C, CtrlTemp:  26C, AmbTemp:  25C, MotRPM:   5, Odo:17301km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05690     06/30/2021 15:54:15   Batt Dischg Cur Limited    416 A (80%), MinCell: 3613mV,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05691     06/30/2021 15:55:15   Riding                     PackTemp: h 24C, l 23C, PackSOC: 46%, Vpack:100.146V, MotAmps:  28, BattAmps:  15, Mods: 11, MotTemp:  39C, CtrlTemp:  27C, AmbTemp:  26C, MotRPM:1912, Odo:17302km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05692     06/30/2021 15:55:15   Batt Dischg Cur Limited    401 A (77%), MinCell: 3570mV,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05693     06/30/2021 15:56:15   Riding                     PackTemp: h 24C, l 23C, PackSOC: 46%, Vpack:100.571V, MotAmps:   0, BattAmps:   0, Mods: 11, MotTemp:  41C, CtrlTemp:  29C, AmbTemp:  26C, MotRPM:1632, Odo:17302km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05694     06/30/2021 15:56:15   Batt Dischg Cur Limited    387 A (74%), MinCell: 3543mV,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05695     06/30/2021 15:57:15   Riding                     PackTemp: h 24C, l 23C, PackSOC: 46%, Vpack:100.941V, MotAmps:   0, BattAmps:   0, Mods: 11, MotTemp:  41C, CtrlTemp:  29C, AmbTemp:  27C, MotRPM:1686, Odo:17303km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05696     06/30/2021 15:57:15   Batt Dischg Cur Limited    409 A (78%), MinCell: 3580mV,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05697     06/30/2021 15:58:15   Riding                     PackTemp: h 24C, l 24C, PackSOC: 46%, Vpack: 100.85V, MotAmps:   0, BattAmps:   0, Mods: 11, MotTemp:  43C, CtrlTemp:  30C, AmbTemp:  27C, MotRPM:1316, Odo:17303km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05698     06/30/2021 15:58:15   Batt Dischg Cur Limited    401 A (77%), MinCell: 3597mV,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05699     06/30/2021 15:59:15   Riding                     PackTemp: h 24C, l 24C, PackSOC: 46%, Vpack:100.632V, MotAmps:  31, BattAmps:   5, Mods: 11, MotTemp:  45C, CtrlTemp:  31C, AmbTemp:  28C, MotRPM: 568, Odo:17303km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05700     06/30/2021 15:59:15   Batt Dischg Cur Limited    405 A (77%), MinCell: 3590mV,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05701     06/30/2021 16:00:15   Riding                     PackTemp: h 24C, l 24C, PackSOC: 45%, Vpack:100.582V, MotAmps:  24, BattAmps:   4, Mods: 11, MotTemp:  45C, CtrlTemp:  31C, AmbTemp:  28C, MotRPM: 589, Odo:17304km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05702     06/30/2021 16:00:15   Batt Dischg Cur Limited    403 A (77%), MinCell: 3590mV,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05703     06/30/2021 16:01:15   Riding                     PackTemp: h 24C, l 24C, PackSOC: 45%, Vpack: 98.632V, MotAmps:  68, BattAmps:  41, Mods: 11, MotTemp:  46C, CtrlTemp:  32C, AmbTemp:  28C, MotRPM:1946, Odo:17304km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05704     06/30/2021 16:01:15   Batt Dischg Cur Limited    372 A (71%), MinCell: 3514mV,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05705     06/30/2021 16:02:15   Riding                     PackTemp: h 24C, l 24C, PackSOC: 44%, Vpack: 99.906V, MotAmps:  20, BattAmps:  11, Mods: 11, MotTemp:  47C, CtrlTemp:  32C, AmbTemp:  28C, MotRPM:1684, Odo:17305km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05706     06/30/2021 16:02:15   Batt Dischg Cur Limited    380 A (73%), MinCell: 3562mV,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05707     06/30/2021 16:03:15   Riding                     PackTemp: h 24C, l 24C, PackSOC: 44%, Vpack:  98.42V, MotAmps:  48, BattAmps:  35, Mods: 11, MotTemp:  47C, CtrlTemp:  33C, AmbTemp:  28C, MotRPM:2407, Odo:17305km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05708     06/30/2021 16:03:15   Batt Dischg Cur Limited    356 A (68%), MinCell: 3510mV,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05709     06/30/2021 16:04:15   Riding                     PackTemp: h 24C, l 24C, PackSOC: 43%, Vpack:100.197V, MotAmps:   5, BattAmps:   1, Mods: 11, MotTemp:  49C, CtrlTemp:  33C, AmbTemp:  28C, MotRPM: 351, Odo:17306km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05710     06/30/2021 16:04:15   Batt Dischg Cur Limited    375 A (72%), MinCell: 3569mV,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05711     06/30/2021 16:04:33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05712     06/30/2021 16:04:33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05713     06/30/2021 16:04:45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05714     06/30/2021 16:04:45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05715     06/30/2021 16:04:45   Module 00                  vmod: 100.338V,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05716     06/30/2021 16:04:45   Module 01                  vmod: 100.358V,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05717     06/30/2021 16:04:45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05718     06/30/2021 16:04:45   INFO:  Disabling External Chg 1 Charger 3    </w:t>
      </w:r>
    </w:p>
    <w:p w:rsidR="00695C68" w:rsidRPr="00E00211" w:rsidRDefault="00695C68" w:rsidP="00F6736B">
      <w:pPr>
        <w:pStyle w:val="Heading1"/>
        <w:rPr>
          <w:lang w:val="en-US"/>
        </w:rPr>
      </w:pPr>
      <w:bookmarkStart w:id="0" w:name="_Toc76746854"/>
      <w:r w:rsidRPr="00E00211">
        <w:rPr>
          <w:highlight w:val="yellow"/>
          <w:lang w:val="en-US"/>
        </w:rPr>
        <w:t>-9 Riding</w:t>
      </w:r>
      <w:bookmarkEnd w:id="0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05719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05726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05727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05728                       1   Module 00                  serial: 16sg2754,  vmod: 100.932V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05729     06/30/2021 18:32:44   Module 01                  serial: 16sg2639,  vmod: 100.88V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05730     06/30/2021 18:32:44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05731     06/30/2021 18:32:44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05732     06/30/2021 18:32:49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05733     06/30/2021 18:32:49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05734     06/30/2021 18:32:49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05735     06/30/2021 18:32:49   Module 00                  vmod: 100.918 maxsys: 100.92 minsys: 100.842 diff: 0.078 vcap: 89.062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05736     06/30/2021 18:32:49   Module 01                  vmod: 100.869 maxsys: 100.92 minsys: 100.842 diff: 0.078 vcap: 89.062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05737     06/30/2021 18:32:50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05738     06/30/2021 18:32:50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05739     06/30/2021 18:32:50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05740     06/30/2021 18:32:50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05741     06/30/2021 18:32:50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05742     06/30/2021 18:32:50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05743     06/30/2021 18:32:53   Riding                     PackTemp: h 27C, l 27C, PackSOC: 43%, Vpack:100.906V, MotAmps:   0, BattAmps:   0, Mods: 11, MotTemp:  34C, CtrlTemp:  27C, AmbTemp:  28C, MotRPM:   0, Odo:17306km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05744     06/30/2021 18:32:53   Batt Dischg Cur Limited    428 A (82%), MinCell: 3599mV,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05745     06/30/2021 18:33:53   Riding                     PackTemp: h 27C, l 27C, PackSOC: 43%, Vpack: 100.38V, MotAmps:   0, BattAmps:   0, Mods: 11, MotTemp:  42C, CtrlTemp:  29C, AmbTemp:  28C, MotRPM:2196, Odo:17306km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05746     06/30/2021 18:33:53   Batt Dischg Cur Limited    382 A (73%), MinCell: 3578mV,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05747     06/30/2021 18:34:53   Riding                     PackTemp: h 27C, l 27C, PackSOC: 42%, Vpack:100.022V, MotAmps:  21, BattAmps:   7, Mods: 11, MotTemp:  44C, CtrlTemp:  29C, AmbTemp:  28C, MotRPM:1063, Odo:17307km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05748     06/30/2021 18:34:53   Batt Dischg Cur Limited    382 A (73%), MinCell: 3554mV,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05749     06/30/2021 18:35:53   Riding                     PackTemp: h 27C, l 27C, PackSOC: 42%, Vpack: 99.003V, MotAmps: 134, BattAmps:  34, Mods: 11, MotTemp:  44C, CtrlTemp:  30C, AmbTemp:  28C, MotRPM: 954, Odo:17308km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05750     06/30/2021 18:35:53   Batt Dischg Cur Limited    389 A (74%), MinCell: 3512mV,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05751     06/30/2021 18:36:53   Riding                     PackTemp: h 27C, l 27C, PackSOC: 42%, Vpack: 100.35V, MotAmps:   0, BattAmps:   2, Mods: 11, MotTemp:  45C, CtrlTemp:  30C, AmbTemp:  28C, MotRPM:1481, Odo:17308km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05752     06/30/2021 18:36:53   Batt Dischg Cur Limited    389 A (74%), MinCell: 3576mV,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05753     06/30/2021 18:37:53   Riding                     PackTemp: h 28C, l 27C, PackSOC: 42%, Vpack:100.797V, MotAmps: -40, BattAmps:  -8, Mods: 11, MotTemp:  46C, CtrlTemp:  30C, AmbTemp:  28C, MotRPM: 823, Odo:17309km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05754     06/30/2021 18:37:53   Batt Dischg Cur Limited    390 A (75%), MinCell: 3597mV,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05755     06/30/2021 18:38:53   Riding                     PackTemp: h 28C, l 27C, PackSOC: 42%, Vpack:100.205V, MotAmps:   0, BattAmps:   2, Mods: 11, MotTemp:  46C, CtrlTemp:  31C, AmbTemp:  28C, MotRPM:1590, Odo:17309km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05756     06/30/2021 18:38:53   Batt Dischg Cur Limited    380 A (73%), MinCell: 3573mV,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05757     06/30/2021 18:39:53   Riding                     PackTemp: h 28C, l 27C, PackSOC: 41%, Vpack:100.016V, MotAmps:   0, BattAmps:   0, Mods: 11, MotTemp:  48C, CtrlTemp:  32C, AmbTemp:  29C, MotRPM:1331, Odo:17310km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05758     06/30/2021 18:39:53   Batt Dischg Cur Limited    368 A (70%), MinCell: 3570mV,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05759     06/30/2021 18:40:53   Riding                     PackTemp: h 28C, l 28C, PackSOC: 41%, Vpack: 99.428V, MotAmps:  53, BattAmps:  15, Mods: 11, MotTemp:  49C, CtrlTemp:  32C, AmbTemp:  29C, MotRPM: 949, Odo:17310km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05760     06/30/2021 18:40:53   Batt Dischg Cur Limited    366 A (70%), MinCell: 3545mV,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05761     06/30/2021 18:41:53   Riding                     PackTemp: h 28C, l 28C, PackSOC: 40%, Vpack: 97.732V, MotAmps: 151, BattAmps:  59, Mods: 11, MotTemp:  48C, CtrlTemp:  32C, AmbTemp:  29C, MotRPM:1140, Odo:17311km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05762     06/30/2021 18:41:53   Batt Dischg Cur Limited    359 A (69%), MinCell: 3484mV,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05763     06/30/2021 18:42:53   Riding                     PackTemp: h 28C, l 28C, PackSOC: 40%, Vpack: 99.881V, MotAmps:   0, BattAmps:   1, Mods: 11, MotTemp:  51C, CtrlTemp:  32C, AmbTemp:  29C, MotRPM:   0, Odo:17311km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05764     06/30/2021 18:42:53   Batt Dischg Cur Limited    370 A (71%), MinCell: 3562mV,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05765     06/30/2021 18:43:14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05766     06/30/2021 18:43:14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05767     06/30/2021 18:43:53   Disarmed                   PackTemp: h 28C, l 28C, PackSOC: 40%, Vpack:100.023V, MotAmps:   0, BattAmps:   0, Mods: 11, MotTemp:  50C, CtrlTemp:  32C, AmbTemp:  29C, MotRPM:   0, Odo:17311km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05768     06/30/2021 18:43:53   Batt Dischg Cur Limited    380 A (73%), MinCell: 3568mV,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05769     06/30/2021 18:44:53   Disarmed                   PackTemp: h 28C, l 28C, PackSOC: 40%, Vpack: 100.07V, MotAmps:   0, BattAmps:   0, Mods: 11, MotTemp:  49C, CtrlTemp:  31C, AmbTemp:  29C, MotRPM:   0, Odo:17311km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05770     06/30/2021 18:44:53   Batt Dischg Cur Limited    383 A (73%), MinCell: 3570mV, MaxPackTemp: 28C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05771     06/30/2021 18:45:28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05772     06/30/2021 18:45:28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05773     06/30/2021 18:45:28   Module 00                  vmod: 100.066V,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05774     06/30/2021 18:45:28   Module 01                  vmod: 100.082V,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05775     06/30/2021 18:45:29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05776     06/30/2021 18:45:29   INFO:  Disabling External Chg 1 Charger 3    </w:t>
      </w:r>
    </w:p>
    <w:p w:rsidR="00695C68" w:rsidRPr="00E00211" w:rsidRDefault="00695C68" w:rsidP="00F6736B">
      <w:pPr>
        <w:pStyle w:val="Heading1"/>
        <w:rPr>
          <w:lang w:val="en-US"/>
        </w:rPr>
      </w:pPr>
      <w:bookmarkStart w:id="1" w:name="_Toc76746855"/>
      <w:r w:rsidRPr="00E00211">
        <w:rPr>
          <w:highlight w:val="yellow"/>
          <w:lang w:val="en-US"/>
        </w:rPr>
        <w:t>-8 Charging</w:t>
      </w:r>
      <w:bookmarkEnd w:id="1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05778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05779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05780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05781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05786                       1   Module 00                  serial: 16sg2754,  vmod: 100.364V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05787     07/01/2021 00:33:09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05788     07/01/2021 00:33:09   Module 01                  serial: 16sg2639,  vmod: 100.372V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05789     07/01/2021 00:33:09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05790     07/01/2021 00:33:14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05791     07/01/2021 00:33:14   Low Chassis Isolation      24 KOhms to cell 9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05792     07/01/2021 00:33:14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05793     07/01/2021 00:33:15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05794     07/01/2021 00:33:15   Module 00                  vmod: 100.356 maxsys: 100.366 minsys: 100.288 diff: 0.078 vcap: 88.687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05795     07/01/2021 00:33:15   Module 01                  vmod: 100.368 maxsys: 100.366 minsys: 100.288 diff: 0.078 vcap: 88.687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05796     07/01/2021 00:33:15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05797     07/01/2021 00:33:16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05798     07/01/2021 00:33:16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05799     07/01/2021 00:33:16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05800     07/01/2021 00:33:16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05801     07/01/2021 00:33:16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05802     07/01/2021 00:33:16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05803     07/01/2021 00:33:16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05804     07/01/2021 00:33:18   Charging                   PackTemp: h 26C, l 25C, AmbTemp: 24C, PackSOC: 40%, Vpack: 100.58V,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05805     07/01/2021 00:43:18   Charging                   PackTemp: h 26C, l 25C, AmbTemp: 26C, PackSOC: 42%, Vpack:101.265V,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05806     07/01/2021 00:53:18   Charging                   PackTemp: h 25C, l 25C, AmbTemp: 28C, PackSOC: 43%, Vpack:101.688V,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05807     07/01/2021 01:03:18   Charging                   PackTemp: h 26C, l 25C, AmbTemp: 30C, PackSOC: 45%, Vpack:    102V,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05808     07/01/2021 01:13:18   Charging                   PackTemp: h 26C, l 25C, AmbTemp: 31C, PackSOC: 46%, Vpack:102.242V,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05809     07/01/2021 01:23:18   Charging                   PackTemp: h 26C, l 26C, AmbTemp: 32C, PackSOC: 48%, Vpack:102.431V,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05810     07/01/2021 01:33:18   Charging                   PackTemp: h 26C, l 26C, AmbTemp: 33C, PackSOC: 50%, Vpack:102.597V,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05811     07/01/2021 01:43:18   Charging                   PackTemp: h 27C, l 26C, AmbTemp: 33C, PackSOC: 51%, Vpack:102.799V,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05812     07/01/2021 01:53:18   Charging                   PackTemp: h 27C, l 27C, AmbTemp: 34C, PackSOC: 53%, Vpack:102.983V,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05813     07/01/2021 02:03:18   Charging                   PackTemp: h 27C, l 27C, AmbTemp: 34C, PackSOC: 55%, Vpack:103.197V,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05814     07/01/2021 02:13:18   Charging                   PackTemp: h 28C, l 27C, AmbTemp: 35C, PackSOC: 56%, Vpack:103.428V,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05815     07/01/2021 02:23:18   Charging                   PackTemp: h 28C, l 28C, AmbTemp: 35C, PackSOC: 58%, Vpack: 103.49V,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05816     07/01/2021 02:33:18   Charging                   PackTemp: h 29C, l 28C, AmbTemp: 35C, PackSOC: 59%, Vpack:103.884V,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05817     07/01/2021 02:43:18   Charging                   PackTemp: h 29C, l 28C, AmbTemp: 35C, PackSOC: 61%, Vpack:104.164V,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05818     07/01/2021 02:53:18   Charging                   PackTemp: h 29C, l 28C, AmbTemp: 36C, PackSOC: 62%, Vpack:104.414V,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05819     07/01/2021 03:03:18   Charging                   PackTemp: h 30C, l 28C, AmbTemp: 36C, PackSOC: 64%, Vpack:104.791V,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05820     07/01/2021 03:13:18   Charging                   PackTemp: h 30C, l 29C, AmbTemp: 36C, PackSOC: 65%, Vpack:105.139V, BattAmps:  -5,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05821     07/01/2021 03:23:18   Charging                   PackTemp: h 31C, l 29C, AmbTemp: 36C, PackSOC: 67%, Vpack:105.772V, BattAmps:  -6,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05822     07/01/2021 03:33:18   Charging                   PackTemp: h 31C, l 29C, AmbTemp: 36C, PackSOC: 68%, Vpack: 106.24V, BattAmps:  -6,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05823     07/01/2021 03:42:14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05824     07/01/2021 03:42:14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05825     07/01/2021 03:42:23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05826     07/01/2021 03:42:23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05827     07/01/2021 03:42:23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05828     07/01/2021 03:42:23   Module 00                  vmod: 106.251V,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05829     07/01/2021 03:42:23   Module 01                  vmod: 106.332V,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05830     07/01/2021 03:42:23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05831     07/01/2021 03:42:23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05832     07/01/2021 03:42:23   INFO:  Disabling External Chg 1 Charger 3    </w:t>
      </w:r>
    </w:p>
    <w:p w:rsidR="00695C68" w:rsidRPr="00E00211" w:rsidRDefault="00695C68" w:rsidP="00F6736B">
      <w:pPr>
        <w:pStyle w:val="Heading1"/>
        <w:rPr>
          <w:lang w:val="en-US"/>
        </w:rPr>
      </w:pPr>
      <w:bookmarkStart w:id="2" w:name="_Toc76746856"/>
      <w:r w:rsidRPr="00E00211">
        <w:rPr>
          <w:highlight w:val="yellow"/>
          <w:lang w:val="en-US"/>
        </w:rPr>
        <w:t>-7 Riding</w:t>
      </w:r>
      <w:bookmarkEnd w:id="2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05833                       0   DEBUG: Reset: Power-On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05839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05840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05841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05842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05843                       1   Module 00                  serial: 16sg2754,  vmod: 105.905V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05844     07/01/2021 08:20:04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05845     07/01/2021 08:20:04   Module 01                  serial: 16sg2639,  vmod: 105.952V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05846     07/01/2021 08:20:05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05847     07/01/2021 08:20:07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05848     07/01/2021 08:20:07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05849     07/01/2021 08:20:09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05850     07/01/2021 08:20:09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05851     07/01/2021 08:20:09   0x31 0x01 0xb2 0x0c 0x3a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05852     07/01/2021 08:20:09   Low Chassis Isolation      13 KOhms to cell 10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05853     07/01/2021 08:20:09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05854     07/01/2021 08:20:10   Module 00                  vmod: 105.892 maxsys: 105.908 minsys: 105.851 diff: 0.057 vcap: 93.687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05855     07/01/2021 08:20:10   Module 01                  vmod: 105.934 maxsys: 105.908 minsys: 105.851 diff: 0.057 vcap: 93.687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05856     07/01/2021 08:20:10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05857     07/01/2021 08:20:10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05858     07/01/2021 08:20:10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05859     07/01/2021 08:20:10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05860     07/01/2021 08:20:10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05861     07/01/2021 08:20:10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05862     07/01/2021 08:20:10   0x02 0x3b 0x05 0xb2 0x22 0x2c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05863     07/01/2021 08:20:13   Riding                     PackTemp: h 27C, l 26C, PackSOC: 70%, Vpack:105.372V, MotAmps: 132, BattAmps:  13, Mods: 11, MotTemp:  29C, CtrlTemp:  22C, AmbTemp:  24C, MotRPM: 257, Odo:17311km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05864     07/01/2021 08:21:13   Riding                     PackTemp: h 27C, l 26C, PackSOC: 70%, Vpack:106.444V, MotAmps: -59, BattAmps: -28, Mods: 11, MotTemp:  37C, CtrlTemp:  25C, AmbTemp:  24C, MotRPM:1809, Odo:17312km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05865     07/01/2021 08:22:13   Riding                     PackTemp: h 27C, l 26C, PackSOC: 69%, Vpack:105.572V, MotAmps: -35, BattAmps:  -5, Mods: 11, MotTemp:  41C, CtrlTemp:  26C, AmbTemp:  24C, MotRPM: 811, Odo:17312km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05866     07/01/2021 08:23:13   Riding                     PackTemp: h 27C, l 26C, PackSOC: 69%, Vpack:104.844V, MotAmps:  64, BattAmps:  15, Mods: 11, MotTemp:  39C, CtrlTemp:  26C, AmbTemp:  24C, MotRPM: 797, Odo:17312km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05867     07/01/2021 08:24:13   Riding                     PackTemp: h 27C, l 26C, PackSOC: 69%, Vpack:103.056V, MotAmps: 118, BattAmps:  61, Mods: 11, MotTemp:  39C, CtrlTemp:  26C, AmbTemp:  24C, MotRPM:1595, Odo:17313km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05868     07/01/2021 08:25:13   Riding                     PackTemp: h 27C, l 26C, PackSOC: 69%, Vpack:105.169V, MotAmps:   0, BattAmps:   0, Mods: 11, MotTemp:  43C, CtrlTemp:  27C, AmbTemp:  24C, MotRPM:1000, Odo:17313km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05869     07/01/2021 08:26:13   Riding                     PackTemp: h 27C, l 26C, PackSOC: 69%, Vpack:104.869V, MotAmps:  30, BattAmps:   5, Mods: 11, MotTemp:  42C, CtrlTemp:  27C, AmbTemp:  24C, MotRPM: 697, Odo:17314km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05870     07/01/2021 08:27:13   Riding                     PackTemp: h 27C, l 26C, PackSOC: 68%, Vpack:104.898V, MotAmps:  24, BattAmps:   2, Mods: 11, MotTemp:  43C, CtrlTemp:  28C, AmbTemp:  24C, MotRPM: 455, Odo:17314km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05871     07/01/2021 08:27:21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05872     07/01/2021 08:27:21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05873     07/01/2021 08:27:27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05874     07/01/2021 08:27:27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05875     07/01/2021 08:27:27   Module 00                  vmod: 105.07V,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05876     07/01/2021 08:27:27   Module 01                  vmod: 105.085V,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05877     07/01/2021 08:27:28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05878     07/01/2021 08:27:28   INFO:  Disabling External Chg 1 Charger 3    </w:t>
      </w:r>
    </w:p>
    <w:p w:rsidR="00695C68" w:rsidRPr="00E00211" w:rsidRDefault="00695C68" w:rsidP="00F6736B">
      <w:pPr>
        <w:pStyle w:val="Heading1"/>
        <w:rPr>
          <w:lang w:val="en-US"/>
        </w:rPr>
      </w:pPr>
      <w:bookmarkStart w:id="3" w:name="_Toc76746857"/>
      <w:r w:rsidRPr="00E00211">
        <w:rPr>
          <w:highlight w:val="yellow"/>
          <w:lang w:val="en-US"/>
        </w:rPr>
        <w:t>-6 Riding</w:t>
      </w:r>
      <w:bookmarkEnd w:id="3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05879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05889                       1   Module 00                  serial: 16sg2754,  vmod: 105.328V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05890     07/01/2021 10:31:39   Module 01                  serial: 16sg2639,  vmod: 105.37V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05891     07/01/2021 10:31:39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05892     07/01/2021 10:31:40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05893     07/01/2021 10:31:44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05894     07/01/2021 10:31:44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05895     07/01/2021 10:31:44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05896     07/01/2021 10:31:44   Module 00                  vmod: 105.313 maxsys: 105.348 minsys: 105.31 diff: 0.038 vcap: 93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05897     07/01/2021 10:31:44   Module 01                  vmod: 105.352 maxsys: 105.348 minsys: 105.31 diff: 0.038 vcap: 93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05898     07/01/2021 10:31:44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05899     07/01/2021 10:31:45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05900     07/01/2021 10:31:45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05901     07/01/2021 10:31:45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05902     07/01/2021 10:31:45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05903     07/01/2021 10:31:45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05904     07/01/2021 10:31:48   Disarmed                   PackTemp: h 30C, l 29C, PackSOC: 68%, Vpack:105.342V, MotAmps:   0, BattAmps:   1, Mods: 11, MotTemp:  38C, CtrlTemp:  33C, AmbTemp:  34C, MotRPM:   0, Odo:17314km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05905     07/01/2021 10:31:55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05906     07/01/2021 10:31:55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05907     07/01/2021 10:32:48   Riding                     PackTemp: h 30C, l 29C, PackSOC: 68%, Vpack: 105.15V, MotAmps:   0, BattAmps:   0, Mods: 11, MotTemp:  44C, CtrlTemp:  34C, AmbTemp:  32C, MotRPM: 704, Odo:17314km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05908     07/01/2021 10:33:48   Riding                     PackTemp: h 30C, l 29C, PackSOC: 68%, Vpack:104.548V, MotAmps:  28, BattAmps:   8, Mods: 11, MotTemp:  47C, CtrlTemp:  34C, AmbTemp:  31C, MotRPM:1063, Odo:17315km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05909     07/01/2021 10:34:48   Riding                     PackTemp: h 30C, l 30C, PackSOC: 67%, Vpack:104.222V, MotAmps:  63, BattAmps:  16, Mods: 11, MotTemp:  48C, CtrlTemp:  34C, AmbTemp:  31C, MotRPM: 807, Odo:17315km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05910     07/01/2021 10:35:48   Riding                     PackTemp: h 30C, l 30C, PackSOC: 66%, Vpack:  96.85V, MotAmps: 300, BattAmps: 241, Mods: 11, MotTemp:  50C, CtrlTemp:  35C, AmbTemp:  29C, MotRPM:2562, Odo:17316km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05911     07/01/2021 10:36:48   Riding                     PackTemp: h 31C, l 30C, PackSOC: 66%, Vpack:101.842V, MotAmps: 118, BattAmps:  68, Mods: 11, MotTemp:  54C, CtrlTemp:  35C, AmbTemp:  29C, MotRPM:1814, Odo:17317km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05912     07/01/2021 10:37:28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05913     07/01/2021 10:37:28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05914     07/01/2021 10:37:48   Disarmed                   PackTemp: h 31C, l 30C, PackSOC: 66%, Vpack:104.289V, MotAmps:   0, BattAmps:   0, Mods: 11, MotTemp:  55C, CtrlTemp:  33C, AmbTemp:  30C, MotRPM:   8, Odo:17317km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05915     07/01/2021 10:37:50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05916     07/01/2021 10:37:50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05917     07/01/2021 10:38:48   Riding                     PackTemp: h 31C, l 30C, PackSOC: 66%, Vpack:104.353V, MotAmps:   0, BattAmps:   0, Mods: 11, MotTemp:  50C, CtrlTemp:  33C, AmbTemp:  30C, MotRPM:   0, Odo:17317km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05918     07/01/2021 10:39:38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05919     07/01/2021 10:39:38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05920     07/01/2021 10:39:47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05921     07/01/2021 10:39:47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05922     07/01/2021 10:39:47   Module 00                  vmod: 104.37V,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05923     07/01/2021 10:39:47   Module 01                  vmod: 104.391V,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05924     07/01/2021 10:39:48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05925     07/01/2021 10:39:48   INFO:  Disabling External Chg 1 Charger 3    </w:t>
      </w:r>
    </w:p>
    <w:p w:rsidR="00695C68" w:rsidRPr="00E00211" w:rsidRDefault="00695C68" w:rsidP="00F6736B">
      <w:pPr>
        <w:pStyle w:val="Heading1"/>
        <w:rPr>
          <w:lang w:val="en-US"/>
        </w:rPr>
      </w:pPr>
      <w:bookmarkStart w:id="4" w:name="_Toc76746858"/>
      <w:r w:rsidRPr="00E00211">
        <w:rPr>
          <w:highlight w:val="yellow"/>
          <w:lang w:val="en-US"/>
        </w:rPr>
        <w:t>-5 Riding</w:t>
      </w:r>
      <w:bookmarkEnd w:id="4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05929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05933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05934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05935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05936                       1   Module 00                  serial: 16sg2754,  vmod: 104.522V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05937     07/01/2021 16:43:38   Module 01                  serial: 16sg2639,  vmod: 104.544V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05938     07/01/2021 16:43:38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05939     07/01/2021 16:43:39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05940     07/01/2021 16:43:43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05941     07/01/2021 16:43:43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05942     07/01/2021 16:43:43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05943     07/01/2021 16:43:44   Module 00                  vmod: 104.506 maxsys: 104.534 minsys: 104.466 diff: 0.068 vcap: 92.187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05944     07/01/2021 16:43:44   Module 01                  vmod: 104.533 maxsys: 104.534 minsys: 104.466 diff: 0.068 vcap: 92.187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05945     07/01/2021 16:43:44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05946     07/01/2021 16:43:44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05947     07/01/2021 16:43:44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05948     07/01/2021 16:43:44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05949     07/01/2021 16:43:44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05950     07/01/2021 16:43:44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05951     07/01/2021 16:43:47   Disarmed                   PackTemp: h 26C, l 26C, PackSOC: 66%, Vpack:104.524V, MotAmps:   0, BattAmps:   1, Mods: 11, MotTemp:  30C, CtrlTemp:  22C, AmbTemp:  24C, MotRPM:   0, Odo:17317km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05952     07/01/2021 16:44:06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05953     07/01/2021 16:44:06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05954     07/01/2021 16:44:47   Riding                     PackTemp: h 26C, l 26C, PackSOC: 65%, Vpack:104.318V, MotAmps:   0, BattAmps:   0, Mods: 11, MotTemp:  35C, CtrlTemp:  24C, AmbTemp:  25C, MotRPM: 658, Odo:17317km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05955     07/01/2021 16:45:47   Riding                     PackTemp: h 26C, l 26C, PackSOC: 65%, Vpack:103.998V, MotAmps:   0, BattAmps:   1, Mods: 11, MotTemp:  39C, CtrlTemp:  27C, AmbTemp:  26C, MotRPM:   0, Odo:17318km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05956     07/01/2021 16:46:47   Riding                     PackTemp: h 26C, l 26C, PackSOC: 65%, Vpack:103.906V, MotAmps:   0, BattAmps:   1, Mods: 11, MotTemp:  42C, CtrlTemp:  28C, AmbTemp:  27C, MotRPM:1855, Odo:17318km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05957     07/01/2021 16:47:47   Riding                     PackTemp: h 26C, l 26C, PackSOC: 65%, Vpack:103.282V, MotAmps:  55, BattAmps:  19, Mods: 11, MotTemp:  42C, CtrlTemp:  29C, AmbTemp:  28C, MotRPM:1123, Odo:17319km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05958     07/01/2021 16:48:47   Riding                     PackTemp: h 26C, l 26C, PackSOC: 64%, Vpack:103.841V, MotAmps:   0, BattAmps:   2, Mods: 11, MotTemp:  43C, CtrlTemp:  30C, AmbTemp:  28C, MotRPM:1710, Odo:17319km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05959     07/01/2021 16:49:47   Riding                     PackTemp: h 26C, l 26C, PackSOC: 64%, Vpack:104.008V, MotAmps:   0, BattAmps: -13, Mods: 11, MotTemp:  44C, CtrlTemp:  31C, AmbTemp:  28C, MotRPM:1465, Odo:17319km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05960     07/01/2021 16:50:25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05961     07/01/2021 16:50:25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05962     07/01/2021 16:50:30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05963     07/01/2021 16:50:30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05964     07/01/2021 16:50:30   Module 00                  vmod: 103.887V,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05965     07/01/2021 16:50:30   Module 01                  vmod: 103.905V,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05966     07/01/2021 16:50:30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05967     07/01/2021 16:50:30   INFO:  Disabling External Chg 1 Charger 3    </w:t>
      </w:r>
    </w:p>
    <w:p w:rsidR="00695C68" w:rsidRPr="00E00211" w:rsidRDefault="00695C68" w:rsidP="00F6736B">
      <w:pPr>
        <w:pStyle w:val="Heading1"/>
        <w:rPr>
          <w:lang w:val="en-US"/>
        </w:rPr>
      </w:pPr>
      <w:bookmarkStart w:id="5" w:name="_Toc76746859"/>
      <w:r w:rsidRPr="00E00211">
        <w:rPr>
          <w:highlight w:val="yellow"/>
          <w:lang w:val="en-US"/>
        </w:rPr>
        <w:t>-4 Riding</w:t>
      </w:r>
      <w:bookmarkEnd w:id="5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05969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05975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05976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05977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05978                       1   Module 00                  serial: 16sg2754,  vmod: 104.15V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05979     07/01/2021 21:07:35   Module 01                  serial: 16sg2639,  vmod: 104.175V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05980     07/01/2021 21:07:35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05981     07/01/2021 21:07:35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05982     07/01/2021 21:07:40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05983     07/01/2021 21:07:40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05984     07/01/2021 21:07:40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05985     07/01/2021 21:07:40   Module 00                  vmod: 104.141 maxsys: 104.162 minsys: 104.1 diff: 0.062 vcap: 91.812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05986     07/01/2021 21:07:40   Module 01                  vmod: 104.161 maxsys: 104.162 minsys: 104.1 diff: 0.062 vcap: 91.812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05987     07/01/2021 21:07:41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05988     07/01/2021 21:07:41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05989     07/01/2021 21:07:41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05990     07/01/2021 21:07:41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05991     07/01/2021 21:07:41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05992     07/01/2021 21:07:41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05993     07/01/2021 21:07:44   Disarmed                   PackTemp: h 27C, l 26C, PackSOC: 64%, Vpack:104.151V, MotAmps:   0, BattAmps:   0, Mods: 11, MotTemp:  33C, CtrlTemp:  24C, AmbTemp:  25C, MotRPM:   0, Odo:17320km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05994     07/01/2021 21:07:51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05995     07/01/2021 21:07:51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05996     07/01/2021 21:08:44   Riding                     PackTemp: h 27C, l 26C, PackSOC: 64%, Vpack:104.207V, MotAmps: -27, BattAmps:  -3, Mods: 11, MotTemp:  37C, CtrlTemp:  26C, AmbTemp:  25C, MotRPM: 741, Odo:17320km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05997     07/01/2021 21:09:44   Riding                     PackTemp: h 27C, l 26C, PackSOC: 63%, Vpack:104.691V, MotAmps: -59, BattAmps: -41, Mods: 11, MotTemp:  41C, CtrlTemp:  27C, AmbTemp:  25C, MotRPM:2679, Odo:17321km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05998     07/01/2021 21:09:44   Batt Dischg Cur Limited    493 A (94%), MinCell: 3680mV,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05999     07/01/2021 21:10:44   Riding                     PackTemp: h 27C, l 26C, PackSOC: 63%, Vpack:103.412V, MotAmps:  66, BattAmps:   3, Mods: 11, MotTemp:  44C, CtrlTemp:  27C, AmbTemp:  25C, MotRPM: 144, Odo:17321km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06000     07/01/2021 21:10:44   Batt Dischg Cur Limited    505 A (97%), MinCell: 3692mV,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06001     07/01/2021 21:11:44   Riding                     PackTemp: h 27C, l 26C, PackSOC: 62%, Vpack:101.642V, MotAmps:  80, BattAmps:  40, Mods: 11, MotTemp:  43C, CtrlTemp:  28C, AmbTemp:  25C, MotRPM:1624, Odo:17322km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06002     07/01/2021 21:11:44   Batt Dischg Cur Limited    486 A (93%), MinCell: 3626mV,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06003     07/01/2021 21:12:44   Riding                     PackTemp: h 27C, l 27C, PackSOC: 62%, Vpack:101.807V, MotAmps: 126, BattAmps:  35, Mods: 11, MotTemp:  45C, CtrlTemp:  28C, AmbTemp:  25C, MotRPM: 855, Odo:17323km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06004     07/01/2021 21:12:44   Batt Dischg Cur Limited    478 A (91%), MinCell: 3635mV,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06005     07/01/2021 21:13:28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06006     07/01/2021 21:13:28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06007     07/01/2021 21:13:42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06008     07/01/2021 21:13:42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06009     07/01/2021 21:13:44   Riding                     PackTemp: h 27C, l 27C, PackSOC: 62%, Vpack:103.282V, MotAmps:   0, BattAmps:   0, Mods: 11, MotTemp:  46C, CtrlTemp:  28C, AmbTemp:  25C, MotRPM: 119, Odo:17323km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06010     07/01/2021 21:13:44   Batt Dischg Cur Limited    496 A (95%), MinCell: 3685mV, MaxPackTemp: 27C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06011     07/01/2021 21:13:55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06012     07/01/2021 21:13:55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06013     07/01/2021 21:14:00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06014     07/01/2021 21:14:00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06015     07/01/2021 21:14:00   Module 00                  vmod: 103.303V,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06016     07/01/2021 21:14:00   Module 01                  vmod: 103.319V,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06017     07/01/2021 21:14:00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06018     07/01/2021 21:14:00   INFO:  Disabling External Chg 1 Charger 3    </w:t>
      </w:r>
    </w:p>
    <w:p w:rsidR="00695C68" w:rsidRPr="00E00211" w:rsidRDefault="00695C68" w:rsidP="00F6736B">
      <w:pPr>
        <w:pStyle w:val="Heading1"/>
        <w:rPr>
          <w:lang w:val="en-US"/>
        </w:rPr>
      </w:pPr>
      <w:bookmarkStart w:id="6" w:name="_Toc76746860"/>
      <w:r w:rsidRPr="00E00211">
        <w:rPr>
          <w:highlight w:val="yellow"/>
          <w:lang w:val="en-US"/>
        </w:rPr>
        <w:t>-3 Riding</w:t>
      </w:r>
      <w:bookmarkEnd w:id="6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06019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06029                       1   Module 00                  serial: 16sg2754,  vmod: 103.546V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06030     07/06/2021 08:28:46   Module 01                  serial: 16sg2639,  vmod: 103.576V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06031     07/06/2021 08:28:46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06032     07/06/2021 08:28:46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06033     07/06/2021 08:28:51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06034     07/06/2021 08:28:51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06035     07/06/2021 08:28:52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06036     07/06/2021 08:28:52   Module 00                  vmod: 103.537 maxsys: 103.556 minsys: 103.505 diff: 0.051 vcap: 91.5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06037     07/06/2021 08:28:52   Module 01                  vmod: 103.563 maxsys: 103.556 minsys: 103.505 diff: 0.051 vcap: 91.5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06038     07/06/2021 08:28:52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06039     07/06/2021 08:28:53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06040     07/06/2021 08:28:53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06041     07/06/2021 08:28:53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06042     07/06/2021 08:28:53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06043     07/06/2021 08:28:53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06044     07/06/2021 08:28:55   Disarmed                   PackTemp: h 23C, l 23C, PackSOC: 62%, Vpack: 103.55V, MotAmps:   0, BattAmps:   1, Mods: 11, MotTemp:  29C, CtrlTemp:  22C, AmbTemp:  23C, MotRPM:   0, Odo:17323km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06045     07/06/2021 08:29:28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06046     07/06/2021 08:29:28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06047     07/06/2021 08:29:55   Riding                     PackTemp: h 23C, l 23C, PackSOC: 62%, Vpack: 103.45V, MotAmps:   0, BattAmps:   1, Mods: 11, MotTemp:  34C, CtrlTemp:  22C, AmbTemp:  23C, MotRPM:   0, Odo:17323km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06048     07/06/2021 08:29:55   Batt Dischg Cur Limited    507 A (97%), MinCell: 3692mV,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06049     07/06/2021 08:30:55   Riding                     PackTemp: h 23C, l 23C, PackSOC: 61%, Vpack:100.539V, MotAmps:  55, BattAmps:  50, Mods: 11, MotTemp:  37C, CtrlTemp:  25C, AmbTemp:  24C, MotRPM:2958, Odo:17323km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06050     07/06/2021 08:30:55   Batt Dischg Cur Limited    467 A (89%), MinCell: 3579mV,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06051     07/06/2021 08:31:55   Riding                     PackTemp: h 23C, l 23C, PackSOC: 60%, Vpack:101.503V, MotAmps:  36, BattAmps:  27, Mods: 11, MotTemp:  39C, CtrlTemp:  26C, AmbTemp:  25C, MotRPM:2537, Odo:17324km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06052     07/06/2021 08:31:55   Batt Dischg Cur Limited    475 A (91%), MinCell: 3621mV, MaxPackTemp: 23C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06053     07/06/2021 08:32:55   Riding                     PackTemp: h 24C, l 23C, PackSOC: 60%, Vpack: 99.068V, MotAmps: 143, BattAmps:  85, Mods: 11, MotTemp:  41C, CtrlTemp:  27C, AmbTemp:  25C, MotRPM:1878, Odo:17325km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06054     07/06/2021 08:32:55   Batt Dischg Cur Limited    471 A (90%), MinCell: 3535mV,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06055     07/06/2021 08:33:55   Riding                     PackTemp: h 24C, l 23C, PackSOC: 60%, Vpack:102.903V, MotAmps:   0, BattAmps:   0, Mods: 11, MotTemp:  45C, CtrlTemp:  27C, AmbTemp:  25C, MotRPM:   0, Odo:17325km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06056     07/06/2021 08:33:55   Batt Dischg Cur Limited    483 A (92%), MinCell: 3672mV,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06057     07/06/2021 08:34:09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06058     07/06/2021 08:34:09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06059     07/06/2021 08:34:55   Disarmed                   PackTemp: h 24C, l 23C, PackSOC: 60%, Vpack:103.032V, MotAmps:   0, BattAmps:   1, Mods: 11, MotTemp:  43C, CtrlTemp:  27C, AmbTemp:  25C, MotRPM:   0, Odo:17325km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06060     07/06/2021 08:34:55   Batt Dischg Cur Limited    492 A (94%), MinCell: 3676mV,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06061     07/06/2021 08:35:22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06062     07/06/2021 08:35:22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06063     07/06/2021 08:35:22   Module 00                  vmod: 103.038V,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06064     07/06/2021 08:35:22   Module 01                  vmod: 103.061V,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06065     07/06/2021 08:35:22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06066     07/06/2021 08:35:22   INFO:  Disabling External Chg 1 Charger 3    </w:t>
      </w:r>
    </w:p>
    <w:p w:rsidR="00695C68" w:rsidRPr="00E00211" w:rsidRDefault="00695C68" w:rsidP="00F6736B">
      <w:pPr>
        <w:pStyle w:val="Heading1"/>
        <w:rPr>
          <w:lang w:val="en-US"/>
        </w:rPr>
      </w:pPr>
      <w:bookmarkStart w:id="7" w:name="_Toc76746861"/>
      <w:r w:rsidRPr="00E00211">
        <w:rPr>
          <w:highlight w:val="yellow"/>
          <w:lang w:val="en-US"/>
        </w:rPr>
        <w:t>-2 Riding</w:t>
      </w:r>
      <w:bookmarkEnd w:id="7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06069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06074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06077                       1   Module 00                  serial: 16sg2754,  vmod: 103.222V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06078     07/06/2021 11:12:14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06079     07/06/2021 11:12:14   Module 01                  serial: 16sg2639,  vmod: 103.253V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06080     07/06/2021 11:12:15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06081     07/06/2021 11:12:19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06082     07/06/2021 11:12:19   0x31 0x01 0xb2 0x0c 0x3a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06083     07/06/2021 11:12:19   Low Chassis Isolation      13 KOhms to cell 11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06084     07/06/2021 11:12:19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06085     07/06/2021 11:12:20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06086     07/06/2021 11:12:20   Module 00                  vmod: 103.206 maxsys: 103.239 minsys: 103.21 diff: 0.029 vcap: 91.25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06087     07/06/2021 11:12:20   Module 01                  vmod: 103.241 maxsys: 103.239 minsys: 103.21 diff: 0.029 vcap: 91.25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06088     07/06/2021 11:12:20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06089     07/06/2021 11:12:21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06090     07/06/2021 11:12:21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06091     07/06/2021 11:12:21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06092     07/06/2021 11:12:21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06093     07/06/2021 11:12:21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06094     07/06/2021 11:12:23   Disarmed                   PackTemp: h 25C, l 24C, PackSOC: 60%, Vpack: 103.23V, MotAmps:   0, BattAmps:   0, Mods: 11, MotTemp:  31C, CtrlTemp:  24C, AmbTemp:  25C, MotRPM:   0, Odo:17325km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06095     07/06/2021 11:12:23   Batt Dischg Cur Limited    503 A (96%), MinCell: 3684mV, MaxPackTemp: 25C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06096     07/06/2021 11:12:34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06097     07/06/2021 11:12:34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06098     07/06/2021 11:13:23   Riding                     PackTemp: h 24C, l 24C, PackSOC: 60%, Vpack:102.926V, MotAmps:   0, BattAmps:   1, Mods: 11, MotTemp:  36C, CtrlTemp:  25C, AmbTemp:  25C, MotRPM:1651, Odo:17325km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06099     07/06/2021 11:13:23   Batt Dischg Cur Limited    488 A (93%), MinCell: 3639mV, MaxPackTemp: 24C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06100     07/06/2021 11:14:23   Riding                     PackTemp: h 25C, l 24C, PackSOC: 59%, Vpack:102.555V, MotAmps:   0, BattAmps:   0, Mods: 11, MotTemp:  40C, CtrlTemp:  27C, AmbTemp:  26C, MotRPM: 701, Odo:17326km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06101     07/06/2021 11:14:23   Batt Dischg Cur Limited    455 A (87%), MinCell: 3659mV, MaxPackTemp: 25C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06102     07/06/2021 11:15:23   Riding                     PackTemp: h 25C, l 25C, PackSOC: 59%, Vpack:102.195V, MotAmps:   0, BattAmps:   2, Mods: 11, MotTemp:  44C, CtrlTemp:  29C, AmbTemp:  27C, MotRPM:2127,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06103     07/06/2021 11:15:23   Batt Dischg Cur Limited    450 A (86%), MinCell: 3623mV, MaxPackTemp: 25C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06104     07/06/2021 11:16:23   Riding                     PackTemp: h 25C, l 25C, PackSOC: 58%, Vpack:102.541V, MotAmps:   0, BattAmps:   0, Mods: 11, MotTemp:  47C, CtrlTemp:  30C, AmbTemp:  27C,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06105     07/06/2021 11:16:23   Batt Dischg Cur Limited    467 A (89%), MinCell: 3659mV, MaxPackTemp: 25C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06106     07/06/2021 11:16:24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06107     07/06/2021 11:16:24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06108     07/06/2021 11:16:46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06109     07/06/2021 11:16:46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06110     07/06/2021 11:17:00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06111     07/06/2021 11:17:00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06112     07/06/2021 11:17:02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06113     07/06/2021 11:17:02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06114     07/06/2021 11:17:02   Module 00                  vmod: 102.652V,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06115     07/06/2021 11:17:02   Module 01                  vmod: 102.668V,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06116     07/06/2021 11:17:03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06117     07/06/2021 11:17:03   INFO:  Disabling External Chg 1 Charger 3    </w:t>
      </w:r>
    </w:p>
    <w:p w:rsidR="00695C68" w:rsidRPr="00E00211" w:rsidRDefault="00695C68" w:rsidP="00C533C2">
      <w:pPr>
        <w:pStyle w:val="Heading1"/>
        <w:rPr>
          <w:lang w:val="en-US"/>
        </w:rPr>
      </w:pPr>
      <w:bookmarkStart w:id="8" w:name="_Toc76746862"/>
      <w:r w:rsidRPr="00E00211">
        <w:rPr>
          <w:highlight w:val="yellow"/>
          <w:lang w:val="en-US"/>
        </w:rPr>
        <w:t xml:space="preserve">-1 </w:t>
      </w:r>
      <w:r>
        <w:rPr>
          <w:highlight w:val="yellow"/>
          <w:lang w:val="en-US"/>
        </w:rPr>
        <w:t>Reading</w:t>
      </w:r>
      <w:r w:rsidRPr="00E00211">
        <w:rPr>
          <w:highlight w:val="yellow"/>
          <w:lang w:val="en-US"/>
        </w:rPr>
        <w:t xml:space="preserve"> the SOC</w:t>
      </w:r>
      <w:bookmarkEnd w:id="8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06119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06124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06125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06126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06127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06128                       1   Module 00                  serial: 16sg2754,  vmod: 102.924V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06129     07/06/2021 22:50:37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06130     07/06/2021 22:50:37   Module 01                  serial: 16sg2639,  vmod: 102.95V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06131     07/06/2021 22:50:37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06132     07/06/2021 22:50:42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06133     07/06/2021 22:50:42   0x31 0x01 0xb2 0x0c 0x3a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06134     07/06/2021 22:50:42   Low Chassis Isolation      9 KOhms to cell 13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06135     07/06/2021 22:50:42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06136     07/06/2021 22:50:43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06137     07/06/2021 22:50:43   Module 00                  vmod: 102.911 maxsys: 102.938 minsys: 102.876 diff: 0.062 vcap: 90.937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06138     07/06/2021 22:50:43   Module 01                  vmod: 102.94 maxsys: 102.938 minsys: 102.876 diff: 0.062 vcap: 90.937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06139     07/06/2021 22:50:43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06140     07/06/2021 22:50:43   Sevcon unable to be configured as 11kW, Leaving Bike Disabled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06141     07/06/2021 22:50:43   Sevcon unable to be configured as 11kW, power cycling the controller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06142     07/06/2021 22:50:43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06143     07/06/2021 22:50:43   DEBUG: Sevcon Contactor Drive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06144     07/06/2021 22:50:43   Module 00                  vmod: 102.917V,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06145     07/06/2021 22:50:43   Module 01                  vmod: 102.936V,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06146     07/06/2021 22:50:43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06147     07/06/2021 22:50:43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06148     07/06/2021 22:50:43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06149     07/06/2021 22:50:43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06150     07/06/2021 22:50:44   DEBUG: Module 00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06151     07/06/2021 22:50:44   DEBUG: Module 01 Contactor is now Open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06152     07/06/2021 22:50:45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06153     07/06/2021 22:50:45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06154     07/06/2021 22:50:46   Disarmed                   PackTemp: h 24C, l 24C, PackSOC: 58%, Vpack:102.949V, MotAmps:   0, BattAmps:   0, Mods: 00, MotTemp:-100C, CtrlTemp:5436C,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06155     07/06/2021 22:50:50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06156     07/06/2021 22:50:50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06157     07/06/2021 22:50:50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06158     07/06/2021 22:50:50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06159     07/06/2021 22:50:50   Module 00                  vmod: 102.914V,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06160     07/06/2021 22:50:50   Module 01                  vmod: 102.944V,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06161     07/06/2021 22:50:50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06162     07/06/2021 22:50:50   INFO:  Disabling External Chg 1 Charger 3    </w:t>
      </w:r>
    </w:p>
    <w:p w:rsidR="00695C68" w:rsidRPr="00E00211" w:rsidRDefault="00695C68" w:rsidP="00760003">
      <w:pPr>
        <w:pStyle w:val="Heading1"/>
        <w:rPr>
          <w:lang w:val="en-US"/>
        </w:rPr>
      </w:pPr>
      <w:bookmarkStart w:id="9" w:name="_Toc76746863"/>
      <w:r w:rsidRPr="00E00211">
        <w:rPr>
          <w:highlight w:val="yellow"/>
          <w:lang w:val="en-US"/>
        </w:rPr>
        <w:t>Charging (night before the breakdown)</w:t>
      </w:r>
      <w:bookmarkEnd w:id="9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06163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06164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06165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06166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06167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06168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06169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06170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06171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06172                       1   Module 00                  serial: 16sg2754,  vmod: 102.954V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06173     07/07/2021 02:03:26   Module 01                  serial: 16sg2639,  vmod: 102.998V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06174     07/07/2021 02:03:26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06175     07/07/2021 02:03:26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06176     07/07/2021 02:03:31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06177     07/07/2021 02:03:31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06178     07/07/2021 02:03:32   DEBUG: Sevcon Contactor Drive ON.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06179     07/07/2021 02:03:32   Module 00                  vmod: 102.95 maxsys: 103.002 minsys: 102.949 diff: 0.053 vcap: 90.812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06180     07/07/2021 02:03:32   Module 01                  vmod: 102.995 maxsys: 103.002 minsys: 102.949 diff: 0.053 vcap: 90.812 prechg: 88%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06181     07/07/2021 02:03:32   Sevcon Not setup for 11kW about to set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06182     07/07/2021 02:03:32   Succesfully configured controller as 11kW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06183     07/07/2021 02:03:32   DEBUG: Module 00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06184     07/07/2021 02:03:32   DEBUG: Module 01 Contactor is now Closed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06185     07/07/2021 02:03:32   INFO:  Enabling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06186     07/07/2021 02:03:32   INFO:  Enabling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06187     07/07/2021 02:03:32   INFO:  Enabling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06188     07/07/2021 02:03:32   INFO:  Enabling External Chg 1 Charger 3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06189     07/07/2021 02:03:35   Charging                   PackTemp: h 24C, l 24C, AmbTemp: 23C, PackSOC: 58%, Vpack:103.221V,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06190     07/07/2021 02:13:35   Charging                   PackTemp: h 24C, l 24C, AmbTemp: 25C, PackSOC: 60%, Vpack:103.685V,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06191     07/07/2021 02:23:35   Charging                   PackTemp: h 24C, l 24C, AmbTemp: 27C, PackSOC: 62%, Vpack:104.136V,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06192     07/07/2021 02:33:35   Charging                   PackTemp: h 25C, l 24C, AmbTemp: 29C, PackSOC: 63%, Vpack:104.474V, BattAmps:  -4,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06193     07/07/2021 02:43:35   Charging                   PackTemp: h 25C, l 25C, AmbTemp: 30C, PackSOC: 65%, Vpack:105.126V,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06194     07/07/2021 02:53:35   Charging                   PackTemp: h 25C, l 25C, AmbTemp: 32C, PackSOC: 66%, Vpack:105.613V,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06195     07/07/2021 03:03:35   Charging                   PackTemp: h 26C, l 25C, AmbTemp: 32C, PackSOC: 68%, Vpack:106.083V,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06196     07/07/2021 03:13:35   Charging                   PackTemp: h 26C, l 26C, AmbTemp: 33C, PackSOC: 70%, Vpack: 106.41V,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06197     07/07/2021 03:23:35   Charging                   PackTemp: h 27C, l 26C, AmbTemp: 34C, PackSOC: 71%, Vpack:106.997V,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06198     07/07/2021 03:33:35   Charging                   PackTemp: h 27C, l 26C, AmbTemp: 34C, PackSOC: 73%, Vpack:107.453V, BattAmps:  -3, Mods: 11,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06199     07/07/2021 03:41:54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06200     07/07/2021 03:41:54   INFO:  Disabling Calex 1200W Charger 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06201     07/07/2021 03:42:24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06202     07/07/2021 03:42:24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06203     07/07/2021 03:42:24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06204     07/07/2021 03:42:24   Module 00                  vmod: 107.781V, batt curr: 1A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06205     07/07/2021 03:42:24   Module 01                  vmod: 107.49V,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06206     07/07/2021 03:42:25   INFO:  Disabling Calex 720W Charger 0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06207     07/07/2021 03:42:25   INFO:  Disabling External Chg 0 Charger 2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06208     07/07/2021 03:42:25   INFO:  Disabling External Chg 1 Charger 3    </w:t>
      </w:r>
    </w:p>
    <w:p w:rsidR="00695C68" w:rsidRPr="00E00211" w:rsidRDefault="00695C68" w:rsidP="00E03FE5">
      <w:pPr>
        <w:pStyle w:val="Heading1"/>
        <w:rPr>
          <w:highlight w:val="yellow"/>
          <w:lang w:val="en-US"/>
        </w:rPr>
      </w:pPr>
      <w:bookmarkStart w:id="10" w:name="_Toc76746864"/>
      <w:r>
        <w:rPr>
          <w:highlight w:val="yellow"/>
          <w:lang w:val="en-US"/>
        </w:rPr>
        <w:t>Reading</w:t>
      </w:r>
      <w:r w:rsidRPr="00E00211">
        <w:rPr>
          <w:highlight w:val="yellow"/>
          <w:lang w:val="en-US"/>
        </w:rPr>
        <w:t xml:space="preserve"> the SOC: 73%</w:t>
      </w:r>
      <w:bookmarkEnd w:id="10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06209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06216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06217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06218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06219                       1   Module 00                  serial: 16sg2754,  vmod: 107.346V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06220     07/07/2021 15:11:24   Module 01                  serial: 16sg2639,  vmod: 107.308V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06221     07/07/2021 15:11:24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06222     07/07/2021 15:11:25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06223     07/07/2021 15:11:26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06224     07/07/2021 15:11:26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06225     07/07/2021 15:11:26   Module 00                  vmod: 107.335V,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06226     07/07/2021 15:11:26   Module 01                  vmod: 107.304V, batt curr: 0A</w:t>
      </w:r>
    </w:p>
    <w:p w:rsidR="00695C68" w:rsidRPr="00E00211" w:rsidRDefault="00695C68" w:rsidP="00E03FE5">
      <w:pPr>
        <w:pStyle w:val="Heading1"/>
        <w:rPr>
          <w:highlight w:val="yellow"/>
          <w:lang w:val="en-US"/>
        </w:rPr>
      </w:pPr>
      <w:bookmarkStart w:id="11" w:name="_Toc76746865"/>
      <w:r>
        <w:rPr>
          <w:highlight w:val="yellow"/>
          <w:lang w:val="en-US"/>
        </w:rPr>
        <w:t>1st</w:t>
      </w:r>
      <w:r w:rsidRPr="00E00211">
        <w:rPr>
          <w:highlight w:val="yellow"/>
          <w:lang w:val="en-US"/>
        </w:rPr>
        <w:t xml:space="preserve"> attempt to start</w:t>
      </w:r>
      <w:bookmarkEnd w:id="11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06229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06234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06237                       1   Module 00                  serial: 16sg2754,  vmod: 107.316V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06238     07/07/2021 16:26:58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06239     07/07/2021 16:26:58   Module 01                  serial: 16sg2639,  vmod: 107.289V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06240     07/07/2021 16:26:59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06241     07/07/2021 16:27:03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06242     07/07/2021 16:27:03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06243     07/07/2021 16:27:03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06244     07/07/2021 16:27:03   0x31 0x01 0xb2 0x0c 0x3a ???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06245     07/07/2021 16:27:03   Low Chassis Isolation      13 KOhms to cell 10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06246     07/07/2021 16:27:05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06247     07/07/2021 16:27:05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06248     07/07/2021 16:27:05   Module 00                  vmod: 107.298V,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06249     07/07/2021 16:27:05   Module 01                  vmod: 107.272V, batt curr: 0A</w:t>
      </w:r>
    </w:p>
    <w:p w:rsidR="00695C68" w:rsidRPr="00F96C6B" w:rsidRDefault="00695C68" w:rsidP="00C34CA1">
      <w:pPr>
        <w:pStyle w:val="Heading1"/>
        <w:rPr>
          <w:highlight w:val="yellow"/>
          <w:lang w:val="en-GB"/>
        </w:rPr>
      </w:pPr>
      <w:bookmarkStart w:id="12" w:name="_Toc76746866"/>
      <w:r w:rsidRPr="002535B9">
        <w:rPr>
          <w:highlight w:val="red"/>
          <w:lang w:val="en-GB"/>
        </w:rPr>
        <w:t xml:space="preserve">2d </w:t>
      </w:r>
      <w:r w:rsidRPr="002535B9">
        <w:rPr>
          <w:highlight w:val="red"/>
          <w:lang w:val="en-US"/>
        </w:rPr>
        <w:t>attempt to start</w:t>
      </w:r>
      <w:bookmarkEnd w:id="12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F96C6B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06250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06251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06252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06253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06254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06255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06256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06257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06258                       0   Module 01                  serial: 16sg2639,  vmod: 107.278V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06259     07/07/2021 </w:t>
      </w:r>
      <w:r w:rsidRPr="00E00211">
        <w:rPr>
          <w:rFonts w:ascii="Courier New" w:hAnsi="Courier New" w:cs="Courier New"/>
          <w:sz w:val="16"/>
          <w:szCs w:val="16"/>
          <w:highlight w:val="magenta"/>
          <w:lang w:val="en-US"/>
        </w:rPr>
        <w:t>15:58:13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06260     07/07/2021 </w:t>
      </w:r>
      <w:r w:rsidRPr="00E00211">
        <w:rPr>
          <w:rFonts w:ascii="Courier New" w:hAnsi="Courier New" w:cs="Courier New"/>
          <w:sz w:val="16"/>
          <w:szCs w:val="16"/>
          <w:highlight w:val="magenta"/>
          <w:lang w:val="en-US"/>
        </w:rPr>
        <w:t>15:58:13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                 serial: 16sg2754,  vmod: 107.305V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06261     07/07/2021 16:27:43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06262     07/07/2021 16:27:43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06263     07/07/2021 16:27:43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06264     07/07/2021 16:27:44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</w:t>
      </w:r>
      <w:r w:rsidRPr="00A225A5">
        <w:rPr>
          <w:rFonts w:ascii="Courier New" w:hAnsi="Courier New" w:cs="Courier New"/>
          <w:sz w:val="16"/>
          <w:szCs w:val="16"/>
          <w:highlight w:val="cyan"/>
          <w:lang w:val="en-US"/>
        </w:rPr>
        <w:t>06265     07/07/2021 16:27:48   Low Chassis Isolation      91 KOhms to cell 0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06266     07/07/2021 16:27:49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06267     07/07/2021 16:27:49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06268     07/07/2021 16:27:49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06269     07/07/2021 16:27:53   Disarmed                   PackTemp: h 24C, l 24C, PackSOC: 74%, Vpack:107.285V, MotAmps:   0, BattAmps:   0, Mods: 00, MotTemp:  33C,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06270     07/07/2021 16:27:53   Precharge Timed Out. CapV: 50V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06271     07/07/2021 16:27:53   Module 00                  vmod: 107.287V,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06272     07/07/2021 16:27:53   Module 01                  vmod: 107.263V,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06273     07/07/2021 16:27:53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06274     07/07/2021 16:27:54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06275     07/07/2021 16:27:54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06276     07/07/2021 16:27:56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06277     07/07/2021 16:27:56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06278     07/07/2021 16:27:56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06279     07/07/2021 16:28:05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06280     07/07/2021 16:28:05   Module 00                  vmod: 107.274V,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06281     07/07/2021 16:28:05   Module 01                  vmod: 107.251V,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06282     07/07/2021 16:28:05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06283     07/07/2021 16:28:06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06284     07/07/2021 16:28:06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06285     07/07/2021 16:28:07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06286     07/07/2021 16:28:07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06287     07/07/2021 16:28:07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06288     07/07/2021 16:28:16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06289     07/07/2021 16:28:16   Module 00                  vmod: 107.265V,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06290     07/07/2021 16:28:16   Module 01                  vmod: 107.244V,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06291     07/07/2021 16:28:16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06292     07/07/2021 16:28:17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06293     07/07/2021 16:28:17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06294     07/07/2021 16:28:18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06295     07/07/2021 16:28:18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06296     07/07/2021 16:28:18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06297     07/07/2021 16:28:27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06298     07/07/2021 16:28:27   Module 00                  vmod: 107.257V,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06299     07/07/2021 16:28:27   Module 01                  vmod: 107.239V,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06300     07/07/2021 16:28:27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06301     07/07/2021 16:28:28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06302     07/07/2021 16:28:28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06303     07/07/2021 16:28:29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06304     07/07/2021 16:28:29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06305     07/07/2021 16:28:29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06306     07/07/2021 16:28:38   Precharge Timed Out. CapV: 48V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06307     07/07/2021 16:28:38   Module 00                  vmod: 107.249V,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06308     07/07/2021 16:28:38   Module 01                  vmod: 107.234V,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06309     07/07/2021 16:28:38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06310     07/07/2021 16:28:39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06311     07/07/2021 16:28:39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06312     07/07/2021 16:28:40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06313     07/07/2021 16:28:40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06314     07/07/2021 16:28:40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06315     07/07/2021 16:28:49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06316     07/07/2021 16:28:49   Module 00                  vmod: 107.243V,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06317     07/07/2021 16:28:49   Module 01                  vmod: 107.228V,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06318     07/07/2021 16:28:49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06319     07/07/2021 16:28:50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06320     07/07/2021 16:28:50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06321     07/07/2021 16:28:51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06322     07/07/2021 16:28:51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06323     07/07/2021 16:28:51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06324     07/07/2021 16:28:53   Disarmed                   PackTemp: h 24C, l 24C, PackSOC: 74%, Vpack:107.241V, MotAmps:   0, BattAmps:   0, Mods: 00, MotTemp:  27C,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06325     07/07/2021 16:28:55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06326     07/07/2021 16:28:55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06327     07/07/2021 16:28:59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06328     07/07/2021 16:28:59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06329     07/07/2021 16:29:00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06330     07/07/2021 16:29:00   Module 00                  vmod: 107.237V,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06331     07/07/2021 16:29:00   Module 01                  vmod: 107.224V,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06332     07/07/2021 16:29:00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06333     07/07/2021 16:29:01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06334     07/07/2021 16:29:01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06335     07/07/2021 16:29:01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06336     07/07/2021 16:29:02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06337     07/07/2021 16:29:02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06338     07/07/2021 16:29:03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06339     07/07/2021 16:29:03   SEVCON CAN EMCY Frame      Error Code: 0x1000, Error Reg: 0x41 Sevcon Error Code: 0x4884, Data: 0x00 0x00 0x00 , Sequence Fault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06340     07/07/2021 16:29:03   SEVCON CAN EMCY Frame      Error Code: 0x1000, Error Reg: 0x41 Sevcon Error Code: 0x4981, Data: 0x00 0x00 0x00 , Throttle Fault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06341     07/07/2021 16:29:03   SEVCON CAN EMCY Frame      Error Code: 0x   0, Error Reg: 0x40 Sevcon Error Code: 0x4884, Data: 0x41 0x4f 0x00 , Sequence Fault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06342     07/07/2021 16:29:03   SEVCON CAN EMCY Frame      Error Code: 0x   0, Error Reg: 0x40 Sevcon Error Code: 0x4981, Data: 0x41 0x4f 0x3e , Throttle Fault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06343     07/07/2021 16:29:11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06344     07/07/2021 16:29:11   Module 00                  vmod: 107.234V,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06345     07/07/2021 16:29:11   Module 01                  vmod: 107.22V,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06346     07/07/2021 16:29:11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06347     07/07/2021 16:29:11   Module 00                  vmod: 107.236V,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06348     07/07/2021 16:29:11   Module 01                  vmod: 107.215V,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06349     07/07/2021 16:29:12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06350     07/07/2021 16:29:12   Module 00                  vmod: 107.274V,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06351     07/07/2021 16:29:12   Module 01                  vmod: 107.217V,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06352     07/07/2021 16:29:12   </w:t>
      </w:r>
      <w:r w:rsidRPr="00F96C6B">
        <w:rPr>
          <w:rFonts w:ascii="Courier New" w:hAnsi="Courier New" w:cs="Courier New"/>
          <w:sz w:val="16"/>
          <w:szCs w:val="16"/>
          <w:highlight w:val="red"/>
          <w:lang w:val="en-US"/>
        </w:rPr>
        <w:t>CPU Soft Reset: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         Power Down Interrupted by Key On 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06353                       0   </w:t>
      </w:r>
      <w:r w:rsidRPr="00F96C6B">
        <w:rPr>
          <w:rFonts w:ascii="Courier New" w:hAnsi="Courier New" w:cs="Courier New"/>
          <w:sz w:val="16"/>
          <w:szCs w:val="16"/>
          <w:highlight w:val="red"/>
          <w:lang w:val="en-US"/>
        </w:rPr>
        <w:t>DEBUG: Reset: Software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 </w:t>
      </w:r>
      <w:r>
        <w:rPr>
          <w:rFonts w:ascii="Courier New" w:hAnsi="Courier New" w:cs="Courier New"/>
          <w:sz w:val="16"/>
          <w:szCs w:val="16"/>
          <w:lang w:val="en-US"/>
        </w:rPr>
        <w:tab/>
      </w:r>
      <w:r>
        <w:rPr>
          <w:rFonts w:ascii="Courier New" w:hAnsi="Courier New" w:cs="Courier New"/>
          <w:sz w:val="16"/>
          <w:szCs w:val="16"/>
          <w:lang w:val="en-US"/>
        </w:rPr>
        <w:tab/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06354                       0   </w:t>
      </w:r>
      <w:r w:rsidRPr="00F96C6B">
        <w:rPr>
          <w:rFonts w:ascii="Courier New" w:hAnsi="Courier New" w:cs="Courier New"/>
          <w:sz w:val="16"/>
          <w:szCs w:val="16"/>
          <w:highlight w:val="red"/>
          <w:lang w:val="en-US"/>
        </w:rPr>
        <w:t>BMS Reset                  Software</w:t>
      </w:r>
      <w:r>
        <w:rPr>
          <w:rFonts w:ascii="Courier New" w:hAnsi="Courier New" w:cs="Courier New"/>
          <w:sz w:val="16"/>
          <w:szCs w:val="16"/>
          <w:lang w:val="en-US"/>
        </w:rPr>
        <w:tab/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06358                       0   Module 01                  vmod: 0V, batt curr: 0A</w:t>
      </w:r>
    </w:p>
    <w:p w:rsidR="00695C68" w:rsidRPr="00E00211" w:rsidRDefault="00695C68" w:rsidP="00E00211">
      <w:pPr>
        <w:pStyle w:val="Heading1"/>
        <w:rPr>
          <w:highlight w:val="yellow"/>
          <w:lang w:val="en-GB"/>
        </w:rPr>
      </w:pPr>
      <w:bookmarkStart w:id="13" w:name="_Toc76746867"/>
      <w:r>
        <w:rPr>
          <w:highlight w:val="yellow"/>
          <w:lang w:val="en-GB"/>
        </w:rPr>
        <w:t>3</w:t>
      </w:r>
      <w:r w:rsidRPr="00E00211">
        <w:rPr>
          <w:highlight w:val="yellow"/>
          <w:lang w:val="en-GB"/>
        </w:rPr>
        <w:t xml:space="preserve">d </w:t>
      </w:r>
      <w:r w:rsidRPr="00E00211">
        <w:rPr>
          <w:highlight w:val="yellow"/>
          <w:lang w:val="en-US"/>
        </w:rPr>
        <w:t>attempt to start</w:t>
      </w:r>
      <w:bookmarkEnd w:id="13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06359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06360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06361                       0   Module 01                  serial: 16sg2639,  vmod: 107.229V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06362     07/07/2021 </w:t>
      </w:r>
      <w:r w:rsidRPr="00E00211">
        <w:rPr>
          <w:rFonts w:ascii="Courier New" w:hAnsi="Courier New" w:cs="Courier New"/>
          <w:sz w:val="16"/>
          <w:szCs w:val="16"/>
          <w:highlight w:val="magenta"/>
          <w:lang w:val="en-US"/>
        </w:rPr>
        <w:t>15:59:52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06363     07/07/2021 </w:t>
      </w:r>
      <w:r w:rsidRPr="00E00211">
        <w:rPr>
          <w:rFonts w:ascii="Courier New" w:hAnsi="Courier New" w:cs="Courier New"/>
          <w:sz w:val="16"/>
          <w:szCs w:val="16"/>
          <w:highlight w:val="magenta"/>
          <w:lang w:val="en-US"/>
        </w:rPr>
        <w:t>15:59:52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                 serial: 16sg2754,  vmod: 107.248V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06364     07/07/2021 16:29:22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06365     07/07/2021 16:29:22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06366     07/07/2021 16:29:22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06367     07/07/2021 16:29:23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06368     07/07/2021 16:29:23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06369     07/07/2021 16:29:23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06370     07/07/2021 16:29:32   Riding                     PackTemp: h 24C, l 24C, PackSOC: 74%, Vpack:107.236V, MotAmps:   0, BattAmps:   0, Mods: 00, MotTemp:  37C,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06371     07/07/2021 16:29:32   Precharge Timed Out. CapV: 46V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06372     07/07/2021 16:29:32   Module 00                  vmod: 107.232V,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06373     07/07/2021 16:29:32   Module 01                  vmod: 107.216V,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06374     07/07/2021 16:29:32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06375     07/07/2021 16:29:33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06376     07/07/2021 16:29:33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06377     07/07/2021 16:29:33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06378     07/07/2021 16:29:34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06379     07/07/2021 16:29:34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06380     07/07/2021 16:29:35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06381     07/07/2021 16:29:41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06382     07/07/2021 16:29:41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06383     07/07/2021 16:29:43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06384     07/07/2021 16:29:43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06385     07/07/2021 16:29:44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06386     07/07/2021 16:29:44   Module 00                  vmod: 107.228V,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06387     07/07/2021 16:29:44   Module 01                  vmod: 107.211V,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06388     07/07/2021 16:29:44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06389     07/07/2021 16:29:45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06390     07/07/2021 16:29:45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06391     07/07/2021 16:29:46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06392     07/07/2021 16:29:46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06393     07/07/2021 16:29:46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06394     07/07/2021 16:29:55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06395     07/07/2021 16:29:55   Module 00                  vmod: 107.217V,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06396     07/07/2021 16:29:55   Module 01                  vmod: 107.206V,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06397     07/07/2021 16:29:55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06398     07/07/2021 16:29:56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06399     07/07/2021 16:29:56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06400     07/07/2021 16:29:57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06401     07/07/2021 16:29:57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06402     07/07/2021 16:29:57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06403     07/07/2021 16:29:57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06404     07/07/2021 16:29:57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06405     07/07/2021 16:29:57   Module 00                  vmod: 107.216V,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06406     07/07/2021 16:29:57   Module 01                  vmod: 107.206V, batt curr: 0A</w:t>
      </w:r>
    </w:p>
    <w:p w:rsidR="00695C68" w:rsidRPr="00E00211" w:rsidRDefault="00695C68" w:rsidP="00E00211">
      <w:pPr>
        <w:pStyle w:val="Heading1"/>
        <w:rPr>
          <w:highlight w:val="yellow"/>
          <w:lang w:val="en-GB"/>
        </w:rPr>
      </w:pPr>
      <w:bookmarkStart w:id="14" w:name="_Toc76746868"/>
      <w:r>
        <w:rPr>
          <w:highlight w:val="yellow"/>
          <w:lang w:val="en-GB"/>
        </w:rPr>
        <w:t>4th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14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06409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06414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06415                       0   Module 00                  serial: 16sg2754,  vmod: 107.236V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06416     07/07/2021 16:30:16   Module 01                  serial: 16sg2639,  vmod: 107.224V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06417     07/07/2021 16:30:16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06418     07/07/2021 16:30:16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06419     07/07/2021 16:30:16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06420     07/07/2021 16:30:16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06421     07/07/2021 16:30:17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06422     07/07/2021 16:30:17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06423     07/07/2021 16:30:17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06424     07/07/2021 16:30:25   Riding                     PackTemp: h 24C, l 24C, PackSOC: 74%, Vpack:107.223V, MotAmps:   0, BattAmps:   0, Mods: 00, MotTemp:  37C, CtrlTemp:  23C,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06425     07/07/2021 16:30:26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06426     07/07/2021 16:30:26   Module 00                  vmod: 107.221V,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06427     07/07/2021 16:30:26   Module 01                  vmod: 107.21V,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06428     07/07/2021 16:30:26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06429     07/07/2021 16:30:26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06430     07/07/2021 16:30:27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06431     07/07/2021 16:30:27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06432     07/07/2021 16:30:28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06433     07/07/2021 16:30:28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06434     07/07/2021 16:30:28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06435     07/07/2021 16:30:37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06436     07/07/2021 16:30:37   Module 00                  vmod: 107.212V,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06437     07/07/2021 16:30:37   Module 01                  vmod: 107.204V,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06438     07/07/2021 16:30:37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06439     07/07/2021 16:30:38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06440     07/07/2021 16:30:38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06441     07/07/2021 16:30:39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06442     07/07/2021 16:30:39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06443     07/07/2021 16:30:39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06444     07/07/2021 16:30:40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06445     07/07/2021 16:30:40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06446     07/07/2021 16:30:40   Module 00                  vmod: 107.213V,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06447     07/07/2021 16:30:40   Module 01                  vmod: 107.204V,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06448     07/07/2021 16:30:40   CPU Soft Reset:            Power Down Interrupted by Key On     </w:t>
      </w:r>
    </w:p>
    <w:p w:rsidR="00695C68" w:rsidRPr="00E00211" w:rsidRDefault="00695C68" w:rsidP="00E00211">
      <w:pPr>
        <w:pStyle w:val="Heading1"/>
        <w:rPr>
          <w:highlight w:val="yellow"/>
          <w:lang w:val="en-GB"/>
        </w:rPr>
      </w:pPr>
      <w:bookmarkStart w:id="15" w:name="_Toc76746869"/>
      <w:r w:rsidRPr="002535B9">
        <w:rPr>
          <w:highlight w:val="red"/>
          <w:lang w:val="en-US"/>
        </w:rPr>
        <w:t>5</w:t>
      </w:r>
      <w:r w:rsidRPr="002535B9">
        <w:rPr>
          <w:highlight w:val="red"/>
          <w:lang w:val="en-GB"/>
        </w:rPr>
        <w:t xml:space="preserve">th </w:t>
      </w:r>
      <w:r w:rsidRPr="002535B9">
        <w:rPr>
          <w:highlight w:val="red"/>
          <w:lang w:val="en-US"/>
        </w:rPr>
        <w:t>attempt to start</w:t>
      </w:r>
      <w:bookmarkEnd w:id="15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06449                       0   </w:t>
      </w:r>
      <w:r w:rsidRPr="00F96C6B">
        <w:rPr>
          <w:rFonts w:ascii="Courier New" w:hAnsi="Courier New" w:cs="Courier New"/>
          <w:sz w:val="16"/>
          <w:szCs w:val="16"/>
          <w:highlight w:val="red"/>
          <w:lang w:val="en-US"/>
        </w:rPr>
        <w:t>DEBUG: Reset: Software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06450                       0   </w:t>
      </w:r>
      <w:r w:rsidRPr="00F96C6B">
        <w:rPr>
          <w:rFonts w:ascii="Courier New" w:hAnsi="Courier New" w:cs="Courier New"/>
          <w:sz w:val="16"/>
          <w:szCs w:val="16"/>
          <w:highlight w:val="red"/>
          <w:lang w:val="en-US"/>
        </w:rPr>
        <w:t>BMS Reset                  Software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06455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06456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06457                       0   Module 01                  serial: 16sg2639,  vmod: 107.209V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06458     07/07/2021 </w:t>
      </w:r>
      <w:r w:rsidRPr="00E00211">
        <w:rPr>
          <w:rFonts w:ascii="Courier New" w:hAnsi="Courier New" w:cs="Courier New"/>
          <w:sz w:val="16"/>
          <w:szCs w:val="16"/>
          <w:highlight w:val="magenta"/>
          <w:lang w:val="en-US"/>
        </w:rPr>
        <w:t>16:01:13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06459     07/07/2021 </w:t>
      </w:r>
      <w:r w:rsidRPr="00E00211">
        <w:rPr>
          <w:rFonts w:ascii="Courier New" w:hAnsi="Courier New" w:cs="Courier New"/>
          <w:sz w:val="16"/>
          <w:szCs w:val="16"/>
          <w:highlight w:val="magenta"/>
          <w:lang w:val="en-US"/>
        </w:rPr>
        <w:t>16:01:13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Module 00                  serial: 16sg2754,  vmod: 107.218V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06460     07/07/2021 16:30:43   Module 00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06461     07/07/2021 16:30:43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06462     07/07/2021 16:30:43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06463     07/07/2021 16:30:44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06464     07/07/2021 16:30:44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06465     07/07/2021 16:30:44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06466     07/07/2021 16:30:44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06467     07/07/2021 16:30:52   Riding                     PackTemp: h 24C, l 24C, PackSOC: 74%, Vpack:107.206V, MotAmps:   0, BattAmps:   0, Mods: 00, MotTemp:  34C, CtrlTemp:  23C,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06468     07/07/2021 16:30:53   Precharge Timed Out. CapV: 48V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06469     07/07/2021 16:30:53   Module 00                  vmod: 107.211V,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06470     07/07/2021 16:30:53   Module 01                  vmod: 107.199V,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06471     07/07/2021 16:30:53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06472     07/07/2021 16:30:54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06473     07/07/2021 16:30:54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06474     07/07/2021 16:30:54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06475     07/07/2021 16:30:54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06476     07/07/2021 16:30:55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06477     07/07/2021 16:30:55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06478     07/07/2021 16:30:55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06479     07/07/2021 16:30:56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06480     07/07/2021 16:30:56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06481     07/07/2021 16:31:03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06482     07/07/2021 16:31:03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06483     07/07/2021 16:31:03   Module 00                  vmod: 107.204V,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06484     07/07/2021 16:31:03   Module 01                  vmod: 107.194V,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06485     07/07/2021 16:31:03   CPU Soft Reset:            Power Down Interrupted by Key On  </w:t>
      </w:r>
    </w:p>
    <w:p w:rsidR="00695C68" w:rsidRPr="00E00211" w:rsidRDefault="00695C68" w:rsidP="00E00211">
      <w:pPr>
        <w:pStyle w:val="Heading1"/>
        <w:rPr>
          <w:highlight w:val="yellow"/>
          <w:lang w:val="en-GB"/>
        </w:rPr>
      </w:pPr>
      <w:bookmarkStart w:id="16" w:name="_Toc76746870"/>
      <w:r w:rsidRPr="002535B9">
        <w:rPr>
          <w:highlight w:val="red"/>
          <w:lang w:val="en-GB"/>
        </w:rPr>
        <w:t xml:space="preserve">6th </w:t>
      </w:r>
      <w:r w:rsidRPr="002535B9">
        <w:rPr>
          <w:highlight w:val="red"/>
          <w:lang w:val="en-US"/>
        </w:rPr>
        <w:t>attempt to start</w:t>
      </w:r>
      <w:bookmarkEnd w:id="16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06486                       0   </w:t>
      </w:r>
      <w:r w:rsidRPr="00F96C6B">
        <w:rPr>
          <w:rFonts w:ascii="Courier New" w:hAnsi="Courier New" w:cs="Courier New"/>
          <w:sz w:val="16"/>
          <w:szCs w:val="16"/>
          <w:highlight w:val="red"/>
          <w:lang w:val="en-US"/>
        </w:rPr>
        <w:t>DEBUG: Reset: Software</w:t>
      </w: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06487                       0   </w:t>
      </w:r>
      <w:r w:rsidRPr="00F96C6B">
        <w:rPr>
          <w:rFonts w:ascii="Courier New" w:hAnsi="Courier New" w:cs="Courier New"/>
          <w:sz w:val="16"/>
          <w:szCs w:val="16"/>
          <w:highlight w:val="red"/>
          <w:lang w:val="en-US"/>
        </w:rPr>
        <w:t>BMS Reset                  Software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06489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06492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06493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06494                       0   Module 01                  serial: 16sg2639,  vmod: 107.199V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06495     07/07/2021 16:01:35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06496     07/07/2021 16:01:35   Module 00                  serial: 16sg2754,  vmod: 107.206V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06497     07/07/2021 16:31:05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06498     07/07/2021 16:31:06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06499     07/07/2021 16:31:06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06500     07/07/2021 16:31:06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06501     07/07/2021 16:31:09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06502     07/07/2021 16:31:09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06503     07/07/2021 16:31:09   Module 00                  vmod: 107.204V,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06504     07/07/2021 16:31:09   Module 01                  vmod: 107.192V, batt curr: 0A</w:t>
      </w:r>
    </w:p>
    <w:p w:rsidR="00695C68" w:rsidRPr="00E00211" w:rsidRDefault="00695C68" w:rsidP="00E00211">
      <w:pPr>
        <w:pStyle w:val="Heading1"/>
        <w:rPr>
          <w:highlight w:val="yellow"/>
          <w:lang w:val="en-GB"/>
        </w:rPr>
      </w:pPr>
      <w:bookmarkStart w:id="17" w:name="_Toc76746871"/>
      <w:r>
        <w:rPr>
          <w:highlight w:val="yellow"/>
          <w:lang w:val="en-GB"/>
        </w:rPr>
        <w:t>7th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17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06506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06507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06508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06509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06511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06512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06513                       0   Module 00                  serial: 16sg2754,  vmod: 107.214V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06514     07/07/2021 16:31:20   Module 01                  serial: 16sg2639,  vmod: 107.205V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06515     07/07/2021 16:31:20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06516     07/07/2021 16:31:20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06517     07/07/2021 16:31:20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06518     07/07/2021 16:31:20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06519     07/07/2021 16:31:21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06520     07/07/2021 16:31:21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06521     07/07/2021 16:31:21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06522     07/07/2021 16:31:30   Disarmed                   PackTemp: h 24C, l 24C, PackSOC: 74%, Vpack:107.203V, MotAmps:   0, BattAmps:   0, Mods: 00, MotTemp:  35C, CtrlTemp:  23C,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06523     07/07/2021 16:31:30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06524     07/07/2021 16:31:30   Module 00                  vmod: 107.203V,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06525     07/07/2021 16:31:30   Module 01                  vmod: 107.19V,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06526     07/07/2021 16:31:30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06527     07/07/2021 16:31:30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06528     07/07/2021 16:31:31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06529     07/07/2021 16:31:31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06530     07/07/2021 16:31:32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06531     07/07/2021 16:31:32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06532     07/07/2021 16:31:32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06533     07/07/2021 16:31:40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06534     07/07/2021 16:31:40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06535     07/07/2021 16:31:41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06536     07/07/2021 16:31:41   Module 00                  vmod: 107.195V,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06537     07/07/2021 16:31:41   Module 01                  vmod: 107.189V,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06538     07/07/2021 16:31:41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06539     07/07/2021 16:31:42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06540     07/07/2021 16:31:42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06541     07/07/2021 16:31:43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06542     07/07/2021 16:31:43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06543     07/07/2021 16:31:44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06544     07/07/2021 16:31:52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06545     07/07/2021 16:31:52   Module 00                  vmod: 107.189V,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06546     07/07/2021 16:31:52   Module 01                  vmod: 107.181V,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06547     07/07/2021 16:31:52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06548     07/07/2021 16:31:53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06549     07/07/2021 16:31:53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06550     07/07/2021 16:31:53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06551     07/07/2021 16:31:54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06552     07/07/2021 16:31:54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06553     07/07/2021 16:31:55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06554     07/07/2021 16:31:55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06555     07/07/2021 16:31:55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06556     07/07/2021 16:32:03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06557     07/07/2021 16:32:03   Module 00                  vmod: 107.186V,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06558     07/07/2021 16:32:03   Module 01                  vmod: 107.179V,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06559     07/07/2021 16:32:03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06560     07/07/2021 16:32:05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06561     07/07/2021 16:32:05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06562     07/07/2021 16:32:06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06563     07/07/2021 16:32:06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06564     07/07/2021 16:32:06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06565     07/07/2021 16:32:10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06566     07/07/2021 16:32:10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06567     07/07/2021 16:32:11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06568     07/07/2021 16:32:11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06569     07/07/2021 16:32:11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06570     07/07/2021 16:32:11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06571     07/07/2021 16:32:12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06572     07/07/2021 16:32:12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06573     07/07/2021 16:32:12   Module 00                  vmod: 107.186V,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06574     07/07/2021 16:32:12   Module 01                  vmod: 107.175V, batt curr: 0A</w:t>
      </w:r>
    </w:p>
    <w:p w:rsidR="00695C68" w:rsidRPr="00E00211" w:rsidRDefault="00695C68" w:rsidP="00E00211">
      <w:pPr>
        <w:pStyle w:val="Heading1"/>
        <w:rPr>
          <w:highlight w:val="yellow"/>
          <w:lang w:val="en-GB"/>
        </w:rPr>
      </w:pPr>
      <w:bookmarkStart w:id="18" w:name="_Toc76746872"/>
      <w:r>
        <w:rPr>
          <w:highlight w:val="yellow"/>
          <w:lang w:val="en-GB"/>
        </w:rPr>
        <w:t>8th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18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06576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06577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06578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06579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06581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06582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06583                       0   Module 00                  serial: 16sg2754,  vmod: 107.197V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06584     07/07/2021 16:32:33   Module 01                  serial: 16sg2639,  vmod: 107.188V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06585     07/07/2021 16:32:33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06586     07/07/2021 16:32:33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06587     07/07/2021 16:32:33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06588     07/07/2021 16:32:33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06589     07/07/2021 16:32:34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06590     07/07/2021 16:32:34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06591     07/07/2021 16:32:34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06592     07/07/2021 16:32:35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06593     07/07/2021 16:32:41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06594     07/07/2021 16:32:41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06595     07/07/2021 16:32:41   Module 00                  vmod: 107.189V,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06596     07/07/2021 16:32:41   Module 01                  vmod: 107.176V, batt curr: 0A</w:t>
      </w:r>
    </w:p>
    <w:p w:rsidR="00695C68" w:rsidRPr="00E00211" w:rsidRDefault="00695C68" w:rsidP="00E00211">
      <w:pPr>
        <w:pStyle w:val="Heading1"/>
        <w:rPr>
          <w:highlight w:val="yellow"/>
          <w:lang w:val="en-GB"/>
        </w:rPr>
      </w:pPr>
      <w:bookmarkStart w:id="19" w:name="_Toc76746873"/>
      <w:r>
        <w:rPr>
          <w:highlight w:val="yellow"/>
          <w:lang w:val="en-GB"/>
        </w:rPr>
        <w:t>9th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19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06597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06598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06599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06600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06601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06602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06603                       0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06604                       0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06605                       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06606                       1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06607                       1   Module 00                  serial: 16sg2754,  vmod: 107.207V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06608     07/07/2021 20:14:47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06609     07/07/2021 20:14:47   Module 01                  serial: 16sg2639,  vmod: 107.201V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06610     07/07/2021 20:14:47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06611     07/07/2021 20:14:47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06612     07/07/2021 20:14:47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06613     07/07/2021 20:14:56   Disarmed                   PackTemp: h 24C, l 24C, PackSOC: 74%, Vpack: 107.19V, MotAmps:   0, BattAmps:   0, Mods: 00, MotTemp:  36C,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06614     07/07/2021 20:14:57   Precharge Timed Out. CapV: 45V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06615     07/07/2021 20:14:57   Module 00                  vmod: 107.187V,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06616     07/07/2021 20:14:57   Module 01                  vmod: 107.181V,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06617     07/07/2021 20:14:57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06618     07/07/2021 20:14:57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06619     07/07/2021 20:14:58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06620     07/07/2021 20:14:58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06621     07/07/2021 20:14:59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06622     07/07/2021 20:14:59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06623     07/07/2021 20:14:59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06624     07/07/2021 20:15:08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06625     07/07/2021 20:15:08   Module 00                  vmod: 107.177V,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06626     07/07/2021 20:15:08   Module 01                  vmod: 107.17V,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06627     07/07/2021 20:15:08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06628     07/07/2021 20:15:09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06629     07/07/2021 20:15:09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06630     07/07/2021 20:15:10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06631     07/07/2021 20:15:10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06632     07/07/2021 20:15:10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06633     07/07/2021 20:15:13   DEBUG: Module scheme changed from Stopped mode to Running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06634     07/07/2021 20:15:13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06635     07/07/2021 20:15:19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06636     07/07/2021 20:15:19   Module 00                  vmod: 107.169V,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06637     07/07/2021 20:15:19   Module 01                  vmod: 107.155V,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06638     07/07/2021 20:15:19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06639     07/07/2021 20:15:20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06640     07/07/2021 20:15:20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06641     07/07/2021 20:15:21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06642     07/07/2021 20:15:21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06643     07/07/2021 20:15:21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06644     07/07/2021 20:15:30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06645     07/07/2021 20:15:30   Module 00                  vmod: 107.161V,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06646     07/07/2021 20:15:30   Module 01                  vmod: 107.156V,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06647     07/07/2021 20:15:30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06648     07/07/2021 20:15:31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06649     07/07/2021 20:15:31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06650     07/07/2021 20:15:32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06651     07/07/2021 20:15:32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06652     07/07/2021 20:15:32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06653     07/07/2021 20:15:41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06654     07/07/2021 20:15:41   Module 00                  vmod: 107.153V,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06655     07/07/2021 20:15:41   Module 01                  vmod: 107.145V,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06656     07/07/2021 20:15:41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06657     07/07/2021 20:15:42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06658     07/07/2021 20:15:42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06659     07/07/2021 20:15:43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06660     07/07/2021 20:15:43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06661     07/07/2021 20:15:43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06662     07/07/2021 20:15:52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06663     07/07/2021 20:15:52   Module 00                  vmod: 107.146V,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06664     07/07/2021 20:15:52   Module 01                  vmod: 107.144V,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06665     07/07/2021 20:15:52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06666     07/07/2021 20:15:53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06667     07/07/2021 20:15:53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06668     07/07/2021 20:15:54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06669     07/07/2021 20:15:54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06670     07/07/2021 20:15:54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06671     07/07/2021 20:15:56   Riding                     PackTemp: h 24C, l 24C, PackSOC: 74%, Vpack:107.144V, MotAmps:   0, BattAmps:   0, Mods: 00, MotTemp:  26C,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06672     07/07/2021 20:16:03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06673     07/07/2021 20:16:03   Module 00                  vmod: 107.141V,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06674     07/07/2021 20:16:03   Module 01                  vmod: 107.139V,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06675     07/07/2021 20:16:03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06676     07/07/2021 20:16:04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06677     07/07/2021 20:16:04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06678     07/07/2021 20:16:05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06679     07/07/2021 20:16:06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06680     07/07/2021 20:16:06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06681     07/07/2021 20:16:11   DEBUG: Module scheme changed from Running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06682     07/07/2021 20:16:11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06683     07/07/2021 20:16:15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06684     07/07/2021 20:16:15   Module 00                  vmod: 107.137V,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06685     07/07/2021 20:16:15   Module 01                  vmod: 107.129V,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06686     07/07/2021 20:16:15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06687     07/07/2021 20:16:15   Module 00                  vmod: 107.133V,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06688     07/07/2021 20:16:15   Module 01                  vmod: 107.132V,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06689     07/07/2021 20:16:15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06690     07/07/2021 20:16:15   Module 00                  vmod: 107.175V,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06691     07/07/2021 20:16:15   Module 01                  vmod: 107.164V, batt curr: 0A</w:t>
      </w:r>
    </w:p>
    <w:p w:rsidR="00695C68" w:rsidRPr="00E00211" w:rsidRDefault="00695C68" w:rsidP="00E00211">
      <w:pPr>
        <w:pStyle w:val="Heading1"/>
        <w:rPr>
          <w:highlight w:val="yellow"/>
          <w:lang w:val="en-GB"/>
        </w:rPr>
      </w:pPr>
      <w:bookmarkStart w:id="20" w:name="_Toc76746874"/>
      <w:r>
        <w:rPr>
          <w:highlight w:val="yellow"/>
          <w:lang w:val="en-GB"/>
        </w:rPr>
        <w:t>10th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20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06698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06699                       0   Module 00                  serial: 16sg2754,  vmod: 107.153V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06700     07/07/2021 20:16:42   Module 01                  serial: 16sg2639,  vmod: 107.153V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06701     07/07/2021 20:16:42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06702     07/07/2021 20:16:42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06703     07/07/2021 20:16:43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06704     07/07/2021 20:16:43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06705     07/07/2021 20:16:44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06706     07/07/2021 20:16:52   Disarmed                   PackTemp: h 24C, l 24C, PackSOC: 74%, Vpack:107.141V, MotAmps:   0, BattAmps:   0, Mods: 00, MotTemp:  37C,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06707     07/07/2021 20:16:52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06708     07/07/2021 20:16:52   Module 00                  vmod: 107.145V,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06709     07/07/2021 20:16:52   Module 01                  vmod: 107.137V,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06710     07/07/2021 20:16:52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06711     07/07/2021 20:16:53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06712     07/07/2021 20:16:54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06713     07/07/2021 20:16:54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06714     07/07/2021 20:16:55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06715     07/07/2021 20:16:55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06716     07/07/2021 20:16:55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06717     07/07/2021 20:17:04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06718     07/07/2021 20:17:04   Module 00                  vmod: 107.133V,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06719     07/07/2021 20:17:04   Module 01                  vmod: 107.13V,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06720     07/07/2021 20:17:04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06721     07/07/2021 20:17:05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06722     07/07/2021 20:17:05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06723     07/07/2021 20:17:06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06724     07/07/2021 20:17:06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06725     07/07/2021 20:17:06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06726     07/07/2021 20:17:06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06727     07/07/2021 20:17:06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06728     07/07/2021 20:17:06   Module 00                  vmod: 107.133V,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06729     07/07/2021 20:17:06   Module 01                  vmod: 107.13V, batt curr: 0A</w:t>
      </w:r>
    </w:p>
    <w:p w:rsidR="00695C68" w:rsidRPr="00E00211" w:rsidRDefault="00695C68" w:rsidP="00DE03E7">
      <w:pPr>
        <w:pStyle w:val="Heading1"/>
        <w:rPr>
          <w:highlight w:val="yellow"/>
          <w:lang w:val="en-US"/>
        </w:rPr>
      </w:pPr>
      <w:bookmarkStart w:id="21" w:name="_Toc76746875"/>
      <w:r>
        <w:rPr>
          <w:highlight w:val="yellow"/>
          <w:lang w:val="en-US"/>
        </w:rPr>
        <w:t>Charging test</w:t>
      </w:r>
      <w:bookmarkEnd w:id="21"/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06730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06731                       0   Power On 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06732                       0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06733                       0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06734                       0   DEBUG: Module scheme changed from None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06737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06738                       0   Module 00                  serial: 16sg2754,  vmod: 107.192V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06739     07/07/2021 20:17:43   Module 01                  serial: 16sg2639,  vmod: 107.188V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06740     07/07/2021 20:17:44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06741     07/07/2021 20:17:44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06742     07/07/2021 20:17:45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06743     07/07/2021 20:17:45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06744     07/07/2021 20:17:45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06745     07/07/2021 20:17:45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06746     07/07/2021 20:17:53   Charging                   PackTemp: h 24C, l 24C, AmbTemp: 24C, PackSOC: 74%, Vpack:106.872V, BattAmps:   0, Mods: 00,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06747     07/07/2021 20:17:54   Precharge Timed Out. CapV: 46V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06748     07/07/2021 20:17:54   Module 00                  vmod: 107.127V,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06749     07/07/2021 20:17:54   Module 01                  vmod: 106.87V,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06750     07/07/2021 20:17:54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06751     07/07/2021 20:17:55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06752     07/07/2021 20:17:55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06753     07/07/2021 20:17:56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06754     07/07/2021 20:17:56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06755     07/07/2021 20:17:56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06756     07/07/2021 20:18:04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06757     07/07/2021 20:18:05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06758     07/07/2021 20:18:05   Module 00                  vmod: 107.186V,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06759     07/07/2021 20:18:05   Module 01                  vmod: 107.183V,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06760     07/07/2021 20:18:05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06761     07/07/2021 20:18:05   Key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06762     07/07/2021 20:18:06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06763     07/07/2021 20:18:06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06764     07/07/2021 20:18:07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06765     07/07/2021 20:18:07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06766     07/07/2021 20:18:07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06767     07/07/2021 20:18:16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06768     07/07/2021 20:18:16   Module 00                  vmod: 107.12V,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06769     07/07/2021 20:18:16   Module 01                  vmod: 106.841V,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06770     07/07/2021 20:18:16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06771     07/07/2021 20:18:17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06772     07/07/2021 20:18:17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06773     07/07/2021 20:18:18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06774     07/07/2021 20:18:18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06775     07/07/2021 20:18:18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06776     07/07/2021 20:18:23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06777     07/07/2021 20:18:23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06778     07/07/2021 20:18:23   DEBUG: Module scheme changed from Charging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06779     07/07/2021 20:18:23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06780     07/07/2021 20:18:23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06781     07/07/2021 20:18:23   DEBUG: Module scheme changed from Stopped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06782     07/07/2021 20:18:23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06783     07/07/2021 20:18:24   Calex 1200W Charger 1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06784     07/07/2021 20:18:27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06785     07/07/2021 20:18:27   Module 00                  vmod: 107.124V,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06786     07/07/2021 20:18:27   Module 01                  vmod: 106.841V,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06787     07/07/2021 20:18:27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06788     07/07/2021 20:18:28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06789     07/07/2021 20:18:28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06790     07/07/2021 20:18:29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06791     07/07/2021 20:18:29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06792     07/07/2021 20:18:29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06793     07/07/2021 20:18:34   Charging                   PackTemp: h 24C, l 24C, AmbTemp: 24C, PackSOC: 74%, Vpack:107.179V, BattAmps:   0, Mods: 00, MbbChgEn: Yes, BmsChgEn: No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06794     07/07/2021 20:18:38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06795     07/07/2021 20:18:38   Module 00                  vmod: 107.01V,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06796     07/07/2021 20:18:38   Module 01                  vmod: 106.836V,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06797     07/07/2021 20:18:38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06798     07/07/2021 20:18:39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06799     07/07/2021 20:18:39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06800     07/07/2021 20:18:40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06801     07/07/2021 20:18:40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06802     07/07/2021 20:18:40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06803     07/07/2021 20:18:49   Precharge Timed Out. CapV: 48V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06804     07/07/2021 20:18:49   Module 00                  vmod: 107.121V,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06805     07/07/2021 20:18:49   Module 01                  vmod: 106.864V,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06806     07/07/2021 20:18:49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06807     07/07/2021 20:18:50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06808     07/07/2021 20:18:50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06809     07/07/2021 20:18:51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06810     07/07/2021 20:18:51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06811     07/07/2021 20:18:52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06812     07/07/2021 20:19:00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06813     07/07/2021 20:19:00   Module 00                  vmod: 107.124V,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06814     07/07/2021 20:19:00   Module 01                  vmod: 106.832V,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06815     07/07/2021 20:19:00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06816     07/07/2021 20:19:02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06817     07/07/2021 20:19:02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06818     07/07/2021 20:19:03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06819     07/07/2021 20:19:03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06820     07/07/2021 20:19:03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06821     07/07/2021 20:19:12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06822     07/07/2021 20:19:12   Module 00                  vmod: 107.124V,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06823     07/07/2021 20:19:12   Module 01                  vmod: 106.901V,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06824     07/07/2021 20:19:12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06825     07/07/2021 20:19:12   Module 00                  vmod: 107.123V,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06826     07/07/2021 20:19:12   Module 01                  vmod: 106.901V,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06827     07/07/2021 20:19:12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06828     07/07/2021 20:19:12   Calex 1200W Charger 1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06829     07/07/2021 20:19:12   Power Off                  Onboard Charger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06830     07/07/2021 20:19:12   Module 00                  vmod: 107.129V,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06831     07/07/2021 20:19:12   Module 01                  vmod: 106.902V,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22" w:name="_Toc76746876"/>
      <w:r>
        <w:rPr>
          <w:highlight w:val="yellow"/>
          <w:lang w:val="en-GB"/>
        </w:rPr>
        <w:t>11th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22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06832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06833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06834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06835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06836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06837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06838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06839                       0   Module 01                  serial: 16sg2639,  vmod: 107.147V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06840     07/07/2021 19:50:18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06841     07/07/2021 19:50:18   Module 00                  serial: 16sg2754,  vmod: 107.15V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06842     07/07/2021 20:19:49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06843     07/07/2021 20:19:50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06844     07/07/2021 20:19:50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06845     07/07/2021 20:19:50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06846     07/07/2021 20:19:51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06847     07/07/2021 20:19:51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06848     07/07/2021 20:19:51   DEBUG: Module scheme changed from Stopped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06849     07/07/2021 20:19:51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06850     07/07/2021 20:19:56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06851     07/07/2021 20:19:56   DEBUG: Module scheme changed from Charging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06852     07/07/2021 20:19:56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06853     07/07/2021 20:19:58   Calex 720W Charger 0 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06854     07/07/2021 20:19:58   DEBUG: Module scheme changed from Stopped mode to Charging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06855     07/07/2021 20:19:58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06856     07/07/2021 20:19:59   Disarmed                   PackTemp: h 24C, l 24C, PackSOC: 74%, Vpack:107.136V, MotAmps:   0, BattAmps:   0, Mods: 00, MotTemp:  36C,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06857     07/07/2021 20:19:59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06858     07/07/2021 20:19:59   Module 00                  vmod: 107.133V,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06859     07/07/2021 20:19:59   Module 01                  vmod: 107.133V,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06860     07/07/2021 20:19:59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06861     07/07/2021 20:20:00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06862     07/07/2021 20:20:00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06863     07/07/2021 20:20:01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06864     07/07/2021 20:20:01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06865     07/07/2021 20:20:02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06866     07/07/2021 20:20:04   Calex 720W Charger 0 Disconnected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06867     07/07/2021 20:20:04   DEBUG: Module scheme changed from Charging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06868     07/07/2021 20:20:04   DEBUG: Module mode Change Does Not Require Disconnect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06869     07/07/2021 20:20:10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06870     07/07/2021 20:20:10   Module 00                  vmod: 107.064V,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06871     07/07/2021 20:20:10   Module 01                  vmod: 106.776V,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06872     07/07/2021 20:20:10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06873     07/07/2021 20:20:12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06874     07/07/2021 20:20:12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06875     07/07/2021 20:20:13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06876     07/07/2021 20:20:13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06877     07/07/2021 20:20:13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06878     07/07/2021 20:20:22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06879     07/07/2021 20:20:22   Module 00                  vmod: 107.055V,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06880     07/07/2021 20:20:22   Module 01                  vmod: 106.768V,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06881     07/07/2021 20:20:22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06882     07/07/2021 20:20:23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06883     07/07/2021 20:20:23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06884     07/07/2021 20:20:24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06885     07/07/2021 20:20:24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06886     07/07/2021 20:20:24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06887     07/07/2021 20:20:33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06888     07/07/2021 20:20:33   Module 00                  vmod: 107.11V,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06889     07/07/2021 20:20:33   Module 01                  vmod: 107.108V,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06890     07/07/2021 20:20:33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06891     07/07/2021 20:20:34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06892     07/07/2021 20:20:34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06893     07/07/2021 20:20:35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06894     07/07/2021 20:20:35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06895     07/07/2021 20:20:35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06896     07/07/2021 20:20:44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06897     07/07/2021 20:20:44   Module 00                  vmod: 107.103V,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06898     07/07/2021 20:20:44   Module 01                  vmod: 107.103V,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06899     07/07/2021 20:20:44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06900     07/07/2021 20:20:45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06901     07/07/2021 20:20:45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06902     07/07/2021 20:20:46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06903     07/07/2021 20:20:46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06904     07/07/2021 20:20:47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06905     07/07/2021 20:20:55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06906     07/07/2021 20:20:55   Module 00                  vmod: 107.095V,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06907     07/07/2021 20:20:55   Module 01                  vmod: 107.1V,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06908     07/07/2021 20:20:55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06909     07/07/2021 20:20:56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06910     07/07/2021 20:20:57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06911     07/07/2021 20:20:58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06912     07/07/2021 20:20:58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06913     07/07/2021 20:20:58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06914     07/07/2021 20:20:59   Disarmed                   PackTemp: h 24C, l 24C, PackSOC: 74%, Vpack:107.097V, MotAmps:   0, BattAmps:   0, Mods: 00, MotTemp:  25C,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06915     07/07/2021 20:21:07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06916     07/07/2021 20:21:07   Module 00                  vmod: 107.092V,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06917     07/07/2021 20:21:07   Module 01                  vmod: 107.095V,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06918     07/07/2021 20:21:07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06919     07/07/2021 20:21:08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06920     07/07/2021 20:21:08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06921     07/07/2021 20:21:09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06922     07/07/2021 20:21:09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06923     07/07/2021 20:21:09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06924     07/07/2021 20:21:18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06925     07/07/2021 20:21:18   Module 00                  vmod: 107.086V,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06926     07/07/2021 20:21:18   Module 01                  vmod: 107.082V,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06927     07/07/2021 20:21:18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06928     07/07/2021 20:21:18   Module 00                  vmod: 107.088V,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06929     07/07/2021 20:21:18   Module 01                  vmod: 107.087V,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06930     07/07/2021 20:21:18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06931     07/07/2021 20:21:18   Module 00                  vmod: 107.125V,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06932     07/07/2021 20:21:18   Module 01                  vmod: 107.123V,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23" w:name="_Toc76746877"/>
      <w:r>
        <w:rPr>
          <w:highlight w:val="yellow"/>
          <w:lang w:val="en-US"/>
        </w:rPr>
        <w:t>12</w:t>
      </w:r>
      <w:r>
        <w:rPr>
          <w:highlight w:val="yellow"/>
          <w:lang w:val="en-GB"/>
        </w:rPr>
        <w:t>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23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06933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06934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06935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06936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06937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06938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06939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06940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06941                       0   Module 00                  serial: 16sg2754,  vmod: 107.125V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06942     07/07/2021 20:27:37   Module 01                  serial: 16sg2639,  vmod: 107.12V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06943     07/07/2021 20:27:37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06944     07/07/2021 20:27:38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06945     07/07/2021 20:27:38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06946     07/07/2021 20:27:38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06947     07/07/2021 20:27:47   Disarmed                   PackTemp: h 24C, l 24C, PackSOC: 74%, Vpack:107.111V, MotAmps:   0, BattAmps:   0, Mods: 00, MotTemp:  38C,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06948     07/07/2021 20:27:47   Precharge Timed Out. CapV: 45V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06949     07/07/2021 20:27:47   Module 00                  vmod: 107.108V,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06950     07/07/2021 20:27:47   Module 01                  vmod: 107.103V,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06951     07/07/2021 20:27:47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06952     07/07/2021 20:27:47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06953     07/07/2021 20:27:48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06954     07/07/2021 20:27:48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06955     07/07/2021 20:27:49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06956     07/07/2021 20:27:49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06957     07/07/2021 20:27:49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06958     07/07/2021 20:27:58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06959     07/07/2021 20:27:58   Module 00                  vmod: 107.096V,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06960     07/07/2021 20:27:58   Module 01                  vmod: 107.096V,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06961     07/07/2021 20:27:58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06962     07/07/2021 20:27:59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06963     07/07/2021 20:27:59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06964     07/07/2021 20:28:00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06965     07/07/2021 20:28:00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06966     07/07/2021 20:28:01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06967     07/07/2021 20:28:09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06968     07/07/2021 20:28:09   Module 00                  vmod: 107.095V,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06969     07/07/2021 20:28:09   Module 01                  vmod: 107.088V,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06970     07/07/2021 20:28:09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06971     07/07/2021 20:28:10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06972     07/07/2021 20:28:10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06973     07/07/2021 20:28:12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06974     07/07/2021 20:28:12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06975     07/07/2021 20:28:12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06976     07/07/2021 20:28:20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06977     07/07/2021 20:28:20   Module 00                  vmod: 107.086V,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06978     07/07/2021 20:28:20   Module 01                  vmod: 107.083V,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06979     07/07/2021 20:28:20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06980     07/07/2021 20:28:22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06981     07/07/2021 20:28:22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06982     07/07/2021 20:28:23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06983     07/07/2021 20:28:23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06984     07/07/2021 20:28:23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06985     07/07/2021 20:28:32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06986     07/07/2021 20:28:32   Module 00                  vmod: 107.078V,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06987     07/07/2021 20:28:32   Module 01                  vmod: 107.078V,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06988     07/07/2021 20:28:32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06989     07/07/2021 20:28:33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06990     07/07/2021 20:28:33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06991     07/07/2021 20:28:34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06992     07/07/2021 20:28:34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06993     07/07/2021 20:28:34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06994     07/07/2021 20:28:43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06995     07/07/2021 20:28:43   Module 00                  vmod: 107.07V,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06996     07/07/2021 20:28:43   Module 01                  vmod: 107.073V,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06997     07/07/2021 20:28:43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06998     07/07/2021 20:28:44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06999     07/07/2021 20:28:44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07000     07/07/2021 20:28:45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07001     07/07/2021 20:28:45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07002     07/07/2021 20:28:45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07003     07/07/2021 20:28:47   Disarmed                   PackTemp: h 24C, l 24C, PackSOC: 74%, Vpack:107.075V, MotAmps:   0, BattAmps:   0, Mods: 00, MotTemp:  28C,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07004     07/07/2021 20:28:54   Precharge Timed Out. CapV: 48V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07005     07/07/2021 20:28:54   Module 00                  vmod: 107.068V,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07006     07/07/2021 20:28:54   Module 01                  vmod: 107.066V,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07007     07/07/2021 20:28:54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07008     07/07/2021 20:28:55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07009     07/07/2021 20:28:55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07010     07/07/2021 20:28:56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07011     07/07/2021 20:28:56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07012     07/07/2021 20:28:56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07013     07/07/2021 20:29:05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07014     07/07/2021 20:29:05   Module 00                  vmod: 107.059V,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07015     07/07/2021 20:29:05   Module 01                  vmod: 107.064V,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07016     07/07/2021 20:29:05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07017     07/07/2021 20:29:05   Module 00                  vmod: 107.062V,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07018     07/07/2021 20:29:05   Module 01                  vmod: 107.065V,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24" w:name="_Toc76746878"/>
      <w:r>
        <w:rPr>
          <w:highlight w:val="yellow"/>
          <w:lang w:val="en-GB"/>
        </w:rPr>
        <w:t>13th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24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07019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07025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07026                       0   Module 01                  serial: 16sg2639,  vmod: 107.085V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07027     07/07/2021 20:26:05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07028     07/07/2021 20:26:05   Module 00                  serial: 16sg2754,  vmod: 107.085V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07029     07/07/2021 20:55:36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07030     07/07/2021 20:55:37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07031     07/07/2021 20:55:38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07032     07/07/2021 20:55:38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07033     07/07/2021 20:55:46   Disarmed                   PackTemp: h 24C, l 24C, PackSOC: 74%, Vpack:107.071V, MotAmps:   0, BattAmps:   0, Mods: 00, MotTemp:  35C,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07034     07/07/2021 20:55:47   Precharge Timed Out. CapV: 45V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07035     07/07/2021 20:55:47   Module 00                  vmod: 107.066V,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07036     07/07/2021 20:55:47   Module 01                  vmod: 107.076V,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07037     07/07/2021 20:55:47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07038     07/07/2021 20:55:47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07039     07/07/2021 20:55:48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07040     07/07/2021 20:55:48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07041     07/07/2021 20:55:49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07042     07/07/2021 20:55:49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07043     07/07/2021 20:55:49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07044     07/07/2021 20:55:58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07045     07/07/2021 20:55:58   Module 00                  vmod: 107.059V,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07046     07/07/2021 20:55:58   Module 01                  vmod: 107.064V,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07047     07/07/2021 20:55:58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07048     07/07/2021 20:55:59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07049     07/07/2021 20:55:59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07050     07/07/2021 20:56:00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07051     07/07/2021 20:56:00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07052     07/07/2021 20:56:00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07053     07/07/2021 20:56:09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07054     07/07/2021 20:56:09   Module 00                  vmod: 107.051V,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07055     07/07/2021 20:56:09   Module 01                  vmod: 107.054V,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07056     07/07/2021 20:56:09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07057     07/07/2021 20:56:10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07058     07/07/2021 20:56:10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07059     07/07/2021 20:56:11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07060     07/07/2021 20:56:11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07061     07/07/2021 20:56:11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07062     07/07/2021 20:56:20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07063     07/07/2021 20:56:20   Module 00                  vmod: 107.043V,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07064     07/07/2021 20:56:20   Module 01                  vmod: 107.05V,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07065     07/07/2021 20:56:20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07066     07/07/2021 20:56:21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07067     07/07/2021 20:56:21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07068     07/07/2021 20:56:22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07069     07/07/2021 20:56:22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07070     07/07/2021 20:56:22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07071     07/07/2021 20:56:31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07072     07/07/2021 20:56:31   Module 00                  vmod: 107.039V,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07073     07/07/2021 20:56:31   Module 01                  vmod: 107.037V,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07074     07/07/2021 20:56:31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07075     07/07/2021 20:56:32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07076     07/07/2021 20:56:32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07077     07/07/2021 20:56:33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07078     07/07/2021 20:56:33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07079     07/07/2021 20:56:33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07080     07/07/2021 20:56:42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07081     07/07/2021 20:56:42   Module 00                  vmod: 107.029V,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07082     07/07/2021 20:56:42   Module 01                  vmod: 107.035V,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07083     07/07/2021 20:56:42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07084     07/07/2021 20:56:43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07085     07/07/2021 20:56:43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07086     07/07/2021 20:56:44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07087     07/07/2021 20:56:44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07088     07/07/2021 20:56:44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07089     07/07/2021 20:56:46   Disarmed                   PackTemp: h 24C, l 24C, PackSOC: 74%, Vpack:107.036V, MotAmps:   0, BattAmps:   0, Mods: 00, MotTemp:  28C,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07090     07/07/2021 20:56:53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07091     07/07/2021 20:56:53   Module 00                  vmod: 107.029V,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07092     07/07/2021 20:56:53   Module 01                  vmod: 107.033V,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07093     07/07/2021 20:56:53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07094     07/07/2021 20:56:54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07095     07/07/2021 20:56:54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07096     07/07/2021 20:56:55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07097     07/07/2021 20:56:55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07098     07/07/2021 20:56:56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07099     07/07/2021 20:57:04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07100     07/07/2021 20:57:04   Module 00                  vmod: 107.025V,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07101     07/07/2021 20:57:04   Module 01                  vmod: 107.029V,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07102     07/07/2021 20:57:04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07103     07/07/2021 20:57:05   Module 00                  vmod: 107.022V,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07104     07/07/2021 20:57:05   Module 01                  vmod: 107.03V,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07105     07/07/2021 20:57:05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07106     07/07/2021 20:57:05   Module 00                  vmod: 107.055V,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07107     07/07/2021 20:57:05   Module 01                  vmod: 107.063V,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25" w:name="_Toc76746879"/>
      <w:r>
        <w:rPr>
          <w:highlight w:val="yellow"/>
          <w:lang w:val="en-US"/>
        </w:rPr>
        <w:t>1</w:t>
      </w:r>
      <w:r>
        <w:rPr>
          <w:highlight w:val="yellow"/>
          <w:lang w:val="en-GB"/>
        </w:rPr>
        <w:t>4th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25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07109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07114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07115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07116                       0   Module 00                  serial: 16sg2754,  vmod: 107.052V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07117     07/07/2021 21:06:43   Module 01                  serial: 16sg2639,  vmod: 107.065V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07118     07/07/2021 21:06:43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07119     07/07/2021 21:06:44   CAN1 BIT0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07120     07/07/2021 21:06:44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07121     07/07/2021 21:06:44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07122     07/07/2021 21:06:44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07123     07/07/2021 21:06:53   Disarmed                   PackTemp: h 24C, l 24C, PackSOC: 74%, Vpack:107.043V, MotAmps:   0, BattAmps:   0, Mods: 00, MotTemp:  35C,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07124     07/07/2021 21:06:53   Precharge Timed Out. CapV: 45V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07125     07/07/2021 21:06:53   Module 00                  vmod: 107.038V,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07126     07/07/2021 21:06:53   Module 01                  vmod: 107.041V,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07127     07/07/2021 21:06:53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07128     07/07/2021 21:06:54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07129     07/07/2021 21:06:54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07130     07/07/2021 21:06:55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07131     07/07/2021 21:06:55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07132     07/07/2021 21:06:56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07133     07/07/2021 21:07:04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07134     07/07/2021 21:07:04   Module 00                  vmod: 107.029V,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07135     07/07/2021 21:07:04   Module 01                  vmod: 107.03V,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07136     07/07/2021 21:07:04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07137     07/07/2021 21:07:05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07138     07/07/2021 21:07:05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07139     07/07/2021 21:07:06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07140     07/07/2021 21:07:06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07141     07/07/2021 21:07:07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07142     07/07/2021 21:07:16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07143     07/07/2021 21:07:16   Module 00                  vmod: 107.021V,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07144     07/07/2021 21:07:16   Module 01                  vmod: 107.026V,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07145     07/07/2021 21:07:16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07146     07/07/2021 21:07:17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07147     07/07/2021 21:07:17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07148     07/07/2021 21:07:18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07149     07/07/2021 21:07:18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07150     07/07/2021 21:07:18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07151     07/07/2021 21:07:27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07152     07/07/2021 21:07:27   Module 00                  vmod: 107.013V,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07153     07/07/2021 21:07:27   Module 01                  vmod: 107.022V,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07154     07/07/2021 21:07:27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07155     07/07/2021 21:07:28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07156     07/07/2021 21:07:28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07157     07/07/2021 21:07:29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07158     07/07/2021 21:07:29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07159     07/07/2021 21:07:29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07160     07/07/2021 21:07:38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07161     07/07/2021 21:07:38   Module 00                  vmod: 107.006V,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07162     07/07/2021 21:07:38   Module 01                  vmod: 107.015V,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07163     07/07/2021 21:07:38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07164     07/07/2021 21:07:39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07165     07/07/2021 21:07:39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07166     07/07/2021 21:07:40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07167     07/07/2021 21:07:40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07168     07/07/2021 21:07:40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07169     07/07/2021 21:07:49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07170     07/07/2021 21:07:49   Module 00                  vmod: 107V,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07171     07/07/2021 21:07:49   Module 01                  vmod: 107.007V,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07172     07/07/2021 21:07:49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07173     07/07/2021 21:07:50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07174     07/07/2021 21:07:50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07175     07/07/2021 21:07:51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07176     07/07/2021 21:07:51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07177     07/07/2021 21:07:51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07178     07/07/2021 21:07:53   Disarmed                   PackTemp: h 24C, l 24C, PackSOC: 74%, Vpack:107.009V, MotAmps:   0, BattAmps:   0, Mods: 00, MotTemp:  28C,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07179     07/07/2021 21:08:00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07180     07/07/2021 21:08:00   Module 00                  vmod: 106.998V,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07181     07/07/2021 21:08:00   Module 01                  vmod: 107.007V,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07182     07/07/2021 21:08:00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07183     07/07/2021 21:08:01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07184     07/07/2021 21:08:01   Module 00                  vmod: 107V,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07185     07/07/2021 21:08:01   Module 01                  vmod: 107.009V,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26" w:name="_Toc76746880"/>
      <w:r>
        <w:rPr>
          <w:highlight w:val="yellow"/>
          <w:lang w:val="en-GB"/>
        </w:rPr>
        <w:t>15th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26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07189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07192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07193                       0   Module 01                  serial: 16sg2639,  vmod: 107.021V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07194     07/07/2021 20:38:48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07195     07/07/2021 20:38:48   Module 00                  serial: 16sg2754,  vmod: 107.009V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07196     07/07/2021 21:08:20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07197     07/07/2021 21:08:21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07198     07/07/2021 21:08:21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07199     07/07/2021 21:08:21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07200     07/07/2021 21:08:29   Disarmed                   PackTemp: h 24C, l 24C, PackSOC: 74%, Vpack:107.006V, MotAmps:   0, BattAmps:   0, Mods: 00, MotTemp:  36C,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07201     07/07/2021 21:08:30   Precharge Timed Out. CapV: 46V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07202     07/07/2021 21:08:30   Module 00                  vmod: 106.999V,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07203     07/07/2021 21:08:30   Module 01                  vmod: 107.005V,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07204     07/07/2021 21:08:30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07205     07/07/2021 21:08:30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07206     07/07/2021 21:08:31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07207     07/07/2021 21:08:31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07208     07/07/2021 21:08:32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07209     07/07/2021 21:08:32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07210     07/07/2021 21:08:32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07211     07/07/2021 21:08:41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07212     07/07/2021 21:08:41   Module 00                  vmod: 106.996V,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07213     07/07/2021 21:08:41   Module 01                  vmod: 107.005V,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07214     07/07/2021 21:08:41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07215     07/07/2021 21:08:42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07216     07/07/2021 21:08:42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07217     07/07/2021 21:08:43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07218     07/07/2021 21:08:43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07219     07/07/2021 21:08:43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07220     07/07/2021 21:08:52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07221     07/07/2021 21:08:52   Module 00                  vmod: 106.989V,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07222     07/07/2021 21:08:52   Module 01                  vmod: 106.999V,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07223     07/07/2021 21:08:52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07224     07/07/2021 21:08:53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07225     07/07/2021 21:08:53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07226     07/07/2021 21:08:54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07227     07/07/2021 21:08:54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07228     07/07/2021 21:08:54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07229     07/07/2021 21:09:03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07230     07/07/2021 21:09:03   Module 00                  vmod: 106.984V,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07231     07/07/2021 21:09:03   Module 01                  vmod: 106.995V,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07232     07/07/2021 21:09:03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07233     07/07/2021 21:09:04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07234     07/07/2021 21:09:04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07235     07/07/2021 21:09:05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07236     07/07/2021 21:09:05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07237     07/07/2021 21:09:05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07238     07/07/2021 21:09:14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07239     07/07/2021 21:09:14   Module 00                  vmod: 106.98V,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07240     07/07/2021 21:09:14   Module 01                  vmod: 106.989V,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07241     07/07/2021 21:09:14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07242     07/07/2021 21:09:15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07243     07/07/2021 21:09:15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07244     07/07/2021 21:09:16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07245     07/07/2021 21:09:16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07246     07/07/2021 21:09:16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07247     07/07/2021 21:09:23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07248     07/07/2021 21:09:23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07249     07/07/2021 21:09:23   Module 00                  vmod: 106.978V,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07250     07/07/2021 21:09:23   Module 01                  vmod: 106.984V,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27" w:name="_Toc76746881"/>
      <w:r>
        <w:rPr>
          <w:highlight w:val="yellow"/>
          <w:lang w:val="en-GB"/>
        </w:rPr>
        <w:t>16th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27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07257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07258                       0   Module 01                  serial: 16sg2639,  vmod: 107.008V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07259     07/07/2021 20:40:44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07260     07/07/2021 20:40:44   Module 00                  serial: 16sg2754,  vmod: 107V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07261     07/07/2021 21:10:15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07262     07/07/2021 21:10:16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07263     07/07/2021 21:10:16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07264     07/07/2021 21:10:16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07265     07/07/2021 21:10:16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07266     07/07/2021 21:10:25   Disarmed                   PackTemp: h 24C, l 24C, PackSOC: 74%, Vpack:    107V, MotAmps:   0, BattAmps:   0, Mods: 00, MotTemp:  36C, CtrlTemp:  23C,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07267     07/07/2021 21:10:25   Precharge Timed Out. CapV: 46V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07268     07/07/2021 21:10:25   Module 00                  vmod: 106.987V,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07269     07/07/2021 21:10:25   Module 01                  vmod: 106.999V,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07270     07/07/2021 21:10:25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07271     07/07/2021 21:10:27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07272     07/07/2021 21:10:27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07273     07/07/2021 21:10:27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07274     07/07/2021 21:10:27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07275     07/07/2021 21:10:28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07276     07/07/2021 21:10:37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07277     07/07/2021 21:10:37   Module 00                  vmod: 106.981V,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07278     07/07/2021 21:10:37   Module 01                  vmod: 106.988V,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07279     07/07/2021 21:10:37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07280     07/07/2021 21:10:38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07281     07/07/2021 21:10:38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07282     07/07/2021 21:10:39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07283     07/07/2021 21:10:39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07284     07/07/2021 21:10:39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07285     07/07/2021 21:10:48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07286     07/07/2021 21:10:48   Module 00                  vmod: 106.975V,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07287     07/07/2021 21:10:48   Module 01                  vmod: 106.982V,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07288     07/07/2021 21:10:48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07289     07/07/2021 21:10:49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07290     07/07/2021 21:10:49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07291     07/07/2021 21:10:50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07292     07/07/2021 21:10:50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07293     07/07/2021 21:10:50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07294     07/07/2021 21:10:59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07295     07/07/2021 21:10:59   Module 00                  vmod: 106.97V,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07296     07/07/2021 21:10:59   Module 01                  vmod: 106.976V,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07297     07/07/2021 21:10:59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07298     07/07/2021 21:10:59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07299     07/07/2021 21:10:59   Module 00                  vmod: 106.971V,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07300     07/07/2021 21:10:59   Module 01                  vmod: 106.983V,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28" w:name="_Toc76746882"/>
      <w:r>
        <w:rPr>
          <w:highlight w:val="yellow"/>
          <w:lang w:val="en-GB"/>
        </w:rPr>
        <w:t>17th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28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07301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07302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07303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07304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07305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07306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07307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07308                       0   Module 00                  serial: 16sg2754,  vmod: 106.992V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07309     07/07/2021 21:40:43   Module 01                  serial: 16sg2639,  vmod: 107.002V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07310     07/07/2021 21:40:43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07311     07/07/2021 21:40:43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07312     07/07/2021 21:40:44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07313     07/07/2021 21:40:44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07314     07/07/2021 21:40:44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07315     07/07/2021 21:40:45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07316     07/07/2021 21:40:53   Disarmed                   PackTemp: h 25C, l 24C, PackSOC: 74%, Vpack:106.987V, MotAmps:   0, BattAmps:   0, Mods: 00, MotTemp:  36C,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07317     07/07/2021 21:40:53   Precharge Timed Out. CapV: 45V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07318     07/07/2021 21:40:53   Module 00                  vmod: 106.97V,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07319     07/07/2021 21:40:53   Module 01                  vmod: 106.986V,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07320     07/07/2021 21:40:53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07321     07/07/2021 21:40:54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07322     07/07/2021 21:40:54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07323     07/07/2021 21:40:55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07324     07/07/2021 21:40:55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07325     07/07/2021 21:40:56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07326     07/07/2021 21:41:04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07327     07/07/2021 21:41:04   Module 00                  vmod: 106.964V,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07328     07/07/2021 21:41:04   Module 01                  vmod: 106.981V,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07329     07/07/2021 21:41:04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07330     07/07/2021 21:41:05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07331     07/07/2021 21:41:05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07332     07/07/2021 21:41:06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07333     07/07/2021 21:41:06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07334     07/07/2021 21:41:07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07335     07/07/2021 21:41:16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07336     07/07/2021 21:41:16   Module 00                  vmod: 106.955V,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07337     07/07/2021 21:41:16   Module 01                  vmod: 106.969V,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07338     07/07/2021 21:41:16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07339     07/07/2021 21:41:17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07340     07/07/2021 21:41:17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07341     07/07/2021 21:41:18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07342     07/07/2021 21:41:18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07343     07/07/2021 21:41:18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07344     07/07/2021 21:41:27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07345     07/07/2021 21:41:27   Module 00                  vmod: 106.948V,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07346     07/07/2021 21:41:27   Module 01                  vmod: 106.959V,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07347     07/07/2021 21:41:27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07348     07/07/2021 21:41:28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07349     07/07/2021 21:41:28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07350     07/07/2021 21:41:29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07351     07/07/2021 21:41:29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07352     07/07/2021 21:41:29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07353     07/07/2021 21:41:38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07354     07/07/2021 21:41:38   Module 00                  vmod: 106.944V,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07355     07/07/2021 21:41:38   Module 01                  vmod: 106.954V,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07356     07/07/2021 21:41:38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07357     07/07/2021 21:41:39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07358     07/07/2021 21:41:39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07359     07/07/2021 21:41:40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07360     07/07/2021 21:41:40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07361     07/07/2021 21:41:40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07362     07/07/2021 21:41:49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07363     07/07/2021 21:41:49   Module 00                  vmod: 106.941V,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07364     07/07/2021 21:41:49   Module 01                  vmod: 106.951V,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07365     07/07/2021 21:41:49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07366     07/07/2021 21:41:50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07367     07/07/2021 21:41:50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07368     07/07/2021 21:41:51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07369     07/07/2021 21:41:51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07370     07/07/2021 21:41:51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07371     07/07/2021 21:41:53   Disarmed                   PackTemp: h 25C, l 24C, PackSOC: 74%, Vpack:106.947V, MotAmps:   0, BattAmps:   0, Mods: 00, MotTemp:  29C, CtrlTemp:  23C,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07372     07/07/2021 21:42:00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07373     07/07/2021 21:42:00   Module 00                  vmod: 106.938V,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07374     07/07/2021 21:42:00   Module 01                  vmod: 106.945V,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07375     07/07/2021 21:42:00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07376     07/07/2021 21:42:01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07377     07/07/2021 21:42:01   Module 00                  vmod: 106.934V,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07378     07/07/2021 21:42:01   Module 01                  vmod: 106.947V,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29" w:name="_Toc76746883"/>
      <w:r>
        <w:rPr>
          <w:highlight w:val="yellow"/>
          <w:lang w:val="en-GB"/>
        </w:rPr>
        <w:t>18th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29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07379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07380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07381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07382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07383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07384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07385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07386                       0   Module 00                  serial: 16sg2754,  vmod: 106.964V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07387     07/07/2021 21:47:50   Module 01                  serial: 16sg2639,  vmod: 106.978V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07388     07/07/2021 21:47:50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07389     07/07/2021 21:47:50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07390     07/07/2021 21:47:51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07391     07/07/2021 21:47:51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07392     07/07/2021 21:47:52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07393     07/07/2021 21:48:00   Disarmed                   PackTemp: h 25C, l 24C, PackSOC: 74%, Vpack:106.965V, MotAmps:   0, BattAmps:   0, Mods: 00, MotTemp:  36C,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07394     07/07/2021 21:48:00   Precharge Timed Out. CapV: 45V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07395     07/07/2021 21:48:00   Module 00                  vmod: 106.949V,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07396     07/07/2021 21:48:00   Module 01                  vmod: 106.961V,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07397     07/07/2021 21:48:00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07398     07/07/2021 21:48:01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07399     07/07/2021 21:48:02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07400     07/07/2021 21:48:02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07401     07/07/2021 21:48:03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07402     07/07/2021 21:48:03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07403     07/07/2021 21:48:03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07404     07/07/2021 21:48:12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07405     07/07/2021 21:48:12   Module 00                  vmod: 106.94V,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07406     07/07/2021 21:48:12   Module 01                  vmod: 106.95V,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07407     07/07/2021 21:48:12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07408     07/07/2021 21:48:13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07409     07/07/2021 21:48:13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07410     07/07/2021 21:48:14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07411     07/07/2021 21:48:14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07412     07/07/2021 21:48:14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07413     07/07/2021 21:48:23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07414     07/07/2021 21:48:23   Module 00                  vmod: 106.932V,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07415     07/07/2021 21:48:23   Module 01                  vmod: 106.946V,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07416     07/07/2021 21:48:23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07417     07/07/2021 21:48:24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07418     07/07/2021 21:48:24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07419     07/07/2021 21:48:25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07420     07/07/2021 21:48:25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07421     07/07/2021 21:48:25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07422     07/07/2021 21:48:34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07423     07/07/2021 21:48:34   Module 00                  vmod: 106.928V,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07424     07/07/2021 21:48:34   Module 01                  vmod: 106.937V,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07425     07/07/2021 21:48:34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07426     07/07/2021 21:48:35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07427     07/07/2021 21:48:35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07428     07/07/2021 21:48:36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07429     07/07/2021 21:48:36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07430     07/07/2021 21:48:36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07431     07/07/2021 21:48:45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07432     07/07/2021 21:48:45   Module 00                  vmod: 106.918V,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07433     07/07/2021 21:48:45   Module 01                  vmod: 106.933V,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07434     07/07/2021 21:48:45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07435     07/07/2021 21:48:46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07436     07/07/2021 21:48:46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07437     07/07/2021 21:48:47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07438     07/07/2021 21:48:47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07439     07/07/2021 21:48:48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07440     07/07/2021 21:48:56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07441     07/07/2021 21:48:56   Module 00                  vmod: 106.917V,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07442     07/07/2021 21:48:56   Module 01                  vmod: 106.93V,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07443     07/07/2021 21:48:56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07444     07/07/2021 21:48:58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07445     07/07/2021 21:48:58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07446     07/07/2021 21:48:59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07447     07/07/2021 21:48:59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07448     07/07/2021 21:48:59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07449     07/07/2021 21:49:00   Disarmed                   PackTemp: h 25C, l 24C, PackSOC: 74%, Vpack:106.925V, MotAmps:   0, BattAmps:   0, Mods: 00, MotTemp:  25C, CtrlTemp:  22C,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07450     07/07/2021 21:49:08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07451     07/07/2021 21:49:08   Module 00                  vmod: 106.913V,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07452     07/07/2021 21:49:08   Module 01                  vmod: 106.921V,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07453     07/07/2021 21:49:08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07454     07/07/2021 21:49:09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07455     07/07/2021 21:49:09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07456     07/07/2021 21:49:10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07457     07/07/2021 21:49:10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07458     07/07/2021 21:49:10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07459     07/07/2021 21:49:19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07460     07/07/2021 21:49:19   Module 00                  vmod: 106.906V,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07461     07/07/2021 21:49:19   Module 01                  vmod: 106.921V,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07462     07/07/2021 21:49:19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07463     07/07/2021 21:49:19   Module 00                  vmod: 106.906V,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07464     07/07/2021 21:49:19   Module 01                  vmod: 106.921V,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07465     07/07/2021 21:49:19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07466     07/07/2021 21:49:19   Module 00                  vmod: 106.941V,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07467     07/07/2021 21:49:19   Module 01                  vmod: 106.952V,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30" w:name="_Toc76746884"/>
      <w:r>
        <w:rPr>
          <w:highlight w:val="yellow"/>
          <w:lang w:val="en-GB"/>
        </w:rPr>
        <w:t>19th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30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07468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07469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07470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07471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07472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07473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07474                       0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07475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07476                       0   Module 00                  serial: 16sg2754,  vmod: 106.938V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07477     07/07/2021 21:51:54   Module 01                  serial: 16sg2639,  vmod: 106.95V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07478     07/07/2021 21:51:54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07479     07/07/2021 21:51:55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07480     07/07/2021 21:51:55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07481     07/07/2021 21:51:55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07482     07/07/2021 21:52:03   Disarmed                   PackTemp: h 25C, l 24C, PackSOC: 74%, Vpack:106.937V, MotAmps:   0, BattAmps:   0, Mods: 00, MotTemp:  36C, CtrlTemp:  23C,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07483     07/07/2021 21:52:04   Precharge Timed Out. CapV: 45V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07484     07/07/2021 21:52:04   Module 00                  vmod: 106.923V,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07485     07/07/2021 21:52:04   Module 01                  vmod: 106.936V,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07486     07/07/2021 21:52:04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07487     07/07/2021 21:52:04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07488     07/07/2021 21:52:05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07489     07/07/2021 21:52:05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07490     07/07/2021 21:52:06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07491     07/07/2021 21:52:06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07492     07/07/2021 21:52:06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07493     07/07/2021 21:52:15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07494     07/07/2021 21:52:15   Module 00                  vmod: 106.916V,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07495     07/07/2021 21:52:15   Module 01                  vmod: 106.926V,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07496     07/07/2021 21:52:15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07497     07/07/2021 21:52:16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07498     07/07/2021 21:52:16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07499     07/07/2021 21:52:17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07500     07/07/2021 21:52:17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07501     07/07/2021 21:52:17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07502     07/07/2021 21:52:23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07503     07/07/2021 21:52:23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07504     07/07/2021 21:52:23   Module 00                  vmod: 106.908V,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07505     07/07/2021 21:52:23   Module 01                  vmod: 106.919V,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31" w:name="_Toc76746885"/>
      <w:r>
        <w:rPr>
          <w:highlight w:val="yellow"/>
          <w:lang w:val="en-GB"/>
        </w:rPr>
        <w:t>20th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31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07506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07507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07508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07509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07510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07511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07512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07513                       0   Module 01                  serial: 16sg2639,  vmod: 106.932V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07514     07/07/2021 21:23:03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07515     07/07/2021 21:23:03   Module 00                  serial: 16sg2754,  vmod: 106.914V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07516     07/07/2021 21:52:34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07517     07/07/2021 21:52:35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07518     07/07/2021 21:52:35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07519     07/07/2021 21:52:35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07520     07/07/2021 21:52:36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07521     07/07/2021 21:52:44   Disarmed                   PackTemp: h 25C, l 24C, PackSOC: 74%, Vpack:106.917V, MotAmps:   0, BattAmps:   0, Mods: 00, MotTemp:  36C, CtrlTemp:  23C,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07522     07/07/2021 21:52:44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07523     07/07/2021 21:52:44   Module 00                  vmod: 106.908V,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07524     07/07/2021 21:52:44   Module 01                  vmod: 106.918V,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07525     07/07/2021 21:52:44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07526     07/07/2021 21:52:45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07527     07/07/2021 21:52:45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07528     07/07/2021 21:52:46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07529     07/07/2021 21:52:47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07530     07/07/2021 21:52:47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07531     07/07/2021 21:52:55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07532     07/07/2021 21:52:55   Module 00                  vmod: 106.897V,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07533     07/07/2021 21:52:55   Module 01                  vmod: 106.91V,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07534     07/07/2021 21:52:55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07535     07/07/2021 21:52:57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07536     07/07/2021 21:52:57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07537     07/07/2021 21:52:58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07538     07/07/2021 21:52:58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07539     07/07/2021 21:52:58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07540     07/07/2021 21:53:07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07541     07/07/2021 21:53:07   Module 00                  vmod: 106.891V,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07542     07/07/2021 21:53:07   Module 01                  vmod: 106.902V,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07543     07/07/2021 21:53:07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07544     07/07/2021 21:53:08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07545     07/07/2021 21:53:08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07546     07/07/2021 21:53:09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07547     07/07/2021 21:53:09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07548     07/07/2021 21:53:09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07549     07/07/2021 21:53:18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07550     07/07/2021 21:53:18   Module 00                  vmod: 106.887V,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07551     07/07/2021 21:53:18   Module 01                  vmod: 106.9V,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07552     07/07/2021 21:53:18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07553     07/07/2021 21:53:19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07554     07/07/2021 21:53:19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07555     07/07/2021 21:53:20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07556     07/07/2021 21:53:20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07557     07/07/2021 21:53:20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07558     07/07/2021 21:53:29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07559     07/07/2021 21:53:29   Module 00                  vmod: 106.882V,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07560     07/07/2021 21:53:29   Module 01                  vmod: 106.891V,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07561     07/07/2021 21:53:29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07562     07/07/2021 21:53:30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07563     07/07/2021 21:53:30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07564     07/07/2021 21:53:31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07565     07/07/2021 21:53:31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07566     07/07/2021 21:53:31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07567     07/07/2021 21:53:40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07568     07/07/2021 21:53:40   Module 00                  vmod: 106.878V,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07569     07/07/2021 21:53:40   Module 01                  vmod: 106.89V,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07570     07/07/2021 21:53:40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07571     07/07/2021 21:53:41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07572     07/07/2021 21:53:42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07573     07/07/2021 21:53:42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07574     07/07/2021 21:53:43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07575     07/07/2021 21:53:43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07576     07/07/2021 21:53:44   Disarmed                   PackTemp: h 25C, l 24C, PackSOC: 74%, Vpack: 106.89V, MotAmps:   0, BattAmps:   0, Mods: 00, MotTemp:  26C, CtrlTemp:  23C,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07577     07/07/2021 21:53:51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07578     07/07/2021 21:53:51   Module 00                  vmod: 106.878V,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07579     07/07/2021 21:53:51   Module 01                  vmod: 106.885V,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07580     07/07/2021 21:53:51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07581     07/07/2021 21:53:53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07582     07/07/2021 21:53:53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07583     07/07/2021 21:53:54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07584     07/07/2021 21:53:54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07585     07/07/2021 21:53:54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07586     07/07/2021 21:54:03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07587     07/07/2021 21:54:03   Module 00                  vmod: 106.87V,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07588     07/07/2021 21:54:03   Module 01                  vmod: 106.883V,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07589     07/07/2021 21:54:03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07590     07/07/2021 21:54:03   Module 00                  vmod: 106.87V,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07591     07/07/2021 21:54:03   Module 01                  vmod: 106.883V,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07592     07/07/2021 21:54:03   Power Off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07593     07/07/2021 21:54:03   Module 00                  vmod: 106.872V,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07594     07/07/2021 21:54:03   Module 01                  vmod: 106.918V, batt curr: 0A</w:t>
      </w:r>
    </w:p>
    <w:p w:rsidR="00695C68" w:rsidRPr="00E00211" w:rsidRDefault="00695C68" w:rsidP="00DE76D4">
      <w:pPr>
        <w:pStyle w:val="Heading1"/>
        <w:rPr>
          <w:highlight w:val="yellow"/>
          <w:lang w:val="en-GB"/>
        </w:rPr>
      </w:pPr>
      <w:bookmarkStart w:id="32" w:name="_Toc76746886"/>
      <w:r>
        <w:rPr>
          <w:highlight w:val="yellow"/>
          <w:lang w:val="en-GB"/>
        </w:rPr>
        <w:t>21th</w:t>
      </w:r>
      <w:r w:rsidRPr="00E00211">
        <w:rPr>
          <w:highlight w:val="yellow"/>
          <w:lang w:val="en-GB"/>
        </w:rPr>
        <w:t xml:space="preserve"> </w:t>
      </w:r>
      <w:r w:rsidRPr="00E00211">
        <w:rPr>
          <w:highlight w:val="yellow"/>
          <w:lang w:val="en-US"/>
        </w:rPr>
        <w:t>attempt to start</w:t>
      </w:r>
      <w:bookmarkEnd w:id="32"/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07595                       0   DEBUG: Reset: Power-On, External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07596                       0   Power On                   Key Switch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07597                       0   Key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07598                       0   DEBUG: Module scheme changed from None mode to Stopped mode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07599                       0   Module 00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07600                       0   Module 01                  vmod: 0V,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07601                       0   Module 01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07602                       0   Module 01                  serial: 16sg2639,  vmod: 106.908V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07603     07/07/2021 21:25:02   Module 00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07604     07/07/2021 21:25:02   Module 00                  serial: 16sg2754,  vmod: 106.896V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07605     07/07/2021 21:54:33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07606     07/07/2021 21:54:34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07607     07/07/2021 21:54:34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07608     07/07/2021 21:54:35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07609     07/07/2021 21:54:43   Disarmed                   PackTemp: h 25C, l 24C, PackSOC: 74%, Vpack:106.894V, MotAmps:   0, BattAmps:   0, Mods: 00, MotTemp:  36C, CtrlTemp:  23C, AmbTemp:  24C, MotRPM:   0, Odo:17327km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07610     07/07/2021 21:54:43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07611     07/07/2021 21:54:43   Module 00                  vmod: 106.878V,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07612     07/07/2021 21:54:43   Module 01                  vmod: 106.89V,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07613     07/07/2021 21:54:43   Sevcon Turned Off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07614     07/07/2021 21:54:44   CAN1 ACK error. count=1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07615     07/07/2021 21:54:44   Sevcon Turned 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07616     07/07/2021 21:54:44   Sevcon CAN Link Down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07617     07/07/2021 21:54:45   SEVCON CAN EMCY Frame      Error Code: 0x6100, Error Reg: 0x40 Sevcon Error Code: 0x4f41, Data: 0x07 0x00 0x00 , Unknown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07618     07/07/2021 21:54:46   Sevcon CAN Link Up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07619     07/07/2021 21:54:46   Sevcon not ready to be checked for 11kW, Disabling Bike until a battery has connected and we can check the sevcon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07620     07/07/2021 21:54:55   Precharge Timed Out. CapV: 47V    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 xml:space="preserve"> 07621     07/07/2021 21:54:55   Module 00                  vmod: 106.874V, batt curr: 0A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DISCLAIMER: This software is not sponsored by, associated with, affiliated with, or endorsed by Zero Motorcycles. It is maintained by riders just like you. Information is presented as-is and may be inaccurate.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This decoder works offline. Use Chrome or Firefox.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  <w:r w:rsidRPr="00E00211">
        <w:rPr>
          <w:rFonts w:ascii="Courier New" w:hAnsi="Courier New" w:cs="Courier New"/>
          <w:sz w:val="16"/>
          <w:szCs w:val="16"/>
          <w:lang w:val="en-US"/>
        </w:rPr>
        <w:t>screen shot</w:t>
      </w:r>
    </w:p>
    <w:p w:rsidR="00695C68" w:rsidRPr="00E00211" w:rsidRDefault="00695C68" w:rsidP="00B940B4">
      <w:pPr>
        <w:rPr>
          <w:rFonts w:ascii="Courier New" w:hAnsi="Courier New" w:cs="Courier New"/>
          <w:sz w:val="16"/>
          <w:szCs w:val="16"/>
          <w:lang w:val="en-US"/>
        </w:rPr>
      </w:pPr>
    </w:p>
    <w:p w:rsidR="00695C68" w:rsidRPr="00E00211" w:rsidRDefault="00695C68" w:rsidP="00BF2F0B">
      <w:pPr>
        <w:rPr>
          <w:rFonts w:ascii="Courier New" w:hAnsi="Courier New" w:cs="Courier New"/>
          <w:sz w:val="16"/>
          <w:szCs w:val="16"/>
          <w:lang w:val="en-US"/>
        </w:rPr>
      </w:pPr>
    </w:p>
    <w:sectPr w:rsidR="00695C68" w:rsidRPr="00E00211" w:rsidSect="00D43F63">
      <w:pgSz w:w="23814" w:h="17010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2539"/>
    <w:rsid w:val="00000738"/>
    <w:rsid w:val="00004364"/>
    <w:rsid w:val="000047AB"/>
    <w:rsid w:val="0000526C"/>
    <w:rsid w:val="0001076B"/>
    <w:rsid w:val="000129F3"/>
    <w:rsid w:val="00013715"/>
    <w:rsid w:val="00014B8D"/>
    <w:rsid w:val="00015C75"/>
    <w:rsid w:val="00015E22"/>
    <w:rsid w:val="00020DDB"/>
    <w:rsid w:val="00025692"/>
    <w:rsid w:val="00027147"/>
    <w:rsid w:val="0002740F"/>
    <w:rsid w:val="000309EC"/>
    <w:rsid w:val="000314DB"/>
    <w:rsid w:val="000335E6"/>
    <w:rsid w:val="000339AE"/>
    <w:rsid w:val="00035B4A"/>
    <w:rsid w:val="00035B9B"/>
    <w:rsid w:val="000376E6"/>
    <w:rsid w:val="00040624"/>
    <w:rsid w:val="00040DCA"/>
    <w:rsid w:val="00043748"/>
    <w:rsid w:val="00043D89"/>
    <w:rsid w:val="00043F9D"/>
    <w:rsid w:val="00044E8C"/>
    <w:rsid w:val="00046A3C"/>
    <w:rsid w:val="00046DD1"/>
    <w:rsid w:val="000476AF"/>
    <w:rsid w:val="00052077"/>
    <w:rsid w:val="0005265B"/>
    <w:rsid w:val="0005341D"/>
    <w:rsid w:val="00053569"/>
    <w:rsid w:val="0005440A"/>
    <w:rsid w:val="00054AD9"/>
    <w:rsid w:val="000561B9"/>
    <w:rsid w:val="0005750A"/>
    <w:rsid w:val="000636F9"/>
    <w:rsid w:val="0006371B"/>
    <w:rsid w:val="00065BB4"/>
    <w:rsid w:val="0006744C"/>
    <w:rsid w:val="000714B5"/>
    <w:rsid w:val="00072916"/>
    <w:rsid w:val="00073F03"/>
    <w:rsid w:val="00074A24"/>
    <w:rsid w:val="00074B70"/>
    <w:rsid w:val="00075722"/>
    <w:rsid w:val="0008278B"/>
    <w:rsid w:val="00082D75"/>
    <w:rsid w:val="00082E7E"/>
    <w:rsid w:val="00084152"/>
    <w:rsid w:val="000842E8"/>
    <w:rsid w:val="00085DC3"/>
    <w:rsid w:val="00085FF7"/>
    <w:rsid w:val="00090CEE"/>
    <w:rsid w:val="00094F8C"/>
    <w:rsid w:val="0009540D"/>
    <w:rsid w:val="00096FB1"/>
    <w:rsid w:val="000B59FA"/>
    <w:rsid w:val="000B78FD"/>
    <w:rsid w:val="000B7F12"/>
    <w:rsid w:val="000C1E90"/>
    <w:rsid w:val="000C27B4"/>
    <w:rsid w:val="000C5E9C"/>
    <w:rsid w:val="000C62C9"/>
    <w:rsid w:val="000C65AC"/>
    <w:rsid w:val="000C7A64"/>
    <w:rsid w:val="000D13F4"/>
    <w:rsid w:val="000D240D"/>
    <w:rsid w:val="000D2B37"/>
    <w:rsid w:val="000D6B66"/>
    <w:rsid w:val="000D7AB5"/>
    <w:rsid w:val="000D7D67"/>
    <w:rsid w:val="000E0637"/>
    <w:rsid w:val="000E1C06"/>
    <w:rsid w:val="000E277E"/>
    <w:rsid w:val="000E388B"/>
    <w:rsid w:val="000E3CC1"/>
    <w:rsid w:val="000E3E43"/>
    <w:rsid w:val="000E64EC"/>
    <w:rsid w:val="000F0027"/>
    <w:rsid w:val="000F02C0"/>
    <w:rsid w:val="000F498A"/>
    <w:rsid w:val="00101358"/>
    <w:rsid w:val="001015F7"/>
    <w:rsid w:val="0010247F"/>
    <w:rsid w:val="00102CB6"/>
    <w:rsid w:val="00103774"/>
    <w:rsid w:val="00104A89"/>
    <w:rsid w:val="00106A27"/>
    <w:rsid w:val="0010794F"/>
    <w:rsid w:val="001115CC"/>
    <w:rsid w:val="001135FD"/>
    <w:rsid w:val="00114DBD"/>
    <w:rsid w:val="00115030"/>
    <w:rsid w:val="00115188"/>
    <w:rsid w:val="0011770D"/>
    <w:rsid w:val="00117865"/>
    <w:rsid w:val="0012224C"/>
    <w:rsid w:val="001239AF"/>
    <w:rsid w:val="00123AB9"/>
    <w:rsid w:val="00123DF3"/>
    <w:rsid w:val="00124169"/>
    <w:rsid w:val="00127AC0"/>
    <w:rsid w:val="00137183"/>
    <w:rsid w:val="001418A2"/>
    <w:rsid w:val="00141D5B"/>
    <w:rsid w:val="00143BC9"/>
    <w:rsid w:val="001443F7"/>
    <w:rsid w:val="00150D5A"/>
    <w:rsid w:val="00153C93"/>
    <w:rsid w:val="00156137"/>
    <w:rsid w:val="00157502"/>
    <w:rsid w:val="00157644"/>
    <w:rsid w:val="001606F4"/>
    <w:rsid w:val="0016130F"/>
    <w:rsid w:val="00165785"/>
    <w:rsid w:val="00165E72"/>
    <w:rsid w:val="00171A9D"/>
    <w:rsid w:val="00174748"/>
    <w:rsid w:val="00175B5F"/>
    <w:rsid w:val="001822C3"/>
    <w:rsid w:val="0018289B"/>
    <w:rsid w:val="001835A3"/>
    <w:rsid w:val="00183EE1"/>
    <w:rsid w:val="00185EDC"/>
    <w:rsid w:val="001870F6"/>
    <w:rsid w:val="001902E5"/>
    <w:rsid w:val="001910A9"/>
    <w:rsid w:val="00192D3C"/>
    <w:rsid w:val="00193A36"/>
    <w:rsid w:val="00195724"/>
    <w:rsid w:val="0019647F"/>
    <w:rsid w:val="00197F8B"/>
    <w:rsid w:val="001A24C7"/>
    <w:rsid w:val="001A359C"/>
    <w:rsid w:val="001B09B1"/>
    <w:rsid w:val="001B0F74"/>
    <w:rsid w:val="001B1963"/>
    <w:rsid w:val="001B1CF3"/>
    <w:rsid w:val="001B2FAE"/>
    <w:rsid w:val="001C02FC"/>
    <w:rsid w:val="001C159A"/>
    <w:rsid w:val="001C2112"/>
    <w:rsid w:val="001C34B6"/>
    <w:rsid w:val="001C7A35"/>
    <w:rsid w:val="001D1A93"/>
    <w:rsid w:val="001D3CCE"/>
    <w:rsid w:val="001D521C"/>
    <w:rsid w:val="001E10C7"/>
    <w:rsid w:val="001E2C30"/>
    <w:rsid w:val="001E3D86"/>
    <w:rsid w:val="001E5986"/>
    <w:rsid w:val="001E760F"/>
    <w:rsid w:val="001E7E19"/>
    <w:rsid w:val="001F049B"/>
    <w:rsid w:val="001F1F79"/>
    <w:rsid w:val="001F3BBF"/>
    <w:rsid w:val="001F584F"/>
    <w:rsid w:val="001F5C78"/>
    <w:rsid w:val="001F6387"/>
    <w:rsid w:val="001F7F3B"/>
    <w:rsid w:val="00203EB7"/>
    <w:rsid w:val="002044CC"/>
    <w:rsid w:val="00207275"/>
    <w:rsid w:val="002075C3"/>
    <w:rsid w:val="002103F8"/>
    <w:rsid w:val="00223293"/>
    <w:rsid w:val="002233EA"/>
    <w:rsid w:val="0022499F"/>
    <w:rsid w:val="00226748"/>
    <w:rsid w:val="00226F9F"/>
    <w:rsid w:val="0023571D"/>
    <w:rsid w:val="00236457"/>
    <w:rsid w:val="00245008"/>
    <w:rsid w:val="00246891"/>
    <w:rsid w:val="00246B31"/>
    <w:rsid w:val="0025120D"/>
    <w:rsid w:val="002535B9"/>
    <w:rsid w:val="00255B72"/>
    <w:rsid w:val="00256413"/>
    <w:rsid w:val="00260AAD"/>
    <w:rsid w:val="00264ADB"/>
    <w:rsid w:val="00264B73"/>
    <w:rsid w:val="0026640C"/>
    <w:rsid w:val="00270C85"/>
    <w:rsid w:val="00272C02"/>
    <w:rsid w:val="00277439"/>
    <w:rsid w:val="00277BD0"/>
    <w:rsid w:val="0028104F"/>
    <w:rsid w:val="00284E39"/>
    <w:rsid w:val="00290436"/>
    <w:rsid w:val="00290854"/>
    <w:rsid w:val="002910C9"/>
    <w:rsid w:val="002956B7"/>
    <w:rsid w:val="00296BB6"/>
    <w:rsid w:val="00297BB7"/>
    <w:rsid w:val="002A023C"/>
    <w:rsid w:val="002A4CA3"/>
    <w:rsid w:val="002A6A1B"/>
    <w:rsid w:val="002A7AD9"/>
    <w:rsid w:val="002B49B6"/>
    <w:rsid w:val="002B6131"/>
    <w:rsid w:val="002B67AF"/>
    <w:rsid w:val="002C1074"/>
    <w:rsid w:val="002C14C0"/>
    <w:rsid w:val="002C2ACB"/>
    <w:rsid w:val="002C2AF5"/>
    <w:rsid w:val="002C3834"/>
    <w:rsid w:val="002C402C"/>
    <w:rsid w:val="002C5619"/>
    <w:rsid w:val="002D01D5"/>
    <w:rsid w:val="002D109F"/>
    <w:rsid w:val="002D28FF"/>
    <w:rsid w:val="002D58AD"/>
    <w:rsid w:val="002D5F43"/>
    <w:rsid w:val="002D63DE"/>
    <w:rsid w:val="002E035C"/>
    <w:rsid w:val="002E32F3"/>
    <w:rsid w:val="002E3BA7"/>
    <w:rsid w:val="002E596F"/>
    <w:rsid w:val="002E6F20"/>
    <w:rsid w:val="002F24E8"/>
    <w:rsid w:val="002F547C"/>
    <w:rsid w:val="002F6295"/>
    <w:rsid w:val="002F7DCB"/>
    <w:rsid w:val="00304729"/>
    <w:rsid w:val="00304C19"/>
    <w:rsid w:val="003067D0"/>
    <w:rsid w:val="00306ECA"/>
    <w:rsid w:val="00307638"/>
    <w:rsid w:val="00307F1A"/>
    <w:rsid w:val="00310B7F"/>
    <w:rsid w:val="00311566"/>
    <w:rsid w:val="00312D65"/>
    <w:rsid w:val="00314E42"/>
    <w:rsid w:val="00316F7D"/>
    <w:rsid w:val="00316FEA"/>
    <w:rsid w:val="003175C8"/>
    <w:rsid w:val="00325C61"/>
    <w:rsid w:val="00326D3B"/>
    <w:rsid w:val="00326D4E"/>
    <w:rsid w:val="00331F72"/>
    <w:rsid w:val="00332A4A"/>
    <w:rsid w:val="003336B5"/>
    <w:rsid w:val="003337A9"/>
    <w:rsid w:val="003339CB"/>
    <w:rsid w:val="00337427"/>
    <w:rsid w:val="0034509C"/>
    <w:rsid w:val="003459A1"/>
    <w:rsid w:val="00347664"/>
    <w:rsid w:val="003477A4"/>
    <w:rsid w:val="00347F1A"/>
    <w:rsid w:val="00353681"/>
    <w:rsid w:val="00355959"/>
    <w:rsid w:val="003578C3"/>
    <w:rsid w:val="0036068D"/>
    <w:rsid w:val="003608F6"/>
    <w:rsid w:val="0036106F"/>
    <w:rsid w:val="0036595B"/>
    <w:rsid w:val="00365BF5"/>
    <w:rsid w:val="00372501"/>
    <w:rsid w:val="00372B3A"/>
    <w:rsid w:val="00373415"/>
    <w:rsid w:val="003750D6"/>
    <w:rsid w:val="003764A5"/>
    <w:rsid w:val="00377347"/>
    <w:rsid w:val="00381DA5"/>
    <w:rsid w:val="00382539"/>
    <w:rsid w:val="003825D6"/>
    <w:rsid w:val="00382AE2"/>
    <w:rsid w:val="00384283"/>
    <w:rsid w:val="003851FF"/>
    <w:rsid w:val="003862D0"/>
    <w:rsid w:val="00386421"/>
    <w:rsid w:val="00386903"/>
    <w:rsid w:val="003937D5"/>
    <w:rsid w:val="003969FC"/>
    <w:rsid w:val="003A00A9"/>
    <w:rsid w:val="003A149A"/>
    <w:rsid w:val="003A1903"/>
    <w:rsid w:val="003A3562"/>
    <w:rsid w:val="003A49B5"/>
    <w:rsid w:val="003A641A"/>
    <w:rsid w:val="003A6588"/>
    <w:rsid w:val="003B164D"/>
    <w:rsid w:val="003B2696"/>
    <w:rsid w:val="003B34F5"/>
    <w:rsid w:val="003B483B"/>
    <w:rsid w:val="003B6CAA"/>
    <w:rsid w:val="003C067D"/>
    <w:rsid w:val="003C4369"/>
    <w:rsid w:val="003C567B"/>
    <w:rsid w:val="003C669B"/>
    <w:rsid w:val="003D0364"/>
    <w:rsid w:val="003D178F"/>
    <w:rsid w:val="003D3AB9"/>
    <w:rsid w:val="003D4498"/>
    <w:rsid w:val="003D5547"/>
    <w:rsid w:val="003E0D4A"/>
    <w:rsid w:val="003E0FF8"/>
    <w:rsid w:val="003E1CF0"/>
    <w:rsid w:val="003E27EC"/>
    <w:rsid w:val="003E6A24"/>
    <w:rsid w:val="003E7CA0"/>
    <w:rsid w:val="003F0376"/>
    <w:rsid w:val="003F07AF"/>
    <w:rsid w:val="003F26BA"/>
    <w:rsid w:val="003F4CE9"/>
    <w:rsid w:val="003F62C7"/>
    <w:rsid w:val="00401841"/>
    <w:rsid w:val="00401D63"/>
    <w:rsid w:val="0040392E"/>
    <w:rsid w:val="00403E55"/>
    <w:rsid w:val="00403ECD"/>
    <w:rsid w:val="0040713A"/>
    <w:rsid w:val="004137AD"/>
    <w:rsid w:val="00414698"/>
    <w:rsid w:val="004169CB"/>
    <w:rsid w:val="00424DA7"/>
    <w:rsid w:val="00425937"/>
    <w:rsid w:val="00430888"/>
    <w:rsid w:val="00434BC4"/>
    <w:rsid w:val="004356E6"/>
    <w:rsid w:val="004364ED"/>
    <w:rsid w:val="00437750"/>
    <w:rsid w:val="00437CD6"/>
    <w:rsid w:val="00437F61"/>
    <w:rsid w:val="0044414A"/>
    <w:rsid w:val="00452DE5"/>
    <w:rsid w:val="00452E15"/>
    <w:rsid w:val="004537F5"/>
    <w:rsid w:val="00454E53"/>
    <w:rsid w:val="0045528C"/>
    <w:rsid w:val="0045542A"/>
    <w:rsid w:val="004601B9"/>
    <w:rsid w:val="00460F2E"/>
    <w:rsid w:val="00461D5B"/>
    <w:rsid w:val="00463025"/>
    <w:rsid w:val="00463BD5"/>
    <w:rsid w:val="00467F56"/>
    <w:rsid w:val="004706E5"/>
    <w:rsid w:val="00470FA3"/>
    <w:rsid w:val="00472FEE"/>
    <w:rsid w:val="00474E29"/>
    <w:rsid w:val="00480A9B"/>
    <w:rsid w:val="004811C3"/>
    <w:rsid w:val="00484075"/>
    <w:rsid w:val="004842E2"/>
    <w:rsid w:val="00487456"/>
    <w:rsid w:val="00493080"/>
    <w:rsid w:val="00493816"/>
    <w:rsid w:val="004946F7"/>
    <w:rsid w:val="00496075"/>
    <w:rsid w:val="00497A2C"/>
    <w:rsid w:val="004A7F49"/>
    <w:rsid w:val="004B2B32"/>
    <w:rsid w:val="004B329B"/>
    <w:rsid w:val="004B44A1"/>
    <w:rsid w:val="004B619A"/>
    <w:rsid w:val="004B7873"/>
    <w:rsid w:val="004C066C"/>
    <w:rsid w:val="004C1AE1"/>
    <w:rsid w:val="004C256A"/>
    <w:rsid w:val="004C341D"/>
    <w:rsid w:val="004C5E09"/>
    <w:rsid w:val="004D02C9"/>
    <w:rsid w:val="004D182F"/>
    <w:rsid w:val="004D20D1"/>
    <w:rsid w:val="004D45C0"/>
    <w:rsid w:val="004D5229"/>
    <w:rsid w:val="004E1983"/>
    <w:rsid w:val="004E417B"/>
    <w:rsid w:val="004E585E"/>
    <w:rsid w:val="004E61F1"/>
    <w:rsid w:val="004E6B29"/>
    <w:rsid w:val="004E7BCF"/>
    <w:rsid w:val="004F1F09"/>
    <w:rsid w:val="004F2699"/>
    <w:rsid w:val="004F6834"/>
    <w:rsid w:val="004F6ECD"/>
    <w:rsid w:val="0050062C"/>
    <w:rsid w:val="005013AE"/>
    <w:rsid w:val="00501D97"/>
    <w:rsid w:val="00504F86"/>
    <w:rsid w:val="00506D3B"/>
    <w:rsid w:val="005073C0"/>
    <w:rsid w:val="005077D1"/>
    <w:rsid w:val="00511560"/>
    <w:rsid w:val="00511607"/>
    <w:rsid w:val="00513AA1"/>
    <w:rsid w:val="00516F45"/>
    <w:rsid w:val="00517CBB"/>
    <w:rsid w:val="00524973"/>
    <w:rsid w:val="0053081B"/>
    <w:rsid w:val="00530CFE"/>
    <w:rsid w:val="005317FB"/>
    <w:rsid w:val="00532324"/>
    <w:rsid w:val="00532595"/>
    <w:rsid w:val="0053284E"/>
    <w:rsid w:val="005328A0"/>
    <w:rsid w:val="00533159"/>
    <w:rsid w:val="005426EA"/>
    <w:rsid w:val="005447C3"/>
    <w:rsid w:val="00545DF1"/>
    <w:rsid w:val="005460BC"/>
    <w:rsid w:val="00554064"/>
    <w:rsid w:val="005623F7"/>
    <w:rsid w:val="0056279E"/>
    <w:rsid w:val="00563999"/>
    <w:rsid w:val="00563CA7"/>
    <w:rsid w:val="00564047"/>
    <w:rsid w:val="00564331"/>
    <w:rsid w:val="00567245"/>
    <w:rsid w:val="00572113"/>
    <w:rsid w:val="005731B1"/>
    <w:rsid w:val="00574C5C"/>
    <w:rsid w:val="00576069"/>
    <w:rsid w:val="00580184"/>
    <w:rsid w:val="005846CB"/>
    <w:rsid w:val="00584BFE"/>
    <w:rsid w:val="00587337"/>
    <w:rsid w:val="00593B27"/>
    <w:rsid w:val="00593F61"/>
    <w:rsid w:val="00595D6F"/>
    <w:rsid w:val="005964F7"/>
    <w:rsid w:val="005965B5"/>
    <w:rsid w:val="005970D4"/>
    <w:rsid w:val="005A759B"/>
    <w:rsid w:val="005B516F"/>
    <w:rsid w:val="005B56C6"/>
    <w:rsid w:val="005C0723"/>
    <w:rsid w:val="005C1851"/>
    <w:rsid w:val="005C3CDB"/>
    <w:rsid w:val="005C42A3"/>
    <w:rsid w:val="005D0E04"/>
    <w:rsid w:val="005D1CBE"/>
    <w:rsid w:val="005D354C"/>
    <w:rsid w:val="005D59A2"/>
    <w:rsid w:val="005D6483"/>
    <w:rsid w:val="005E13FE"/>
    <w:rsid w:val="005E3A6C"/>
    <w:rsid w:val="005F20AD"/>
    <w:rsid w:val="005F286B"/>
    <w:rsid w:val="005F28CC"/>
    <w:rsid w:val="005F4900"/>
    <w:rsid w:val="005F5098"/>
    <w:rsid w:val="005F6F3D"/>
    <w:rsid w:val="00601CA8"/>
    <w:rsid w:val="00605345"/>
    <w:rsid w:val="00606689"/>
    <w:rsid w:val="00607685"/>
    <w:rsid w:val="00610397"/>
    <w:rsid w:val="00610D8D"/>
    <w:rsid w:val="00613DAB"/>
    <w:rsid w:val="00615BCB"/>
    <w:rsid w:val="00617731"/>
    <w:rsid w:val="0062058B"/>
    <w:rsid w:val="00621837"/>
    <w:rsid w:val="00625DDE"/>
    <w:rsid w:val="006262E5"/>
    <w:rsid w:val="00631748"/>
    <w:rsid w:val="00635051"/>
    <w:rsid w:val="0063642E"/>
    <w:rsid w:val="00640F59"/>
    <w:rsid w:val="00642775"/>
    <w:rsid w:val="00642A77"/>
    <w:rsid w:val="00643420"/>
    <w:rsid w:val="006452FE"/>
    <w:rsid w:val="00650D4B"/>
    <w:rsid w:val="006529B6"/>
    <w:rsid w:val="00652FBA"/>
    <w:rsid w:val="006533D1"/>
    <w:rsid w:val="006609EE"/>
    <w:rsid w:val="00660ECB"/>
    <w:rsid w:val="00662A34"/>
    <w:rsid w:val="006652EF"/>
    <w:rsid w:val="00666109"/>
    <w:rsid w:val="00666256"/>
    <w:rsid w:val="00666904"/>
    <w:rsid w:val="0066745C"/>
    <w:rsid w:val="006703F5"/>
    <w:rsid w:val="006711B4"/>
    <w:rsid w:val="006728CD"/>
    <w:rsid w:val="00675A0E"/>
    <w:rsid w:val="00675D8C"/>
    <w:rsid w:val="00677134"/>
    <w:rsid w:val="0068095E"/>
    <w:rsid w:val="0068355F"/>
    <w:rsid w:val="00685BDF"/>
    <w:rsid w:val="00685CA2"/>
    <w:rsid w:val="00686678"/>
    <w:rsid w:val="00686A6D"/>
    <w:rsid w:val="00692EDC"/>
    <w:rsid w:val="006937A9"/>
    <w:rsid w:val="00694072"/>
    <w:rsid w:val="00695C68"/>
    <w:rsid w:val="00697706"/>
    <w:rsid w:val="006A0882"/>
    <w:rsid w:val="006A1439"/>
    <w:rsid w:val="006A2055"/>
    <w:rsid w:val="006A27D8"/>
    <w:rsid w:val="006B016C"/>
    <w:rsid w:val="006B106A"/>
    <w:rsid w:val="006B3C6E"/>
    <w:rsid w:val="006B3D3A"/>
    <w:rsid w:val="006B40ED"/>
    <w:rsid w:val="006B4D7C"/>
    <w:rsid w:val="006B58C0"/>
    <w:rsid w:val="006C0A2A"/>
    <w:rsid w:val="006C199B"/>
    <w:rsid w:val="006C3B21"/>
    <w:rsid w:val="006C42DC"/>
    <w:rsid w:val="006C5542"/>
    <w:rsid w:val="006C7BFE"/>
    <w:rsid w:val="006D0956"/>
    <w:rsid w:val="006D1412"/>
    <w:rsid w:val="006D1FA8"/>
    <w:rsid w:val="006D3629"/>
    <w:rsid w:val="006D4FE0"/>
    <w:rsid w:val="006D4FEB"/>
    <w:rsid w:val="006D7211"/>
    <w:rsid w:val="006D7674"/>
    <w:rsid w:val="006E2004"/>
    <w:rsid w:val="006E48AB"/>
    <w:rsid w:val="006E7CDE"/>
    <w:rsid w:val="006F1C58"/>
    <w:rsid w:val="006F6514"/>
    <w:rsid w:val="00700E24"/>
    <w:rsid w:val="00704489"/>
    <w:rsid w:val="00706007"/>
    <w:rsid w:val="00706732"/>
    <w:rsid w:val="00706A36"/>
    <w:rsid w:val="00706CEF"/>
    <w:rsid w:val="007078D6"/>
    <w:rsid w:val="00713125"/>
    <w:rsid w:val="007140C5"/>
    <w:rsid w:val="00714486"/>
    <w:rsid w:val="00714D42"/>
    <w:rsid w:val="00716BB3"/>
    <w:rsid w:val="007173D1"/>
    <w:rsid w:val="007179D9"/>
    <w:rsid w:val="00717B5B"/>
    <w:rsid w:val="00721B59"/>
    <w:rsid w:val="00722581"/>
    <w:rsid w:val="0072282B"/>
    <w:rsid w:val="00726367"/>
    <w:rsid w:val="007310FB"/>
    <w:rsid w:val="00734B94"/>
    <w:rsid w:val="00737A09"/>
    <w:rsid w:val="00740C06"/>
    <w:rsid w:val="00740C0D"/>
    <w:rsid w:val="007450A0"/>
    <w:rsid w:val="00750119"/>
    <w:rsid w:val="00750B9E"/>
    <w:rsid w:val="007514DE"/>
    <w:rsid w:val="00757825"/>
    <w:rsid w:val="00760003"/>
    <w:rsid w:val="0076331B"/>
    <w:rsid w:val="00765957"/>
    <w:rsid w:val="00765F50"/>
    <w:rsid w:val="00766C1B"/>
    <w:rsid w:val="007704D7"/>
    <w:rsid w:val="0077362F"/>
    <w:rsid w:val="00774BF1"/>
    <w:rsid w:val="0077501F"/>
    <w:rsid w:val="00775898"/>
    <w:rsid w:val="0077687C"/>
    <w:rsid w:val="00780C1B"/>
    <w:rsid w:val="00781D61"/>
    <w:rsid w:val="00782CBE"/>
    <w:rsid w:val="00783AA4"/>
    <w:rsid w:val="00787E02"/>
    <w:rsid w:val="00790F13"/>
    <w:rsid w:val="0079249A"/>
    <w:rsid w:val="00793F6B"/>
    <w:rsid w:val="007A2F1D"/>
    <w:rsid w:val="007A6664"/>
    <w:rsid w:val="007A7FB3"/>
    <w:rsid w:val="007B1E10"/>
    <w:rsid w:val="007B79C7"/>
    <w:rsid w:val="007B7C91"/>
    <w:rsid w:val="007C168E"/>
    <w:rsid w:val="007C18B3"/>
    <w:rsid w:val="007C1F5A"/>
    <w:rsid w:val="007D3E22"/>
    <w:rsid w:val="007D5B65"/>
    <w:rsid w:val="007D76A5"/>
    <w:rsid w:val="007E06C3"/>
    <w:rsid w:val="007E111D"/>
    <w:rsid w:val="007E1CB3"/>
    <w:rsid w:val="007E4386"/>
    <w:rsid w:val="007E502D"/>
    <w:rsid w:val="007E5A37"/>
    <w:rsid w:val="007F0E45"/>
    <w:rsid w:val="007F3456"/>
    <w:rsid w:val="007F58C3"/>
    <w:rsid w:val="008001B2"/>
    <w:rsid w:val="00800943"/>
    <w:rsid w:val="00800B84"/>
    <w:rsid w:val="00801718"/>
    <w:rsid w:val="00805080"/>
    <w:rsid w:val="0080614F"/>
    <w:rsid w:val="008127AD"/>
    <w:rsid w:val="00812A08"/>
    <w:rsid w:val="008132E2"/>
    <w:rsid w:val="00816FDB"/>
    <w:rsid w:val="00820290"/>
    <w:rsid w:val="008213C1"/>
    <w:rsid w:val="0082189A"/>
    <w:rsid w:val="00824604"/>
    <w:rsid w:val="00826952"/>
    <w:rsid w:val="00831028"/>
    <w:rsid w:val="00832041"/>
    <w:rsid w:val="00834FF9"/>
    <w:rsid w:val="00835519"/>
    <w:rsid w:val="008404A1"/>
    <w:rsid w:val="00840765"/>
    <w:rsid w:val="00842BF5"/>
    <w:rsid w:val="00845084"/>
    <w:rsid w:val="008454CB"/>
    <w:rsid w:val="0085128B"/>
    <w:rsid w:val="008513F8"/>
    <w:rsid w:val="00852AE2"/>
    <w:rsid w:val="0085362F"/>
    <w:rsid w:val="00853ACB"/>
    <w:rsid w:val="00854B4A"/>
    <w:rsid w:val="00854E76"/>
    <w:rsid w:val="00857486"/>
    <w:rsid w:val="0086110E"/>
    <w:rsid w:val="00861733"/>
    <w:rsid w:val="00864649"/>
    <w:rsid w:val="00864D29"/>
    <w:rsid w:val="00864FDB"/>
    <w:rsid w:val="008664A6"/>
    <w:rsid w:val="00866548"/>
    <w:rsid w:val="008679E4"/>
    <w:rsid w:val="00870B67"/>
    <w:rsid w:val="008728CE"/>
    <w:rsid w:val="00872E64"/>
    <w:rsid w:val="0088244B"/>
    <w:rsid w:val="0088436D"/>
    <w:rsid w:val="00891E11"/>
    <w:rsid w:val="008941A9"/>
    <w:rsid w:val="008A5AFD"/>
    <w:rsid w:val="008A686E"/>
    <w:rsid w:val="008B081E"/>
    <w:rsid w:val="008B13EF"/>
    <w:rsid w:val="008B24C5"/>
    <w:rsid w:val="008B26B7"/>
    <w:rsid w:val="008B2E39"/>
    <w:rsid w:val="008B3A72"/>
    <w:rsid w:val="008B51BF"/>
    <w:rsid w:val="008B66C7"/>
    <w:rsid w:val="008C0510"/>
    <w:rsid w:val="008C1538"/>
    <w:rsid w:val="008C1CC7"/>
    <w:rsid w:val="008C30F2"/>
    <w:rsid w:val="008C3A06"/>
    <w:rsid w:val="008C4B62"/>
    <w:rsid w:val="008C5F36"/>
    <w:rsid w:val="008C6B48"/>
    <w:rsid w:val="008D05C6"/>
    <w:rsid w:val="008D33C4"/>
    <w:rsid w:val="008D4095"/>
    <w:rsid w:val="008D5D2A"/>
    <w:rsid w:val="008D78DE"/>
    <w:rsid w:val="008D79FC"/>
    <w:rsid w:val="008E460C"/>
    <w:rsid w:val="008E6107"/>
    <w:rsid w:val="008E6434"/>
    <w:rsid w:val="008E6D2B"/>
    <w:rsid w:val="008E7497"/>
    <w:rsid w:val="008E78D0"/>
    <w:rsid w:val="008F3229"/>
    <w:rsid w:val="008F3454"/>
    <w:rsid w:val="008F74F3"/>
    <w:rsid w:val="009042BE"/>
    <w:rsid w:val="00905E3C"/>
    <w:rsid w:val="00906F79"/>
    <w:rsid w:val="00907DB8"/>
    <w:rsid w:val="00910811"/>
    <w:rsid w:val="00911D79"/>
    <w:rsid w:val="00911F2F"/>
    <w:rsid w:val="009126CF"/>
    <w:rsid w:val="00912FB8"/>
    <w:rsid w:val="009138B9"/>
    <w:rsid w:val="00916014"/>
    <w:rsid w:val="00917675"/>
    <w:rsid w:val="009240D6"/>
    <w:rsid w:val="009277FB"/>
    <w:rsid w:val="00933A1E"/>
    <w:rsid w:val="009343D7"/>
    <w:rsid w:val="00934D18"/>
    <w:rsid w:val="0093520F"/>
    <w:rsid w:val="009352B4"/>
    <w:rsid w:val="0093544D"/>
    <w:rsid w:val="00935774"/>
    <w:rsid w:val="00936852"/>
    <w:rsid w:val="00937818"/>
    <w:rsid w:val="0094032F"/>
    <w:rsid w:val="00940346"/>
    <w:rsid w:val="00940515"/>
    <w:rsid w:val="00944B95"/>
    <w:rsid w:val="00946DE7"/>
    <w:rsid w:val="00950C8E"/>
    <w:rsid w:val="00954513"/>
    <w:rsid w:val="009552BA"/>
    <w:rsid w:val="00960F54"/>
    <w:rsid w:val="00963101"/>
    <w:rsid w:val="00963CA4"/>
    <w:rsid w:val="00971DA3"/>
    <w:rsid w:val="00975637"/>
    <w:rsid w:val="00984632"/>
    <w:rsid w:val="0098490D"/>
    <w:rsid w:val="00986D8B"/>
    <w:rsid w:val="00990DB5"/>
    <w:rsid w:val="00992121"/>
    <w:rsid w:val="009930F3"/>
    <w:rsid w:val="009945B9"/>
    <w:rsid w:val="009949F0"/>
    <w:rsid w:val="00994A21"/>
    <w:rsid w:val="00996BDD"/>
    <w:rsid w:val="009A29A4"/>
    <w:rsid w:val="009A35FA"/>
    <w:rsid w:val="009A3A0C"/>
    <w:rsid w:val="009A3C61"/>
    <w:rsid w:val="009A79EB"/>
    <w:rsid w:val="009B1502"/>
    <w:rsid w:val="009B26AC"/>
    <w:rsid w:val="009B2AEC"/>
    <w:rsid w:val="009B4335"/>
    <w:rsid w:val="009B5AD1"/>
    <w:rsid w:val="009B66A2"/>
    <w:rsid w:val="009B7E98"/>
    <w:rsid w:val="009C4ED8"/>
    <w:rsid w:val="009D0DF6"/>
    <w:rsid w:val="009D188C"/>
    <w:rsid w:val="009D29E2"/>
    <w:rsid w:val="009D7841"/>
    <w:rsid w:val="009E3DED"/>
    <w:rsid w:val="009E4D79"/>
    <w:rsid w:val="009E5F85"/>
    <w:rsid w:val="009E6086"/>
    <w:rsid w:val="009E778D"/>
    <w:rsid w:val="009F3162"/>
    <w:rsid w:val="009F4DFF"/>
    <w:rsid w:val="009F5ACF"/>
    <w:rsid w:val="00A066C6"/>
    <w:rsid w:val="00A077AD"/>
    <w:rsid w:val="00A07B17"/>
    <w:rsid w:val="00A07EFC"/>
    <w:rsid w:val="00A10865"/>
    <w:rsid w:val="00A1093C"/>
    <w:rsid w:val="00A12700"/>
    <w:rsid w:val="00A13258"/>
    <w:rsid w:val="00A15996"/>
    <w:rsid w:val="00A16B24"/>
    <w:rsid w:val="00A17117"/>
    <w:rsid w:val="00A21389"/>
    <w:rsid w:val="00A21AD7"/>
    <w:rsid w:val="00A220FF"/>
    <w:rsid w:val="00A22436"/>
    <w:rsid w:val="00A225A5"/>
    <w:rsid w:val="00A24882"/>
    <w:rsid w:val="00A2799D"/>
    <w:rsid w:val="00A27BB5"/>
    <w:rsid w:val="00A32BAA"/>
    <w:rsid w:val="00A33285"/>
    <w:rsid w:val="00A35D1D"/>
    <w:rsid w:val="00A4126A"/>
    <w:rsid w:val="00A42D70"/>
    <w:rsid w:val="00A442B6"/>
    <w:rsid w:val="00A45904"/>
    <w:rsid w:val="00A508FC"/>
    <w:rsid w:val="00A517E7"/>
    <w:rsid w:val="00A53BA7"/>
    <w:rsid w:val="00A6470E"/>
    <w:rsid w:val="00A64DB1"/>
    <w:rsid w:val="00A655B9"/>
    <w:rsid w:val="00A65ED2"/>
    <w:rsid w:val="00A66FF9"/>
    <w:rsid w:val="00A67160"/>
    <w:rsid w:val="00A671D2"/>
    <w:rsid w:val="00A774B2"/>
    <w:rsid w:val="00A779C0"/>
    <w:rsid w:val="00A801A4"/>
    <w:rsid w:val="00A86D33"/>
    <w:rsid w:val="00A87C5A"/>
    <w:rsid w:val="00A87DB3"/>
    <w:rsid w:val="00A967FB"/>
    <w:rsid w:val="00AA0FA8"/>
    <w:rsid w:val="00AA5BDD"/>
    <w:rsid w:val="00AB1BF9"/>
    <w:rsid w:val="00AB3A4D"/>
    <w:rsid w:val="00AB5AC0"/>
    <w:rsid w:val="00AB610C"/>
    <w:rsid w:val="00AC22B1"/>
    <w:rsid w:val="00AC38EF"/>
    <w:rsid w:val="00AC4181"/>
    <w:rsid w:val="00AC4D70"/>
    <w:rsid w:val="00AD47BF"/>
    <w:rsid w:val="00AD6E4F"/>
    <w:rsid w:val="00AD7195"/>
    <w:rsid w:val="00AE4EAE"/>
    <w:rsid w:val="00AE6599"/>
    <w:rsid w:val="00AF0A3E"/>
    <w:rsid w:val="00AF1B8D"/>
    <w:rsid w:val="00AF1CFB"/>
    <w:rsid w:val="00AF222C"/>
    <w:rsid w:val="00AF7AB0"/>
    <w:rsid w:val="00B02D83"/>
    <w:rsid w:val="00B05975"/>
    <w:rsid w:val="00B07AC4"/>
    <w:rsid w:val="00B1262A"/>
    <w:rsid w:val="00B1274A"/>
    <w:rsid w:val="00B13792"/>
    <w:rsid w:val="00B138E1"/>
    <w:rsid w:val="00B15300"/>
    <w:rsid w:val="00B15AC7"/>
    <w:rsid w:val="00B166DC"/>
    <w:rsid w:val="00B17B6C"/>
    <w:rsid w:val="00B17FDA"/>
    <w:rsid w:val="00B200A5"/>
    <w:rsid w:val="00B259A5"/>
    <w:rsid w:val="00B300F1"/>
    <w:rsid w:val="00B3733D"/>
    <w:rsid w:val="00B413EB"/>
    <w:rsid w:val="00B43798"/>
    <w:rsid w:val="00B44437"/>
    <w:rsid w:val="00B44486"/>
    <w:rsid w:val="00B446AE"/>
    <w:rsid w:val="00B4628D"/>
    <w:rsid w:val="00B503B2"/>
    <w:rsid w:val="00B5185F"/>
    <w:rsid w:val="00B550D3"/>
    <w:rsid w:val="00B56ECB"/>
    <w:rsid w:val="00B61302"/>
    <w:rsid w:val="00B620D5"/>
    <w:rsid w:val="00B62456"/>
    <w:rsid w:val="00B626B7"/>
    <w:rsid w:val="00B63314"/>
    <w:rsid w:val="00B637C9"/>
    <w:rsid w:val="00B66D19"/>
    <w:rsid w:val="00B67B29"/>
    <w:rsid w:val="00B70B33"/>
    <w:rsid w:val="00B724B4"/>
    <w:rsid w:val="00B727E5"/>
    <w:rsid w:val="00B732BC"/>
    <w:rsid w:val="00B756AA"/>
    <w:rsid w:val="00B75922"/>
    <w:rsid w:val="00B80BB2"/>
    <w:rsid w:val="00B82841"/>
    <w:rsid w:val="00B82FEC"/>
    <w:rsid w:val="00B84E42"/>
    <w:rsid w:val="00B8589A"/>
    <w:rsid w:val="00B86B30"/>
    <w:rsid w:val="00B940B4"/>
    <w:rsid w:val="00B94C09"/>
    <w:rsid w:val="00B95F6D"/>
    <w:rsid w:val="00B95FD6"/>
    <w:rsid w:val="00B9731E"/>
    <w:rsid w:val="00BA2604"/>
    <w:rsid w:val="00BA361E"/>
    <w:rsid w:val="00BA4F9E"/>
    <w:rsid w:val="00BA5EDC"/>
    <w:rsid w:val="00BA6675"/>
    <w:rsid w:val="00BA7986"/>
    <w:rsid w:val="00BB1397"/>
    <w:rsid w:val="00BB1E29"/>
    <w:rsid w:val="00BB40D2"/>
    <w:rsid w:val="00BB6309"/>
    <w:rsid w:val="00BB7D5B"/>
    <w:rsid w:val="00BC031E"/>
    <w:rsid w:val="00BC0F7E"/>
    <w:rsid w:val="00BC1879"/>
    <w:rsid w:val="00BC1D3C"/>
    <w:rsid w:val="00BC487E"/>
    <w:rsid w:val="00BC4FBB"/>
    <w:rsid w:val="00BC5147"/>
    <w:rsid w:val="00BC51F8"/>
    <w:rsid w:val="00BC6982"/>
    <w:rsid w:val="00BD024A"/>
    <w:rsid w:val="00BD0B37"/>
    <w:rsid w:val="00BD4498"/>
    <w:rsid w:val="00BE061F"/>
    <w:rsid w:val="00BE1B4E"/>
    <w:rsid w:val="00BE39D7"/>
    <w:rsid w:val="00BE3BA6"/>
    <w:rsid w:val="00BF00FF"/>
    <w:rsid w:val="00BF1BB2"/>
    <w:rsid w:val="00BF2F0B"/>
    <w:rsid w:val="00BF3F04"/>
    <w:rsid w:val="00BF5BAD"/>
    <w:rsid w:val="00C022BC"/>
    <w:rsid w:val="00C0532B"/>
    <w:rsid w:val="00C11613"/>
    <w:rsid w:val="00C12808"/>
    <w:rsid w:val="00C1322F"/>
    <w:rsid w:val="00C14B5F"/>
    <w:rsid w:val="00C200D4"/>
    <w:rsid w:val="00C208AB"/>
    <w:rsid w:val="00C22EF6"/>
    <w:rsid w:val="00C23B6B"/>
    <w:rsid w:val="00C24BBA"/>
    <w:rsid w:val="00C24EF0"/>
    <w:rsid w:val="00C26B7E"/>
    <w:rsid w:val="00C27CA5"/>
    <w:rsid w:val="00C34CA1"/>
    <w:rsid w:val="00C36F57"/>
    <w:rsid w:val="00C40756"/>
    <w:rsid w:val="00C42D1E"/>
    <w:rsid w:val="00C44D1A"/>
    <w:rsid w:val="00C47AA7"/>
    <w:rsid w:val="00C52137"/>
    <w:rsid w:val="00C529B4"/>
    <w:rsid w:val="00C533C2"/>
    <w:rsid w:val="00C54917"/>
    <w:rsid w:val="00C54F34"/>
    <w:rsid w:val="00C55E6A"/>
    <w:rsid w:val="00C56866"/>
    <w:rsid w:val="00C61B8A"/>
    <w:rsid w:val="00C624D8"/>
    <w:rsid w:val="00C64736"/>
    <w:rsid w:val="00C67AAB"/>
    <w:rsid w:val="00C70BD7"/>
    <w:rsid w:val="00C720EC"/>
    <w:rsid w:val="00C724A6"/>
    <w:rsid w:val="00C7263D"/>
    <w:rsid w:val="00C72F8B"/>
    <w:rsid w:val="00C75D3C"/>
    <w:rsid w:val="00C766D6"/>
    <w:rsid w:val="00C77AFB"/>
    <w:rsid w:val="00C80E82"/>
    <w:rsid w:val="00C8282A"/>
    <w:rsid w:val="00C82BD9"/>
    <w:rsid w:val="00C838D3"/>
    <w:rsid w:val="00C83F20"/>
    <w:rsid w:val="00C85367"/>
    <w:rsid w:val="00C85DF3"/>
    <w:rsid w:val="00C87D8F"/>
    <w:rsid w:val="00C90D30"/>
    <w:rsid w:val="00C914C1"/>
    <w:rsid w:val="00C923BB"/>
    <w:rsid w:val="00C9483D"/>
    <w:rsid w:val="00C961EB"/>
    <w:rsid w:val="00CA0692"/>
    <w:rsid w:val="00CA1039"/>
    <w:rsid w:val="00CA1343"/>
    <w:rsid w:val="00CA1365"/>
    <w:rsid w:val="00CA18A8"/>
    <w:rsid w:val="00CA1BD7"/>
    <w:rsid w:val="00CA3260"/>
    <w:rsid w:val="00CA43DB"/>
    <w:rsid w:val="00CA4DCE"/>
    <w:rsid w:val="00CA73C3"/>
    <w:rsid w:val="00CB0385"/>
    <w:rsid w:val="00CB0A0E"/>
    <w:rsid w:val="00CB2767"/>
    <w:rsid w:val="00CB4B44"/>
    <w:rsid w:val="00CB4C51"/>
    <w:rsid w:val="00CB6DD1"/>
    <w:rsid w:val="00CB7F0E"/>
    <w:rsid w:val="00CB7F6E"/>
    <w:rsid w:val="00CC20C4"/>
    <w:rsid w:val="00CC28D1"/>
    <w:rsid w:val="00CC5301"/>
    <w:rsid w:val="00CD0718"/>
    <w:rsid w:val="00CD0C51"/>
    <w:rsid w:val="00CD0DEB"/>
    <w:rsid w:val="00CD2152"/>
    <w:rsid w:val="00CD218F"/>
    <w:rsid w:val="00CE3BC3"/>
    <w:rsid w:val="00CE3F05"/>
    <w:rsid w:val="00CE55D5"/>
    <w:rsid w:val="00CE66F8"/>
    <w:rsid w:val="00CE70DD"/>
    <w:rsid w:val="00CE7A39"/>
    <w:rsid w:val="00CF02DD"/>
    <w:rsid w:val="00CF4D3F"/>
    <w:rsid w:val="00CF67EA"/>
    <w:rsid w:val="00D00BD0"/>
    <w:rsid w:val="00D01D0C"/>
    <w:rsid w:val="00D0238C"/>
    <w:rsid w:val="00D029F6"/>
    <w:rsid w:val="00D035EE"/>
    <w:rsid w:val="00D04C9D"/>
    <w:rsid w:val="00D07539"/>
    <w:rsid w:val="00D0783A"/>
    <w:rsid w:val="00D100F4"/>
    <w:rsid w:val="00D10D5A"/>
    <w:rsid w:val="00D12803"/>
    <w:rsid w:val="00D16AE6"/>
    <w:rsid w:val="00D226F9"/>
    <w:rsid w:val="00D246C6"/>
    <w:rsid w:val="00D25D19"/>
    <w:rsid w:val="00D343C0"/>
    <w:rsid w:val="00D360A2"/>
    <w:rsid w:val="00D36AF9"/>
    <w:rsid w:val="00D43340"/>
    <w:rsid w:val="00D43F63"/>
    <w:rsid w:val="00D448AA"/>
    <w:rsid w:val="00D506D1"/>
    <w:rsid w:val="00D516B0"/>
    <w:rsid w:val="00D52EF1"/>
    <w:rsid w:val="00D535BD"/>
    <w:rsid w:val="00D55A96"/>
    <w:rsid w:val="00D56439"/>
    <w:rsid w:val="00D57998"/>
    <w:rsid w:val="00D60594"/>
    <w:rsid w:val="00D6239D"/>
    <w:rsid w:val="00D629C6"/>
    <w:rsid w:val="00D62BD5"/>
    <w:rsid w:val="00D673E0"/>
    <w:rsid w:val="00D675FF"/>
    <w:rsid w:val="00D7118B"/>
    <w:rsid w:val="00D73A38"/>
    <w:rsid w:val="00D745DB"/>
    <w:rsid w:val="00D92A65"/>
    <w:rsid w:val="00D92DFD"/>
    <w:rsid w:val="00D94366"/>
    <w:rsid w:val="00D94FC0"/>
    <w:rsid w:val="00D9564D"/>
    <w:rsid w:val="00D95835"/>
    <w:rsid w:val="00DA1487"/>
    <w:rsid w:val="00DA16F3"/>
    <w:rsid w:val="00DA2EF0"/>
    <w:rsid w:val="00DA321B"/>
    <w:rsid w:val="00DA5603"/>
    <w:rsid w:val="00DA5B7E"/>
    <w:rsid w:val="00DA5BD0"/>
    <w:rsid w:val="00DB3B8A"/>
    <w:rsid w:val="00DB4B33"/>
    <w:rsid w:val="00DB52CC"/>
    <w:rsid w:val="00DB7B06"/>
    <w:rsid w:val="00DC0CA6"/>
    <w:rsid w:val="00DC4247"/>
    <w:rsid w:val="00DC4528"/>
    <w:rsid w:val="00DC605F"/>
    <w:rsid w:val="00DD02C2"/>
    <w:rsid w:val="00DD181E"/>
    <w:rsid w:val="00DD1B78"/>
    <w:rsid w:val="00DD2395"/>
    <w:rsid w:val="00DD2C6B"/>
    <w:rsid w:val="00DD3715"/>
    <w:rsid w:val="00DE03E7"/>
    <w:rsid w:val="00DE24E8"/>
    <w:rsid w:val="00DE3EDA"/>
    <w:rsid w:val="00DE4ADF"/>
    <w:rsid w:val="00DE76D4"/>
    <w:rsid w:val="00DF1002"/>
    <w:rsid w:val="00DF13F2"/>
    <w:rsid w:val="00DF1838"/>
    <w:rsid w:val="00DF1953"/>
    <w:rsid w:val="00DF1A76"/>
    <w:rsid w:val="00DF2AAD"/>
    <w:rsid w:val="00DF3213"/>
    <w:rsid w:val="00DF73A7"/>
    <w:rsid w:val="00E00174"/>
    <w:rsid w:val="00E00211"/>
    <w:rsid w:val="00E00524"/>
    <w:rsid w:val="00E01842"/>
    <w:rsid w:val="00E03109"/>
    <w:rsid w:val="00E03FE5"/>
    <w:rsid w:val="00E06EC5"/>
    <w:rsid w:val="00E0750B"/>
    <w:rsid w:val="00E108BF"/>
    <w:rsid w:val="00E1258E"/>
    <w:rsid w:val="00E134FE"/>
    <w:rsid w:val="00E15C14"/>
    <w:rsid w:val="00E16087"/>
    <w:rsid w:val="00E20329"/>
    <w:rsid w:val="00E215C6"/>
    <w:rsid w:val="00E23EAD"/>
    <w:rsid w:val="00E3005E"/>
    <w:rsid w:val="00E30239"/>
    <w:rsid w:val="00E32B9D"/>
    <w:rsid w:val="00E350C8"/>
    <w:rsid w:val="00E40A34"/>
    <w:rsid w:val="00E42392"/>
    <w:rsid w:val="00E460AE"/>
    <w:rsid w:val="00E476DF"/>
    <w:rsid w:val="00E50367"/>
    <w:rsid w:val="00E531AC"/>
    <w:rsid w:val="00E53529"/>
    <w:rsid w:val="00E5551A"/>
    <w:rsid w:val="00E55833"/>
    <w:rsid w:val="00E56224"/>
    <w:rsid w:val="00E57D04"/>
    <w:rsid w:val="00E6073E"/>
    <w:rsid w:val="00E60779"/>
    <w:rsid w:val="00E62813"/>
    <w:rsid w:val="00E650DC"/>
    <w:rsid w:val="00E657B1"/>
    <w:rsid w:val="00E65EEB"/>
    <w:rsid w:val="00E67B52"/>
    <w:rsid w:val="00E70EF9"/>
    <w:rsid w:val="00E7142D"/>
    <w:rsid w:val="00E71F03"/>
    <w:rsid w:val="00E71FAB"/>
    <w:rsid w:val="00E750D3"/>
    <w:rsid w:val="00E76D56"/>
    <w:rsid w:val="00E80736"/>
    <w:rsid w:val="00E817B5"/>
    <w:rsid w:val="00E82D6F"/>
    <w:rsid w:val="00E865F5"/>
    <w:rsid w:val="00E917C5"/>
    <w:rsid w:val="00E93F5B"/>
    <w:rsid w:val="00E953C3"/>
    <w:rsid w:val="00E95F44"/>
    <w:rsid w:val="00EA0838"/>
    <w:rsid w:val="00EA2887"/>
    <w:rsid w:val="00EA2BD0"/>
    <w:rsid w:val="00EA7602"/>
    <w:rsid w:val="00EB1310"/>
    <w:rsid w:val="00EB2EB8"/>
    <w:rsid w:val="00EB424B"/>
    <w:rsid w:val="00EB47D4"/>
    <w:rsid w:val="00EB4AE0"/>
    <w:rsid w:val="00EB5280"/>
    <w:rsid w:val="00EB58DD"/>
    <w:rsid w:val="00EB7D08"/>
    <w:rsid w:val="00EC07F2"/>
    <w:rsid w:val="00EC11A6"/>
    <w:rsid w:val="00EC192A"/>
    <w:rsid w:val="00EC2637"/>
    <w:rsid w:val="00EC4B47"/>
    <w:rsid w:val="00EC774B"/>
    <w:rsid w:val="00EC7E07"/>
    <w:rsid w:val="00ED1A4C"/>
    <w:rsid w:val="00ED2E51"/>
    <w:rsid w:val="00ED607A"/>
    <w:rsid w:val="00ED7BBD"/>
    <w:rsid w:val="00EE0FF9"/>
    <w:rsid w:val="00EE63B1"/>
    <w:rsid w:val="00EE67B5"/>
    <w:rsid w:val="00EF01F0"/>
    <w:rsid w:val="00EF1615"/>
    <w:rsid w:val="00EF19A6"/>
    <w:rsid w:val="00EF2B23"/>
    <w:rsid w:val="00EF4272"/>
    <w:rsid w:val="00EF5F91"/>
    <w:rsid w:val="00EF7E66"/>
    <w:rsid w:val="00F00636"/>
    <w:rsid w:val="00F034C0"/>
    <w:rsid w:val="00F03828"/>
    <w:rsid w:val="00F04968"/>
    <w:rsid w:val="00F05108"/>
    <w:rsid w:val="00F05AB8"/>
    <w:rsid w:val="00F05AF5"/>
    <w:rsid w:val="00F106BE"/>
    <w:rsid w:val="00F12071"/>
    <w:rsid w:val="00F12EFE"/>
    <w:rsid w:val="00F139C3"/>
    <w:rsid w:val="00F14DF1"/>
    <w:rsid w:val="00F16288"/>
    <w:rsid w:val="00F16951"/>
    <w:rsid w:val="00F176F2"/>
    <w:rsid w:val="00F17F47"/>
    <w:rsid w:val="00F215EF"/>
    <w:rsid w:val="00F22B0A"/>
    <w:rsid w:val="00F254DB"/>
    <w:rsid w:val="00F27068"/>
    <w:rsid w:val="00F27098"/>
    <w:rsid w:val="00F3072A"/>
    <w:rsid w:val="00F320DE"/>
    <w:rsid w:val="00F35034"/>
    <w:rsid w:val="00F35AAA"/>
    <w:rsid w:val="00F41D74"/>
    <w:rsid w:val="00F42404"/>
    <w:rsid w:val="00F43693"/>
    <w:rsid w:val="00F44CC8"/>
    <w:rsid w:val="00F46161"/>
    <w:rsid w:val="00F46180"/>
    <w:rsid w:val="00F46F1C"/>
    <w:rsid w:val="00F47E3B"/>
    <w:rsid w:val="00F50641"/>
    <w:rsid w:val="00F528C8"/>
    <w:rsid w:val="00F52DAD"/>
    <w:rsid w:val="00F52F78"/>
    <w:rsid w:val="00F54118"/>
    <w:rsid w:val="00F55A56"/>
    <w:rsid w:val="00F57516"/>
    <w:rsid w:val="00F57542"/>
    <w:rsid w:val="00F63843"/>
    <w:rsid w:val="00F66403"/>
    <w:rsid w:val="00F6736B"/>
    <w:rsid w:val="00F70EB9"/>
    <w:rsid w:val="00F741EB"/>
    <w:rsid w:val="00F76E47"/>
    <w:rsid w:val="00F80CF6"/>
    <w:rsid w:val="00F80F3E"/>
    <w:rsid w:val="00F81CC3"/>
    <w:rsid w:val="00F821C6"/>
    <w:rsid w:val="00F84BB0"/>
    <w:rsid w:val="00F9278F"/>
    <w:rsid w:val="00F93380"/>
    <w:rsid w:val="00F96C6B"/>
    <w:rsid w:val="00F97AA9"/>
    <w:rsid w:val="00F97E04"/>
    <w:rsid w:val="00FA2D55"/>
    <w:rsid w:val="00FA4A23"/>
    <w:rsid w:val="00FA717E"/>
    <w:rsid w:val="00FA7763"/>
    <w:rsid w:val="00FB2512"/>
    <w:rsid w:val="00FB2FB2"/>
    <w:rsid w:val="00FB3EF4"/>
    <w:rsid w:val="00FB45E1"/>
    <w:rsid w:val="00FB6D64"/>
    <w:rsid w:val="00FC3D68"/>
    <w:rsid w:val="00FC51DA"/>
    <w:rsid w:val="00FC67CB"/>
    <w:rsid w:val="00FD1610"/>
    <w:rsid w:val="00FD3A3E"/>
    <w:rsid w:val="00FD674D"/>
    <w:rsid w:val="00FD6C32"/>
    <w:rsid w:val="00FD6DB8"/>
    <w:rsid w:val="00FD7068"/>
    <w:rsid w:val="00FE0015"/>
    <w:rsid w:val="00FE0DBB"/>
    <w:rsid w:val="00FE347A"/>
    <w:rsid w:val="00FF2C0F"/>
    <w:rsid w:val="00FF36FF"/>
    <w:rsid w:val="00FF4148"/>
    <w:rsid w:val="00FF650A"/>
    <w:rsid w:val="00FF6DCB"/>
    <w:rsid w:val="00FF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FE5"/>
    <w:pPr>
      <w:jc w:val="both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60003"/>
    <w:pPr>
      <w:keepNext/>
      <w:spacing w:before="240" w:after="60"/>
      <w:outlineLvl w:val="0"/>
    </w:pPr>
    <w:rPr>
      <w:rFonts w:ascii="Arial" w:hAnsi="Arial" w:cs="Arial"/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65BB4"/>
    <w:rPr>
      <w:rFonts w:ascii="Cambria" w:hAnsi="Cambria" w:cs="Times New Roman"/>
      <w:b/>
      <w:bCs/>
      <w:kern w:val="32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8490D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C64736"/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62183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9C4ED8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TOC1">
    <w:name w:val="toc 1"/>
    <w:basedOn w:val="Normal"/>
    <w:next w:val="Normal"/>
    <w:autoRedefine/>
    <w:uiPriority w:val="99"/>
    <w:semiHidden/>
    <w:locked/>
    <w:rsid w:val="00B70B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9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9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127</TotalTime>
  <Pages>90</Pages>
  <Words>-32766</Words>
  <Characters>-32766</Characters>
  <Application>Microsoft Office Outlook</Application>
  <DocSecurity>0</DocSecurity>
  <Lines>0</Lines>
  <Paragraphs>0</Paragraphs>
  <ScaleCrop>false</ScaleCrop>
  <Company>IF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Zero Log File Parser</dc:title>
  <dc:subject/>
  <dc:creator>tayeb</dc:creator>
  <cp:keywords/>
  <dc:description/>
  <cp:lastModifiedBy>tayeb</cp:lastModifiedBy>
  <cp:revision>13</cp:revision>
  <dcterms:created xsi:type="dcterms:W3CDTF">2021-07-08T06:56:00Z</dcterms:created>
  <dcterms:modified xsi:type="dcterms:W3CDTF">2021-07-17T23:30:00Z</dcterms:modified>
</cp:coreProperties>
</file>